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34B" w:rsidRDefault="00AC134B" w:rsidP="00523CA3">
      <w:pPr>
        <w:spacing w:line="480" w:lineRule="auto"/>
        <w:ind w:left="-284" w:right="-456"/>
        <w:jc w:val="center"/>
        <w:rPr>
          <w:rFonts w:ascii="Times New Roman" w:hAnsi="Times New Roman"/>
          <w:sz w:val="36"/>
          <w:szCs w:val="36"/>
        </w:rPr>
      </w:pPr>
      <w:r>
        <w:rPr>
          <w:noProof/>
          <w:lang w:eastAsia="ru-RU"/>
        </w:rPr>
      </w:r>
      <w:r w:rsidRPr="00554776">
        <w:rPr>
          <w:rFonts w:ascii="Times New Roman" w:hAnsi="Times New Roman"/>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656pt;height:477.2pt;mso-position-horizontal-relative:char;mso-position-vertical-relative:line">
            <v:imagedata r:id="rId7" o:title=""/>
            <w10:anchorlock/>
          </v:shape>
        </w:pict>
      </w:r>
    </w:p>
    <w:p w:rsidR="00AC134B" w:rsidRDefault="00AC134B" w:rsidP="00523CA3">
      <w:pPr>
        <w:spacing w:line="480" w:lineRule="auto"/>
        <w:ind w:left="-284" w:right="-456"/>
        <w:jc w:val="center"/>
        <w:rPr>
          <w:rFonts w:ascii="Times New Roman" w:hAnsi="Times New Roman"/>
          <w:b/>
          <w:bCs/>
          <w:sz w:val="32"/>
          <w:szCs w:val="32"/>
        </w:rPr>
      </w:pPr>
    </w:p>
    <w:p w:rsidR="00AC134B" w:rsidRPr="004772A9" w:rsidRDefault="00AC134B" w:rsidP="00523CA3">
      <w:pPr>
        <w:spacing w:line="480" w:lineRule="auto"/>
        <w:ind w:left="-284" w:right="-456"/>
        <w:jc w:val="center"/>
        <w:rPr>
          <w:rFonts w:ascii="Times New Roman" w:hAnsi="Times New Roman"/>
          <w:b/>
          <w:bCs/>
          <w:sz w:val="32"/>
          <w:szCs w:val="32"/>
        </w:rPr>
      </w:pPr>
      <w:r w:rsidRPr="004772A9">
        <w:rPr>
          <w:rFonts w:ascii="Times New Roman" w:hAnsi="Times New Roman"/>
          <w:b/>
          <w:bCs/>
          <w:sz w:val="32"/>
          <w:szCs w:val="32"/>
        </w:rPr>
        <w:t>Содержание рабочей программы</w:t>
      </w:r>
    </w:p>
    <w:p w:rsidR="00AC134B" w:rsidRPr="004772A9" w:rsidRDefault="00AC134B" w:rsidP="00523CA3">
      <w:pPr>
        <w:pStyle w:val="Default"/>
        <w:numPr>
          <w:ilvl w:val="0"/>
          <w:numId w:val="2"/>
        </w:numPr>
        <w:rPr>
          <w:color w:val="auto"/>
          <w:sz w:val="32"/>
          <w:szCs w:val="32"/>
        </w:rPr>
      </w:pPr>
      <w:r w:rsidRPr="004772A9">
        <w:rPr>
          <w:color w:val="auto"/>
          <w:sz w:val="32"/>
          <w:szCs w:val="32"/>
        </w:rPr>
        <w:t>Пояснительная записка</w:t>
      </w:r>
    </w:p>
    <w:p w:rsidR="00AC134B" w:rsidRPr="004772A9" w:rsidRDefault="00AC134B" w:rsidP="00523CA3">
      <w:pPr>
        <w:autoSpaceDE w:val="0"/>
        <w:autoSpaceDN w:val="0"/>
        <w:adjustRightInd w:val="0"/>
        <w:spacing w:after="0" w:line="240" w:lineRule="auto"/>
        <w:ind w:left="284" w:firstLine="76"/>
        <w:rPr>
          <w:rFonts w:ascii="Times New Roman" w:hAnsi="Times New Roman"/>
          <w:sz w:val="32"/>
          <w:szCs w:val="32"/>
        </w:rPr>
      </w:pPr>
      <w:r w:rsidRPr="004772A9">
        <w:rPr>
          <w:rFonts w:ascii="Times New Roman" w:hAnsi="Times New Roman"/>
          <w:sz w:val="32"/>
          <w:szCs w:val="32"/>
        </w:rPr>
        <w:t>2. Планируемые результаты</w:t>
      </w:r>
      <w:r w:rsidRPr="00832B21">
        <w:rPr>
          <w:rFonts w:ascii="Times New Roman" w:hAnsi="Times New Roman"/>
          <w:sz w:val="32"/>
          <w:szCs w:val="32"/>
        </w:rPr>
        <w:t xml:space="preserve"> </w:t>
      </w:r>
      <w:r>
        <w:rPr>
          <w:rFonts w:ascii="Times New Roman" w:hAnsi="Times New Roman"/>
          <w:sz w:val="32"/>
          <w:szCs w:val="32"/>
        </w:rPr>
        <w:t>освоения Программы</w:t>
      </w:r>
      <w:r w:rsidRPr="004772A9">
        <w:rPr>
          <w:rFonts w:ascii="Times New Roman" w:hAnsi="Times New Roman"/>
          <w:sz w:val="32"/>
          <w:szCs w:val="32"/>
        </w:rPr>
        <w:t xml:space="preserve"> </w:t>
      </w:r>
    </w:p>
    <w:p w:rsidR="00AC134B" w:rsidRPr="004772A9" w:rsidRDefault="00AC134B" w:rsidP="00523CA3">
      <w:pPr>
        <w:pStyle w:val="BodyText"/>
        <w:shd w:val="clear" w:color="auto" w:fill="auto"/>
        <w:spacing w:line="240" w:lineRule="auto"/>
        <w:ind w:left="284" w:right="40" w:firstLine="76"/>
        <w:rPr>
          <w:sz w:val="32"/>
          <w:szCs w:val="32"/>
        </w:rPr>
      </w:pPr>
      <w:r>
        <w:rPr>
          <w:sz w:val="32"/>
          <w:szCs w:val="32"/>
        </w:rPr>
        <w:t>3</w:t>
      </w:r>
      <w:r w:rsidRPr="004772A9">
        <w:rPr>
          <w:sz w:val="32"/>
          <w:szCs w:val="32"/>
        </w:rPr>
        <w:t xml:space="preserve">. Календарно - тематическое планирование </w:t>
      </w:r>
    </w:p>
    <w:p w:rsidR="00AC134B" w:rsidRPr="004772A9" w:rsidRDefault="00AC134B" w:rsidP="00523CA3">
      <w:pPr>
        <w:pStyle w:val="BodyText"/>
        <w:shd w:val="clear" w:color="auto" w:fill="auto"/>
        <w:spacing w:line="240" w:lineRule="auto"/>
        <w:ind w:left="284" w:firstLine="76"/>
        <w:rPr>
          <w:sz w:val="32"/>
          <w:szCs w:val="32"/>
        </w:rPr>
      </w:pPr>
      <w:r>
        <w:rPr>
          <w:sz w:val="32"/>
          <w:szCs w:val="32"/>
        </w:rPr>
        <w:t>4</w:t>
      </w:r>
      <w:r w:rsidRPr="004772A9">
        <w:rPr>
          <w:sz w:val="32"/>
          <w:szCs w:val="32"/>
        </w:rPr>
        <w:t>.Перспективно- тематическое планирование</w:t>
      </w:r>
    </w:p>
    <w:p w:rsidR="00AC134B" w:rsidRPr="004772A9" w:rsidRDefault="00AC134B" w:rsidP="00523CA3">
      <w:pPr>
        <w:spacing w:after="0" w:line="240" w:lineRule="auto"/>
        <w:ind w:left="284" w:firstLine="76"/>
        <w:rPr>
          <w:rFonts w:ascii="Times New Roman" w:hAnsi="Times New Roman"/>
          <w:bCs/>
          <w:iCs/>
          <w:color w:val="141A16"/>
          <w:sz w:val="32"/>
          <w:szCs w:val="32"/>
        </w:rPr>
      </w:pPr>
      <w:r>
        <w:rPr>
          <w:rFonts w:ascii="Times New Roman" w:hAnsi="Times New Roman"/>
          <w:bCs/>
          <w:iCs/>
          <w:color w:val="141A16"/>
          <w:sz w:val="32"/>
          <w:szCs w:val="32"/>
        </w:rPr>
        <w:t>5</w:t>
      </w:r>
      <w:r w:rsidRPr="004772A9">
        <w:rPr>
          <w:rFonts w:ascii="Times New Roman" w:hAnsi="Times New Roman"/>
          <w:bCs/>
          <w:iCs/>
          <w:color w:val="141A16"/>
          <w:sz w:val="32"/>
          <w:szCs w:val="32"/>
        </w:rPr>
        <w:t xml:space="preserve">. Сотрудничество с семьей и социумом </w:t>
      </w:r>
    </w:p>
    <w:p w:rsidR="00AC134B" w:rsidRPr="004772A9" w:rsidRDefault="00AC134B" w:rsidP="00523CA3">
      <w:pPr>
        <w:spacing w:after="0" w:line="240" w:lineRule="auto"/>
        <w:ind w:left="284" w:firstLine="76"/>
        <w:rPr>
          <w:rFonts w:ascii="Times New Roman" w:hAnsi="Times New Roman"/>
          <w:bCs/>
          <w:iCs/>
          <w:color w:val="141A16"/>
          <w:sz w:val="32"/>
          <w:szCs w:val="32"/>
        </w:rPr>
      </w:pPr>
      <w:r>
        <w:rPr>
          <w:rFonts w:ascii="Times New Roman" w:hAnsi="Times New Roman"/>
          <w:bCs/>
          <w:iCs/>
          <w:color w:val="141A16"/>
          <w:sz w:val="32"/>
          <w:szCs w:val="32"/>
        </w:rPr>
        <w:t>6</w:t>
      </w:r>
      <w:r w:rsidRPr="004772A9">
        <w:rPr>
          <w:rFonts w:ascii="Times New Roman" w:hAnsi="Times New Roman"/>
          <w:bCs/>
          <w:iCs/>
          <w:color w:val="141A16"/>
          <w:sz w:val="32"/>
          <w:szCs w:val="32"/>
        </w:rPr>
        <w:t xml:space="preserve">. </w:t>
      </w:r>
      <w:r w:rsidRPr="004772A9">
        <w:rPr>
          <w:rFonts w:ascii="Times New Roman" w:hAnsi="Times New Roman"/>
          <w:sz w:val="32"/>
          <w:szCs w:val="32"/>
        </w:rPr>
        <w:t>Список литературы,  материально-техническое обеспечение</w:t>
      </w:r>
    </w:p>
    <w:p w:rsidR="00AC134B" w:rsidRPr="004772A9" w:rsidRDefault="00AC134B" w:rsidP="00523CA3">
      <w:pPr>
        <w:spacing w:after="0" w:line="240" w:lineRule="auto"/>
        <w:ind w:left="284" w:firstLine="76"/>
        <w:rPr>
          <w:rFonts w:ascii="Times New Roman" w:hAnsi="Times New Roman"/>
          <w:color w:val="141A16"/>
          <w:sz w:val="32"/>
          <w:szCs w:val="32"/>
        </w:rPr>
      </w:pPr>
      <w:r>
        <w:rPr>
          <w:rFonts w:ascii="Times New Roman" w:hAnsi="Times New Roman"/>
          <w:bCs/>
          <w:iCs/>
          <w:color w:val="141A16"/>
          <w:sz w:val="32"/>
          <w:szCs w:val="32"/>
        </w:rPr>
        <w:t>7</w:t>
      </w:r>
      <w:r w:rsidRPr="004772A9">
        <w:rPr>
          <w:rFonts w:ascii="Times New Roman" w:hAnsi="Times New Roman"/>
          <w:bCs/>
          <w:iCs/>
          <w:color w:val="141A16"/>
          <w:sz w:val="32"/>
          <w:szCs w:val="32"/>
        </w:rPr>
        <w:t xml:space="preserve">.Приложение </w:t>
      </w:r>
    </w:p>
    <w:p w:rsidR="00AC134B" w:rsidRPr="00780F20" w:rsidRDefault="00AC134B" w:rsidP="00523CA3">
      <w:pPr>
        <w:pageBreakBefore/>
        <w:tabs>
          <w:tab w:val="left" w:pos="10875"/>
        </w:tabs>
        <w:spacing w:after="0" w:line="360" w:lineRule="auto"/>
        <w:ind w:right="-456"/>
        <w:jc w:val="center"/>
        <w:rPr>
          <w:rFonts w:ascii="Times New Roman" w:hAnsi="Times New Roman"/>
          <w:sz w:val="24"/>
          <w:szCs w:val="24"/>
        </w:rPr>
      </w:pPr>
      <w:r w:rsidRPr="00780F20">
        <w:rPr>
          <w:rFonts w:ascii="Times New Roman" w:hAnsi="Times New Roman"/>
          <w:b/>
          <w:bCs/>
          <w:sz w:val="24"/>
          <w:szCs w:val="24"/>
        </w:rPr>
        <w:t>1</w:t>
      </w:r>
      <w:r w:rsidRPr="00780F20">
        <w:rPr>
          <w:rFonts w:ascii="Times New Roman" w:hAnsi="Times New Roman"/>
          <w:sz w:val="24"/>
          <w:szCs w:val="24"/>
        </w:rPr>
        <w:t xml:space="preserve">. </w:t>
      </w:r>
      <w:r w:rsidRPr="00780F20">
        <w:rPr>
          <w:rFonts w:ascii="Times New Roman" w:hAnsi="Times New Roman"/>
          <w:b/>
          <w:bCs/>
          <w:sz w:val="24"/>
          <w:szCs w:val="24"/>
        </w:rPr>
        <w:t>Пояснительная записка</w:t>
      </w:r>
    </w:p>
    <w:p w:rsidR="00AC134B" w:rsidRPr="00780F20" w:rsidRDefault="00AC134B" w:rsidP="00523CA3">
      <w:pPr>
        <w:pStyle w:val="Heading1"/>
        <w:numPr>
          <w:ilvl w:val="0"/>
          <w:numId w:val="1"/>
        </w:numPr>
        <w:suppressAutoHyphens/>
        <w:spacing w:before="0" w:line="360" w:lineRule="auto"/>
        <w:ind w:left="284" w:right="-456" w:firstLine="142"/>
        <w:jc w:val="both"/>
        <w:rPr>
          <w:rFonts w:ascii="Times New Roman" w:hAnsi="Times New Roman"/>
          <w:color w:val="auto"/>
          <w:sz w:val="24"/>
          <w:szCs w:val="24"/>
        </w:rPr>
      </w:pPr>
      <w:r w:rsidRPr="00780F20">
        <w:rPr>
          <w:rFonts w:ascii="Times New Roman" w:hAnsi="Times New Roman"/>
          <w:b w:val="0"/>
          <w:bCs w:val="0"/>
          <w:color w:val="auto"/>
          <w:sz w:val="24"/>
          <w:szCs w:val="24"/>
        </w:rPr>
        <w:t>Рабочая программа разработана в соответствии с основной образовательной программой муниципального бюджетного дошкольного образовательного учреждения №114 г. Липецка, с примерной основной образовательной программой дошкольного образования, с учетом  Федерального Государственного Образовательного Стандарта дошкольного образования (ФГОС ДО).</w:t>
      </w:r>
    </w:p>
    <w:p w:rsidR="00AC134B" w:rsidRPr="00780F20" w:rsidRDefault="00AC134B" w:rsidP="00523CA3">
      <w:pPr>
        <w:spacing w:after="0" w:line="360" w:lineRule="auto"/>
        <w:ind w:left="284" w:right="-456" w:firstLine="142"/>
        <w:jc w:val="both"/>
        <w:rPr>
          <w:rFonts w:ascii="Times New Roman" w:hAnsi="Times New Roman"/>
          <w:sz w:val="24"/>
          <w:szCs w:val="24"/>
        </w:rPr>
      </w:pPr>
      <w:r w:rsidRPr="00780F20">
        <w:rPr>
          <w:rFonts w:ascii="Times New Roman" w:hAnsi="Times New Roman"/>
          <w:sz w:val="24"/>
          <w:szCs w:val="24"/>
        </w:rPr>
        <w:t>Данная рабочая программа воспитателей подготовительной к школе группы  разработана на основе следующих нормативных документов:</w:t>
      </w:r>
    </w:p>
    <w:p w:rsidR="00AC134B" w:rsidRPr="00780F20" w:rsidRDefault="00AC134B" w:rsidP="00523CA3">
      <w:pPr>
        <w:pStyle w:val="1"/>
        <w:numPr>
          <w:ilvl w:val="0"/>
          <w:numId w:val="3"/>
        </w:numPr>
        <w:suppressAutoHyphens/>
        <w:spacing w:line="360" w:lineRule="auto"/>
        <w:contextualSpacing w:val="0"/>
        <w:jc w:val="both"/>
        <w:rPr>
          <w:rFonts w:ascii="Times New Roman" w:hAnsi="Times New Roman"/>
          <w:sz w:val="24"/>
          <w:szCs w:val="24"/>
          <w:lang w:val="ru-RU"/>
        </w:rPr>
      </w:pPr>
      <w:r w:rsidRPr="00780F20">
        <w:rPr>
          <w:rFonts w:ascii="Times New Roman" w:hAnsi="Times New Roman"/>
          <w:sz w:val="24"/>
          <w:szCs w:val="24"/>
          <w:lang w:val="ru-RU"/>
        </w:rPr>
        <w:t xml:space="preserve">Федеральный Закон «Об Образовании в РФ» от 29 декабря </w:t>
      </w:r>
      <w:smartTag w:uri="urn:schemas-microsoft-com:office:smarttags" w:element="metricconverter">
        <w:smartTagPr>
          <w:attr w:name="ProductID" w:val="2012 г"/>
        </w:smartTagPr>
        <w:r w:rsidRPr="00780F20">
          <w:rPr>
            <w:rFonts w:ascii="Times New Roman" w:hAnsi="Times New Roman"/>
            <w:sz w:val="24"/>
            <w:szCs w:val="24"/>
            <w:lang w:val="ru-RU"/>
          </w:rPr>
          <w:t>2012 г</w:t>
        </w:r>
      </w:smartTag>
      <w:r w:rsidRPr="00780F20">
        <w:rPr>
          <w:rFonts w:ascii="Times New Roman" w:hAnsi="Times New Roman"/>
          <w:sz w:val="24"/>
          <w:szCs w:val="24"/>
          <w:lang w:val="ru-RU"/>
        </w:rPr>
        <w:t>. № 273-ФЗ;</w:t>
      </w:r>
    </w:p>
    <w:p w:rsidR="00AC134B" w:rsidRPr="00780F20" w:rsidRDefault="00AC134B" w:rsidP="00523CA3">
      <w:pPr>
        <w:pStyle w:val="1"/>
        <w:numPr>
          <w:ilvl w:val="0"/>
          <w:numId w:val="3"/>
        </w:numPr>
        <w:suppressAutoHyphens/>
        <w:spacing w:line="360" w:lineRule="auto"/>
        <w:contextualSpacing w:val="0"/>
        <w:jc w:val="both"/>
        <w:rPr>
          <w:rFonts w:ascii="Times New Roman" w:hAnsi="Times New Roman"/>
          <w:sz w:val="24"/>
          <w:szCs w:val="24"/>
          <w:lang w:val="ru-RU"/>
        </w:rPr>
      </w:pPr>
      <w:r w:rsidRPr="00780F20">
        <w:rPr>
          <w:rFonts w:ascii="Times New Roman" w:hAnsi="Times New Roman"/>
          <w:sz w:val="24"/>
          <w:szCs w:val="24"/>
          <w:lang w:val="ru-RU"/>
        </w:rPr>
        <w:t>Постановление Главного санитарного врача РФ от 15.05.2013г.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AC134B" w:rsidRPr="00780F20" w:rsidRDefault="00AC134B" w:rsidP="00523CA3">
      <w:pPr>
        <w:pStyle w:val="1"/>
        <w:numPr>
          <w:ilvl w:val="0"/>
          <w:numId w:val="3"/>
        </w:numPr>
        <w:suppressAutoHyphens/>
        <w:spacing w:line="360" w:lineRule="auto"/>
        <w:contextualSpacing w:val="0"/>
        <w:jc w:val="both"/>
        <w:rPr>
          <w:rFonts w:ascii="Times New Roman" w:hAnsi="Times New Roman"/>
          <w:sz w:val="24"/>
          <w:szCs w:val="24"/>
          <w:lang w:val="ru-RU"/>
        </w:rPr>
      </w:pPr>
      <w:r w:rsidRPr="00780F20">
        <w:rPr>
          <w:rFonts w:ascii="Times New Roman" w:hAnsi="Times New Roman"/>
          <w:sz w:val="24"/>
          <w:szCs w:val="24"/>
          <w:lang w:val="ru-RU"/>
        </w:rPr>
        <w:t>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w:t>
      </w:r>
    </w:p>
    <w:p w:rsidR="00AC134B" w:rsidRPr="00780F20" w:rsidRDefault="00AC134B" w:rsidP="00523CA3">
      <w:pPr>
        <w:pStyle w:val="1"/>
        <w:numPr>
          <w:ilvl w:val="0"/>
          <w:numId w:val="3"/>
        </w:numPr>
        <w:suppressAutoHyphens/>
        <w:spacing w:line="360" w:lineRule="auto"/>
        <w:contextualSpacing w:val="0"/>
        <w:jc w:val="both"/>
        <w:rPr>
          <w:rFonts w:ascii="Times New Roman" w:hAnsi="Times New Roman"/>
          <w:sz w:val="24"/>
          <w:szCs w:val="24"/>
          <w:lang w:val="ru-RU"/>
        </w:rPr>
      </w:pPr>
      <w:r w:rsidRPr="00780F20">
        <w:rPr>
          <w:rFonts w:ascii="Times New Roman" w:hAnsi="Times New Roman"/>
          <w:sz w:val="24"/>
          <w:szCs w:val="24"/>
          <w:lang w:val="ru-RU"/>
        </w:rPr>
        <w:t>Приказ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AC134B" w:rsidRPr="00780F20" w:rsidRDefault="00AC134B" w:rsidP="00523CA3">
      <w:pPr>
        <w:pStyle w:val="1"/>
        <w:numPr>
          <w:ilvl w:val="0"/>
          <w:numId w:val="3"/>
        </w:numPr>
        <w:suppressAutoHyphens/>
        <w:spacing w:line="360" w:lineRule="auto"/>
        <w:contextualSpacing w:val="0"/>
        <w:jc w:val="both"/>
        <w:rPr>
          <w:rFonts w:ascii="Times New Roman" w:hAnsi="Times New Roman"/>
          <w:sz w:val="24"/>
          <w:szCs w:val="24"/>
          <w:lang w:val="ru-RU"/>
        </w:rPr>
      </w:pPr>
      <w:r w:rsidRPr="00780F20">
        <w:rPr>
          <w:rFonts w:ascii="Times New Roman" w:hAnsi="Times New Roman"/>
          <w:sz w:val="24"/>
          <w:szCs w:val="24"/>
          <w:lang w:val="ru-RU"/>
        </w:rPr>
        <w:t xml:space="preserve">Основная образовательная программа ДОУ № </w:t>
      </w:r>
      <w:smartTag w:uri="urn:schemas-microsoft-com:office:smarttags" w:element="metricconverter">
        <w:smartTagPr>
          <w:attr w:name="ProductID" w:val="114 г"/>
        </w:smartTagPr>
        <w:r w:rsidRPr="00780F20">
          <w:rPr>
            <w:rFonts w:ascii="Times New Roman" w:hAnsi="Times New Roman"/>
            <w:sz w:val="24"/>
            <w:szCs w:val="24"/>
            <w:lang w:val="ru-RU"/>
          </w:rPr>
          <w:t>114 г</w:t>
        </w:r>
      </w:smartTag>
      <w:r w:rsidRPr="00780F20">
        <w:rPr>
          <w:rFonts w:ascii="Times New Roman" w:hAnsi="Times New Roman"/>
          <w:sz w:val="24"/>
          <w:szCs w:val="24"/>
          <w:lang w:val="ru-RU"/>
        </w:rPr>
        <w:t>. Липецка;</w:t>
      </w:r>
    </w:p>
    <w:p w:rsidR="00AC134B" w:rsidRPr="00780F20" w:rsidRDefault="00AC134B" w:rsidP="00523CA3">
      <w:pPr>
        <w:pStyle w:val="1"/>
        <w:numPr>
          <w:ilvl w:val="0"/>
          <w:numId w:val="3"/>
        </w:numPr>
        <w:suppressAutoHyphens/>
        <w:spacing w:line="360" w:lineRule="auto"/>
        <w:contextualSpacing w:val="0"/>
        <w:jc w:val="both"/>
        <w:rPr>
          <w:rFonts w:ascii="Times New Roman" w:hAnsi="Times New Roman"/>
          <w:sz w:val="24"/>
          <w:szCs w:val="24"/>
          <w:lang w:val="ru-RU"/>
        </w:rPr>
      </w:pPr>
      <w:r w:rsidRPr="00780F20">
        <w:rPr>
          <w:rFonts w:ascii="Times New Roman" w:hAnsi="Times New Roman"/>
          <w:sz w:val="24"/>
          <w:szCs w:val="24"/>
          <w:lang w:val="ru-RU"/>
        </w:rPr>
        <w:t xml:space="preserve">Устав ДОУ № </w:t>
      </w:r>
      <w:smartTag w:uri="urn:schemas-microsoft-com:office:smarttags" w:element="metricconverter">
        <w:smartTagPr>
          <w:attr w:name="ProductID" w:val="114 г"/>
        </w:smartTagPr>
        <w:r w:rsidRPr="00780F20">
          <w:rPr>
            <w:rFonts w:ascii="Times New Roman" w:hAnsi="Times New Roman"/>
            <w:sz w:val="24"/>
            <w:szCs w:val="24"/>
            <w:lang w:val="ru-RU"/>
          </w:rPr>
          <w:t>114 г</w:t>
        </w:r>
      </w:smartTag>
      <w:r w:rsidRPr="00780F20">
        <w:rPr>
          <w:rFonts w:ascii="Times New Roman" w:hAnsi="Times New Roman"/>
          <w:sz w:val="24"/>
          <w:szCs w:val="24"/>
          <w:lang w:val="ru-RU"/>
        </w:rPr>
        <w:t>. Липецка;</w:t>
      </w:r>
    </w:p>
    <w:p w:rsidR="00AC134B" w:rsidRPr="00780F20" w:rsidRDefault="00AC134B" w:rsidP="00523CA3">
      <w:pPr>
        <w:pStyle w:val="1"/>
        <w:numPr>
          <w:ilvl w:val="0"/>
          <w:numId w:val="3"/>
        </w:numPr>
        <w:suppressAutoHyphens/>
        <w:spacing w:line="360" w:lineRule="auto"/>
        <w:contextualSpacing w:val="0"/>
        <w:jc w:val="both"/>
        <w:rPr>
          <w:rFonts w:ascii="Times New Roman" w:hAnsi="Times New Roman"/>
          <w:sz w:val="24"/>
          <w:szCs w:val="24"/>
          <w:lang w:val="ru-RU"/>
        </w:rPr>
      </w:pPr>
      <w:r w:rsidRPr="00780F20">
        <w:rPr>
          <w:rFonts w:ascii="Times New Roman" w:hAnsi="Times New Roman"/>
          <w:sz w:val="24"/>
          <w:szCs w:val="24"/>
          <w:lang w:val="ru-RU"/>
        </w:rPr>
        <w:t xml:space="preserve">Положение о рабочей программе педагогических работников ДОУ № </w:t>
      </w:r>
      <w:smartTag w:uri="urn:schemas-microsoft-com:office:smarttags" w:element="metricconverter">
        <w:smartTagPr>
          <w:attr w:name="ProductID" w:val="114 г"/>
        </w:smartTagPr>
        <w:r w:rsidRPr="00780F20">
          <w:rPr>
            <w:rFonts w:ascii="Times New Roman" w:hAnsi="Times New Roman"/>
            <w:sz w:val="24"/>
            <w:szCs w:val="24"/>
            <w:lang w:val="ru-RU"/>
          </w:rPr>
          <w:t>114 г</w:t>
        </w:r>
      </w:smartTag>
      <w:r w:rsidRPr="00780F20">
        <w:rPr>
          <w:rFonts w:ascii="Times New Roman" w:hAnsi="Times New Roman"/>
          <w:sz w:val="24"/>
          <w:szCs w:val="24"/>
          <w:lang w:val="ru-RU"/>
        </w:rPr>
        <w:t>. Липецка.</w:t>
      </w:r>
    </w:p>
    <w:p w:rsidR="00AC134B" w:rsidRPr="00780F20" w:rsidRDefault="00AC134B" w:rsidP="00523CA3">
      <w:pPr>
        <w:pStyle w:val="1"/>
        <w:suppressAutoHyphens/>
        <w:spacing w:line="360" w:lineRule="auto"/>
        <w:ind w:left="-142" w:right="-456"/>
        <w:contextualSpacing w:val="0"/>
        <w:jc w:val="both"/>
        <w:rPr>
          <w:rFonts w:ascii="Times New Roman" w:hAnsi="Times New Roman"/>
          <w:sz w:val="24"/>
          <w:szCs w:val="24"/>
          <w:lang w:val="ru-RU"/>
        </w:rPr>
      </w:pPr>
      <w:r w:rsidRPr="00780F20">
        <w:rPr>
          <w:rFonts w:ascii="Times New Roman" w:hAnsi="Times New Roman"/>
          <w:sz w:val="24"/>
          <w:szCs w:val="24"/>
          <w:lang w:val="ru-RU"/>
        </w:rPr>
        <w:t>При написании данной программы учитывались «Методические рекомендации по разработке рабочей программы воспитателя ДОО» ГАУДПО ЛО «ИРО».</w:t>
      </w:r>
    </w:p>
    <w:p w:rsidR="00AC134B" w:rsidRPr="00780F20" w:rsidRDefault="00AC134B" w:rsidP="00523CA3">
      <w:pPr>
        <w:pStyle w:val="1"/>
        <w:suppressAutoHyphens/>
        <w:spacing w:line="360" w:lineRule="auto"/>
        <w:ind w:left="284" w:right="-456" w:firstLine="142"/>
        <w:contextualSpacing w:val="0"/>
        <w:jc w:val="both"/>
        <w:rPr>
          <w:rFonts w:ascii="Times New Roman" w:hAnsi="Times New Roman"/>
          <w:sz w:val="24"/>
          <w:szCs w:val="24"/>
          <w:lang w:val="ru-RU"/>
        </w:rPr>
      </w:pPr>
      <w:r w:rsidRPr="00780F20">
        <w:rPr>
          <w:rFonts w:ascii="Times New Roman" w:hAnsi="Times New Roman"/>
          <w:b/>
          <w:bCs/>
          <w:sz w:val="24"/>
          <w:szCs w:val="24"/>
          <w:lang w:val="ru-RU"/>
        </w:rPr>
        <w:t>Целью</w:t>
      </w:r>
      <w:r w:rsidRPr="00780F20">
        <w:rPr>
          <w:rFonts w:ascii="Times New Roman" w:hAnsi="Times New Roman"/>
          <w:sz w:val="24"/>
          <w:szCs w:val="24"/>
          <w:lang w:val="ru-RU"/>
        </w:rPr>
        <w:t xml:space="preserve"> рабочей программы является определение содержания и организации воспитательно-образовательной деятельности для детей 6-8 лет, способствующей развитию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p>
    <w:p w:rsidR="00AC134B" w:rsidRPr="00780F20" w:rsidRDefault="00AC134B" w:rsidP="00780F20">
      <w:pPr>
        <w:spacing w:after="0" w:line="360" w:lineRule="auto"/>
        <w:ind w:left="284" w:right="-456" w:firstLine="142"/>
        <w:jc w:val="both"/>
        <w:rPr>
          <w:rFonts w:ascii="Times New Roman" w:hAnsi="Times New Roman"/>
          <w:sz w:val="24"/>
          <w:szCs w:val="24"/>
        </w:rPr>
      </w:pPr>
      <w:r w:rsidRPr="00780F20">
        <w:rPr>
          <w:rFonts w:ascii="Times New Roman" w:hAnsi="Times New Roman"/>
          <w:sz w:val="24"/>
          <w:szCs w:val="24"/>
        </w:rPr>
        <w:t>Содержание рабочей программы обеспечивает развитие детей подготовительной к школе группы с учетом их возрастных и индивидуальных особенностей по основным направлениям: физическому, социально – коммуникативному, познавательному, речевому, художественно – эстетическому; единство воспитательных, развивающих и обучающих целей и задач образовательной деятельности.</w:t>
      </w:r>
    </w:p>
    <w:p w:rsidR="00AC134B" w:rsidRDefault="00AC134B" w:rsidP="00523CA3">
      <w:pPr>
        <w:ind w:left="-284" w:right="-456" w:firstLine="142"/>
        <w:jc w:val="center"/>
        <w:rPr>
          <w:rFonts w:ascii="Times New Roman" w:hAnsi="Times New Roman"/>
          <w:b/>
          <w:sz w:val="24"/>
          <w:szCs w:val="24"/>
        </w:rPr>
      </w:pPr>
    </w:p>
    <w:p w:rsidR="00AC134B" w:rsidRDefault="00AC134B" w:rsidP="00523CA3">
      <w:pPr>
        <w:ind w:left="-284" w:right="-456" w:firstLine="142"/>
        <w:jc w:val="center"/>
        <w:rPr>
          <w:rFonts w:ascii="Times New Roman" w:hAnsi="Times New Roman"/>
          <w:b/>
          <w:sz w:val="24"/>
          <w:szCs w:val="24"/>
        </w:rPr>
      </w:pPr>
      <w:r w:rsidRPr="00780F20">
        <w:rPr>
          <w:rFonts w:ascii="Times New Roman" w:hAnsi="Times New Roman"/>
          <w:b/>
          <w:sz w:val="24"/>
          <w:szCs w:val="24"/>
        </w:rPr>
        <w:t>Задачи по образовательным областям:</w:t>
      </w:r>
    </w:p>
    <w:p w:rsidR="00AC134B" w:rsidRPr="004562A7" w:rsidRDefault="00AC134B" w:rsidP="00780F20">
      <w:pPr>
        <w:pStyle w:val="3"/>
        <w:ind w:left="0"/>
        <w:jc w:val="center"/>
        <w:rPr>
          <w:rFonts w:ascii="Times New Roman" w:hAnsi="Times New Roman"/>
          <w:b/>
          <w:sz w:val="24"/>
          <w:szCs w:val="24"/>
          <w:lang w:val="ru-RU"/>
        </w:rPr>
      </w:pPr>
      <w:r w:rsidRPr="004562A7">
        <w:rPr>
          <w:rFonts w:ascii="Times New Roman" w:hAnsi="Times New Roman"/>
          <w:b/>
          <w:sz w:val="24"/>
          <w:szCs w:val="24"/>
          <w:lang w:val="ru-RU"/>
        </w:rPr>
        <w:t>Образовательная область</w:t>
      </w:r>
      <w:r>
        <w:rPr>
          <w:rFonts w:ascii="Times New Roman" w:hAnsi="Times New Roman"/>
          <w:b/>
          <w:sz w:val="24"/>
          <w:szCs w:val="24"/>
          <w:lang w:val="ru-RU"/>
        </w:rPr>
        <w:t xml:space="preserve"> </w:t>
      </w:r>
      <w:r w:rsidRPr="004562A7">
        <w:rPr>
          <w:rFonts w:ascii="Times New Roman" w:hAnsi="Times New Roman"/>
          <w:b/>
          <w:sz w:val="24"/>
          <w:szCs w:val="24"/>
          <w:lang w:val="ru-RU"/>
        </w:rPr>
        <w:t>«СОЦИАЛЬНО-КОММУНИКАТИВНОЕ РАЗВИТИЕ»</w:t>
      </w:r>
    </w:p>
    <w:p w:rsidR="00AC134B" w:rsidRPr="0003443B" w:rsidRDefault="00AC134B" w:rsidP="0003443B">
      <w:pPr>
        <w:ind w:right="-314" w:firstLine="142"/>
        <w:rPr>
          <w:rFonts w:ascii="Times New Roman" w:hAnsi="Times New Roman"/>
          <w:b/>
          <w:i/>
          <w:sz w:val="24"/>
          <w:szCs w:val="24"/>
        </w:rPr>
      </w:pPr>
      <w:r w:rsidRPr="0003443B">
        <w:rPr>
          <w:rFonts w:ascii="Times New Roman" w:hAnsi="Times New Roman"/>
          <w:b/>
          <w:i/>
          <w:sz w:val="24"/>
          <w:szCs w:val="24"/>
        </w:rPr>
        <w:t>Развитие игровой деятельности</w:t>
      </w:r>
    </w:p>
    <w:p w:rsidR="00AC134B" w:rsidRPr="0003443B" w:rsidRDefault="00AC134B" w:rsidP="0003443B">
      <w:pPr>
        <w:pStyle w:val="Default"/>
        <w:spacing w:after="55"/>
      </w:pPr>
      <w:r w:rsidRPr="0003443B">
        <w:t xml:space="preserve">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 </w:t>
      </w:r>
    </w:p>
    <w:p w:rsidR="00AC134B" w:rsidRPr="0003443B" w:rsidRDefault="00AC134B" w:rsidP="0003443B">
      <w:pPr>
        <w:ind w:right="-314" w:firstLine="142"/>
        <w:rPr>
          <w:rFonts w:ascii="Times New Roman" w:hAnsi="Times New Roman"/>
          <w:b/>
          <w:i/>
          <w:sz w:val="24"/>
          <w:szCs w:val="24"/>
        </w:rPr>
      </w:pPr>
      <w:r w:rsidRPr="0003443B">
        <w:rPr>
          <w:rFonts w:ascii="Times New Roman" w:hAnsi="Times New Roman"/>
          <w:sz w:val="24"/>
          <w:szCs w:val="24"/>
        </w:rPr>
        <w:t>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  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AC134B" w:rsidRPr="0003443B" w:rsidRDefault="00AC134B" w:rsidP="0003443B">
      <w:pPr>
        <w:tabs>
          <w:tab w:val="left" w:pos="10875"/>
        </w:tabs>
        <w:spacing w:after="0" w:line="360" w:lineRule="auto"/>
        <w:ind w:right="-314" w:firstLine="142"/>
        <w:rPr>
          <w:rFonts w:ascii="Times New Roman" w:hAnsi="Times New Roman"/>
          <w:b/>
          <w:i/>
          <w:sz w:val="24"/>
          <w:szCs w:val="24"/>
        </w:rPr>
      </w:pPr>
      <w:r w:rsidRPr="0003443B">
        <w:rPr>
          <w:rFonts w:ascii="Times New Roman" w:hAnsi="Times New Roman"/>
          <w:b/>
          <w:i/>
          <w:sz w:val="24"/>
          <w:szCs w:val="24"/>
        </w:rPr>
        <w:t>Дошкольник входит в мир социальных отношений</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1. Развивать гуманистическую направленность поведения: социальные чувства, эмоциональную отзывчивость, доброжелательность.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2. Воспитывать привычки культурного поведения и общения с людьми, основы этикета, правила поведения в общественных местах.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3. Обогащать опыт сотрудничества, дружеских взаимоотношений со сверстниками и взаимодействия с взрослыми.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5. 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AC134B" w:rsidRPr="0003443B" w:rsidRDefault="00AC134B" w:rsidP="0003443B">
      <w:pPr>
        <w:tabs>
          <w:tab w:val="left" w:pos="10875"/>
        </w:tabs>
        <w:spacing w:after="0" w:line="360" w:lineRule="auto"/>
        <w:ind w:right="-314" w:firstLine="142"/>
        <w:rPr>
          <w:rFonts w:ascii="Times New Roman" w:hAnsi="Times New Roman"/>
          <w:b/>
          <w:i/>
          <w:sz w:val="24"/>
          <w:szCs w:val="24"/>
        </w:rPr>
      </w:pPr>
      <w:r w:rsidRPr="0003443B">
        <w:rPr>
          <w:rFonts w:ascii="Times New Roman" w:hAnsi="Times New Roman"/>
          <w:sz w:val="24"/>
          <w:szCs w:val="24"/>
        </w:rPr>
        <w:t>6. Воспитывать любовь к своей семье, детскому саду, к родному городу, стране.</w:t>
      </w:r>
    </w:p>
    <w:p w:rsidR="00AC134B" w:rsidRPr="0003443B" w:rsidRDefault="00AC134B" w:rsidP="0003443B">
      <w:pPr>
        <w:spacing w:line="240" w:lineRule="auto"/>
        <w:ind w:right="-314" w:firstLine="142"/>
        <w:rPr>
          <w:rFonts w:ascii="Times New Roman" w:hAnsi="Times New Roman"/>
          <w:b/>
          <w:i/>
          <w:sz w:val="24"/>
          <w:szCs w:val="24"/>
        </w:rPr>
      </w:pPr>
      <w:r w:rsidRPr="0003443B">
        <w:rPr>
          <w:rFonts w:ascii="Times New Roman" w:hAnsi="Times New Roman"/>
          <w:b/>
          <w:i/>
          <w:sz w:val="24"/>
          <w:szCs w:val="24"/>
        </w:rPr>
        <w:t>Развиваем ценностное отношение к труду</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3.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AC134B" w:rsidRPr="0003443B" w:rsidRDefault="00AC134B" w:rsidP="0003443B">
      <w:pPr>
        <w:spacing w:line="240" w:lineRule="auto"/>
        <w:ind w:right="-314" w:firstLine="142"/>
        <w:rPr>
          <w:rFonts w:ascii="Times New Roman" w:hAnsi="Times New Roman"/>
          <w:b/>
          <w:i/>
          <w:sz w:val="24"/>
          <w:szCs w:val="24"/>
        </w:rPr>
      </w:pPr>
      <w:r w:rsidRPr="0003443B">
        <w:rPr>
          <w:rFonts w:ascii="Times New Roman" w:hAnsi="Times New Roman"/>
          <w:sz w:val="24"/>
          <w:szCs w:val="24"/>
        </w:rPr>
        <w:t xml:space="preserve">4. Обеспечивать освоение умений сотрудничества в совместном труде, элементарного планирования, взаимодействия с партнерами, оценки результатов труда. Воспитывать ответственность, добросовестность, стремление к участию в труде взрослых, оказанию посильной помощи.  </w:t>
      </w:r>
    </w:p>
    <w:p w:rsidR="00AC134B" w:rsidRPr="0003443B" w:rsidRDefault="00AC134B" w:rsidP="0003443B">
      <w:pPr>
        <w:spacing w:line="240" w:lineRule="auto"/>
        <w:ind w:right="-314" w:firstLine="142"/>
        <w:rPr>
          <w:rFonts w:ascii="Times New Roman" w:hAnsi="Times New Roman"/>
          <w:b/>
          <w:i/>
          <w:sz w:val="24"/>
          <w:szCs w:val="24"/>
        </w:rPr>
      </w:pPr>
      <w:r w:rsidRPr="0003443B">
        <w:rPr>
          <w:rFonts w:ascii="Times New Roman" w:hAnsi="Times New Roman"/>
          <w:b/>
          <w:i/>
          <w:sz w:val="24"/>
          <w:szCs w:val="24"/>
        </w:rPr>
        <w:t>Формирование основ безопасного поведения в быту, социуме, природе</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AC134B" w:rsidRPr="0003443B" w:rsidRDefault="00AC134B" w:rsidP="0003443B">
      <w:pPr>
        <w:spacing w:line="240" w:lineRule="auto"/>
        <w:ind w:right="-314" w:firstLine="142"/>
        <w:rPr>
          <w:rFonts w:ascii="Times New Roman" w:hAnsi="Times New Roman"/>
          <w:b/>
          <w:i/>
          <w:sz w:val="24"/>
          <w:szCs w:val="24"/>
        </w:rPr>
      </w:pPr>
      <w:r w:rsidRPr="0003443B">
        <w:rPr>
          <w:rFonts w:ascii="Times New Roman" w:hAnsi="Times New Roman"/>
          <w:sz w:val="24"/>
          <w:szCs w:val="24"/>
        </w:rPr>
        <w:t>2. Воспитывать осторожное и осмотрительное отношение к потенциально опасным для человека ситуациям в общении, в быту, на улице, в природе.</w:t>
      </w:r>
    </w:p>
    <w:p w:rsidR="00AC134B" w:rsidRPr="0003443B" w:rsidRDefault="00AC134B" w:rsidP="0003443B">
      <w:pPr>
        <w:pStyle w:val="3"/>
        <w:ind w:left="0"/>
        <w:jc w:val="center"/>
        <w:rPr>
          <w:rFonts w:ascii="Times New Roman" w:hAnsi="Times New Roman"/>
          <w:b/>
          <w:sz w:val="24"/>
          <w:szCs w:val="24"/>
          <w:lang w:val="ru-RU"/>
        </w:rPr>
      </w:pPr>
      <w:r w:rsidRPr="0003443B">
        <w:rPr>
          <w:rFonts w:ascii="Times New Roman" w:hAnsi="Times New Roman"/>
          <w:b/>
          <w:sz w:val="24"/>
          <w:szCs w:val="24"/>
          <w:lang w:val="ru-RU"/>
        </w:rPr>
        <w:t>Образовательная область «ПОЗНАВАТЕЛЬНОЕ РАЗВИТИЕ»</w:t>
      </w:r>
    </w:p>
    <w:p w:rsidR="00AC134B" w:rsidRPr="0003443B" w:rsidRDefault="00AC134B" w:rsidP="0003443B">
      <w:pPr>
        <w:tabs>
          <w:tab w:val="center" w:pos="5392"/>
        </w:tabs>
        <w:rPr>
          <w:rFonts w:ascii="Times New Roman" w:hAnsi="Times New Roman"/>
          <w:b/>
          <w:sz w:val="24"/>
          <w:szCs w:val="24"/>
        </w:rPr>
      </w:pPr>
      <w:r w:rsidRPr="0003443B">
        <w:rPr>
          <w:rFonts w:ascii="Times New Roman" w:hAnsi="Times New Roman"/>
          <w:sz w:val="24"/>
          <w:szCs w:val="24"/>
        </w:rPr>
        <w:t xml:space="preserve">1. 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2.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4. Воспитывать гуманно-ценностное отношение к миру на основе осознания ребенком некоторых связей и зависимостей в мире, места человека в нем.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5.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6. Способствовать развитию уверенности детей в себе, осознание роста своих достижений, чувства собственного достоинства,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7. Развивать самоконтроль и ответственности за свои действия и поступки.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8. Обогащать представления о родном городе и стране, развивать гражданско-патриотические чувства.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9. Формировать представления о многообразии стран и народов мира, некоторых национальных особенностях людей.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10. Развивать интерес к отдельным фактам истории и культуры родной страны, формировать начала гражданственности. </w:t>
      </w:r>
    </w:p>
    <w:p w:rsidR="00AC134B" w:rsidRDefault="00AC134B" w:rsidP="0003443B">
      <w:pPr>
        <w:pStyle w:val="3"/>
        <w:ind w:left="0"/>
        <w:rPr>
          <w:rFonts w:ascii="Times New Roman" w:hAnsi="Times New Roman"/>
          <w:b/>
          <w:sz w:val="24"/>
          <w:szCs w:val="24"/>
          <w:lang w:val="ru-RU"/>
        </w:rPr>
      </w:pPr>
      <w:r w:rsidRPr="0003443B">
        <w:rPr>
          <w:rFonts w:ascii="Times New Roman" w:hAnsi="Times New Roman"/>
          <w:sz w:val="24"/>
          <w:szCs w:val="24"/>
          <w:lang w:val="ru-RU"/>
        </w:rPr>
        <w:t>11. Развивать толерантность по отношению к людям разных национальностей</w:t>
      </w:r>
      <w:r>
        <w:rPr>
          <w:rFonts w:ascii="Times New Roman" w:hAnsi="Times New Roman"/>
          <w:b/>
          <w:sz w:val="24"/>
          <w:szCs w:val="24"/>
          <w:lang w:val="ru-RU"/>
        </w:rPr>
        <w:t>.</w:t>
      </w:r>
    </w:p>
    <w:p w:rsidR="00AC134B" w:rsidRDefault="00AC134B" w:rsidP="0003443B">
      <w:pPr>
        <w:pStyle w:val="3"/>
        <w:ind w:left="0"/>
        <w:jc w:val="center"/>
        <w:rPr>
          <w:rFonts w:ascii="Times New Roman" w:hAnsi="Times New Roman"/>
          <w:b/>
          <w:sz w:val="24"/>
          <w:szCs w:val="24"/>
          <w:lang w:val="ru-RU"/>
        </w:rPr>
      </w:pPr>
      <w:r w:rsidRPr="0003443B">
        <w:rPr>
          <w:rFonts w:ascii="Times New Roman" w:hAnsi="Times New Roman"/>
          <w:b/>
          <w:sz w:val="24"/>
          <w:szCs w:val="24"/>
          <w:lang w:val="ru-RU"/>
        </w:rPr>
        <w:t>Образовательная область «РЕЧЕВОЕ РАЗВИТИЕ»</w:t>
      </w:r>
    </w:p>
    <w:p w:rsidR="00AC134B" w:rsidRPr="0003443B" w:rsidRDefault="00AC134B" w:rsidP="0003443B">
      <w:pPr>
        <w:pStyle w:val="3"/>
        <w:ind w:left="0"/>
        <w:jc w:val="center"/>
        <w:rPr>
          <w:rFonts w:ascii="Times New Roman" w:hAnsi="Times New Roman"/>
          <w:b/>
          <w:sz w:val="24"/>
          <w:szCs w:val="24"/>
          <w:lang w:val="ru-RU"/>
        </w:rPr>
      </w:pPr>
    </w:p>
    <w:p w:rsidR="00AC134B" w:rsidRPr="0003443B" w:rsidRDefault="00AC134B" w:rsidP="0003443B">
      <w:pPr>
        <w:autoSpaceDE w:val="0"/>
        <w:autoSpaceDN w:val="0"/>
        <w:adjustRightInd w:val="0"/>
        <w:rPr>
          <w:rFonts w:ascii="Times New Roman" w:hAnsi="Times New Roman"/>
          <w:bCs/>
          <w:color w:val="000000"/>
          <w:sz w:val="24"/>
          <w:szCs w:val="24"/>
        </w:rPr>
      </w:pPr>
      <w:r w:rsidRPr="0003443B">
        <w:rPr>
          <w:rFonts w:ascii="Times New Roman" w:hAnsi="Times New Roman"/>
          <w:bCs/>
          <w:color w:val="000000"/>
          <w:sz w:val="24"/>
          <w:szCs w:val="24"/>
        </w:rPr>
        <w:t xml:space="preserve">1. Поддерживать проявление субъектной позиции ребенка в речевом общении со взрослыми и сверстниками. </w:t>
      </w:r>
    </w:p>
    <w:p w:rsidR="00AC134B" w:rsidRPr="0003443B" w:rsidRDefault="00AC134B" w:rsidP="0003443B">
      <w:pPr>
        <w:autoSpaceDE w:val="0"/>
        <w:autoSpaceDN w:val="0"/>
        <w:adjustRightInd w:val="0"/>
        <w:rPr>
          <w:rFonts w:ascii="Times New Roman" w:hAnsi="Times New Roman"/>
          <w:bCs/>
          <w:color w:val="000000"/>
          <w:sz w:val="24"/>
          <w:szCs w:val="24"/>
        </w:rPr>
      </w:pPr>
      <w:r w:rsidRPr="0003443B">
        <w:rPr>
          <w:rFonts w:ascii="Times New Roman" w:hAnsi="Times New Roman"/>
          <w:bCs/>
          <w:color w:val="000000"/>
          <w:sz w:val="24"/>
          <w:szCs w:val="24"/>
        </w:rPr>
        <w:t>2. Развивать умение осознанного выбора этикетной формы в зависимости от ситуации общения, возраста собеседника, цели взаимодействия.</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3.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4. Развивать речевое творчество, учитывая индивидуальные способности и возможности детей. </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5. Воспитывать интерес к языку и осознанное отношение детей к языковым явлениям. </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6. Развивать умения письменной речи: читать отдельные слова и словосочетания, писать печатные буквы. </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7. Развивать умения анализировать содержание и форму произведения, развивать литературную речь. </w:t>
      </w:r>
    </w:p>
    <w:p w:rsidR="00AC134B" w:rsidRPr="0003443B" w:rsidRDefault="00AC134B" w:rsidP="0003443B">
      <w:pPr>
        <w:pStyle w:val="3"/>
        <w:ind w:left="0"/>
        <w:rPr>
          <w:rFonts w:ascii="Times New Roman" w:hAnsi="Times New Roman"/>
          <w:b/>
          <w:sz w:val="24"/>
          <w:szCs w:val="24"/>
          <w:lang w:val="ru-RU"/>
        </w:rPr>
      </w:pPr>
      <w:r w:rsidRPr="0003443B">
        <w:rPr>
          <w:rFonts w:ascii="Times New Roman" w:hAnsi="Times New Roman"/>
          <w:sz w:val="24"/>
          <w:szCs w:val="24"/>
          <w:lang w:val="ru-RU"/>
        </w:rPr>
        <w:t>8. Обогащать представления об особенностях литературы: о родах (фольклор и авторская литература), видах (проза и поэзия) и многообразии жанров.</w:t>
      </w:r>
    </w:p>
    <w:p w:rsidR="00AC134B" w:rsidRDefault="00AC134B" w:rsidP="0003443B">
      <w:pPr>
        <w:pStyle w:val="3"/>
        <w:ind w:left="0"/>
        <w:rPr>
          <w:rFonts w:ascii="Times New Roman" w:hAnsi="Times New Roman"/>
          <w:b/>
          <w:sz w:val="24"/>
          <w:szCs w:val="24"/>
          <w:lang w:val="ru-RU"/>
        </w:rPr>
      </w:pPr>
    </w:p>
    <w:p w:rsidR="00AC134B" w:rsidRPr="0003443B" w:rsidRDefault="00AC134B" w:rsidP="0003443B">
      <w:pPr>
        <w:pStyle w:val="3"/>
        <w:ind w:left="0"/>
        <w:jc w:val="center"/>
        <w:rPr>
          <w:rFonts w:ascii="Times New Roman" w:hAnsi="Times New Roman"/>
          <w:b/>
          <w:sz w:val="24"/>
          <w:szCs w:val="24"/>
          <w:lang w:val="ru-RU"/>
        </w:rPr>
      </w:pPr>
      <w:r w:rsidRPr="0003443B">
        <w:rPr>
          <w:rFonts w:ascii="Times New Roman" w:hAnsi="Times New Roman"/>
          <w:b/>
          <w:sz w:val="24"/>
          <w:szCs w:val="24"/>
          <w:lang w:val="ru-RU"/>
        </w:rPr>
        <w:t>Образовательная область «ХУДОЖЕСТВЕННО - ЭСТЕТИЧЕСКОЕ РАЗВИТИЕ»</w:t>
      </w:r>
    </w:p>
    <w:p w:rsidR="00AC134B" w:rsidRDefault="00AC134B" w:rsidP="0003443B">
      <w:pPr>
        <w:pStyle w:val="3"/>
        <w:ind w:left="0"/>
        <w:rPr>
          <w:rFonts w:ascii="Times New Roman" w:hAnsi="Times New Roman"/>
          <w:b/>
          <w:bCs/>
          <w:sz w:val="24"/>
          <w:szCs w:val="24"/>
          <w:lang w:val="ru-RU"/>
        </w:rPr>
      </w:pPr>
    </w:p>
    <w:p w:rsidR="00AC134B" w:rsidRPr="0003443B" w:rsidRDefault="00AC134B" w:rsidP="0003443B">
      <w:pPr>
        <w:pStyle w:val="3"/>
        <w:ind w:left="0"/>
        <w:rPr>
          <w:rFonts w:ascii="Times New Roman" w:hAnsi="Times New Roman"/>
          <w:b/>
          <w:bCs/>
          <w:sz w:val="24"/>
          <w:szCs w:val="24"/>
          <w:lang w:val="ru-RU"/>
        </w:rPr>
      </w:pPr>
      <w:r w:rsidRPr="0003443B">
        <w:rPr>
          <w:rFonts w:ascii="Times New Roman" w:hAnsi="Times New Roman"/>
          <w:b/>
          <w:bCs/>
          <w:sz w:val="24"/>
          <w:szCs w:val="24"/>
          <w:lang w:val="ru-RU"/>
        </w:rPr>
        <w:t>ИЗОБРАЗИТЕЛЬНОЕ ИСКУССТВО</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2.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AC134B" w:rsidRPr="0003443B" w:rsidRDefault="00AC134B" w:rsidP="0003443B">
      <w:pPr>
        <w:rPr>
          <w:rFonts w:ascii="Times New Roman" w:hAnsi="Times New Roman"/>
          <w:sz w:val="24"/>
          <w:szCs w:val="24"/>
        </w:rPr>
      </w:pPr>
      <w:r w:rsidRPr="0003443B">
        <w:rPr>
          <w:rFonts w:ascii="Times New Roman" w:hAnsi="Times New Roman"/>
          <w:sz w:val="24"/>
          <w:szCs w:val="24"/>
        </w:rPr>
        <w:t xml:space="preserve">3.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AC134B" w:rsidRPr="0003443B" w:rsidRDefault="00AC134B" w:rsidP="0003443B">
      <w:pPr>
        <w:pStyle w:val="3"/>
        <w:ind w:left="0"/>
        <w:rPr>
          <w:rFonts w:ascii="Times New Roman" w:hAnsi="Times New Roman"/>
          <w:b/>
          <w:bCs/>
          <w:sz w:val="24"/>
          <w:szCs w:val="24"/>
          <w:lang w:val="ru-RU"/>
        </w:rPr>
      </w:pPr>
      <w:r w:rsidRPr="0003443B">
        <w:rPr>
          <w:rFonts w:ascii="Times New Roman" w:hAnsi="Times New Roman"/>
          <w:sz w:val="24"/>
          <w:szCs w:val="24"/>
          <w:lang w:val="ru-RU"/>
        </w:rPr>
        <w:t>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w:t>
      </w:r>
    </w:p>
    <w:p w:rsidR="00AC134B" w:rsidRDefault="00AC134B" w:rsidP="0003443B">
      <w:pPr>
        <w:pStyle w:val="3"/>
        <w:ind w:left="0"/>
        <w:rPr>
          <w:rFonts w:ascii="Times New Roman" w:hAnsi="Times New Roman"/>
          <w:b/>
          <w:bCs/>
          <w:sz w:val="24"/>
          <w:szCs w:val="24"/>
          <w:lang w:val="ru-RU"/>
        </w:rPr>
      </w:pPr>
    </w:p>
    <w:p w:rsidR="00AC134B" w:rsidRPr="0003443B" w:rsidRDefault="00AC134B" w:rsidP="0003443B">
      <w:pPr>
        <w:pStyle w:val="3"/>
        <w:ind w:left="0"/>
        <w:rPr>
          <w:rFonts w:ascii="Times New Roman" w:hAnsi="Times New Roman"/>
          <w:b/>
          <w:bCs/>
          <w:sz w:val="24"/>
          <w:szCs w:val="24"/>
          <w:lang w:val="ru-RU"/>
        </w:rPr>
      </w:pPr>
      <w:r w:rsidRPr="0003443B">
        <w:rPr>
          <w:rFonts w:ascii="Times New Roman" w:hAnsi="Times New Roman"/>
          <w:b/>
          <w:bCs/>
          <w:sz w:val="24"/>
          <w:szCs w:val="24"/>
          <w:lang w:val="ru-RU"/>
        </w:rPr>
        <w:t>Развитие продуктивной деятельности и детского творчества</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1. Поддерживать проявления самостоятельности, инициативности, индивидуальности, рефлексии, активизировать творческие проявления детей. </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 xml:space="preserve">2. Совершенствовать компоненты изобразительной деятельности, технические и изобразительно-выразительные умения. </w:t>
      </w:r>
    </w:p>
    <w:p w:rsidR="00AC134B" w:rsidRPr="0003443B" w:rsidRDefault="00AC134B" w:rsidP="0003443B">
      <w:pPr>
        <w:pStyle w:val="3"/>
        <w:ind w:left="0"/>
        <w:rPr>
          <w:rFonts w:ascii="Times New Roman" w:hAnsi="Times New Roman"/>
          <w:b/>
          <w:bCs/>
          <w:sz w:val="24"/>
          <w:szCs w:val="24"/>
          <w:lang w:val="ru-RU"/>
        </w:rPr>
      </w:pPr>
      <w:r w:rsidRPr="0003443B">
        <w:rPr>
          <w:rFonts w:ascii="Times New Roman" w:hAnsi="Times New Roman"/>
          <w:sz w:val="24"/>
          <w:szCs w:val="24"/>
          <w:lang w:val="ru-RU"/>
        </w:rPr>
        <w:t>3. Развивать эмоционально-эстетические, творческие, сенсорные и познавательные способности.</w:t>
      </w:r>
    </w:p>
    <w:p w:rsidR="00AC134B" w:rsidRDefault="00AC134B" w:rsidP="0003443B">
      <w:pPr>
        <w:pStyle w:val="3"/>
        <w:ind w:left="0"/>
        <w:rPr>
          <w:rFonts w:ascii="Times New Roman" w:hAnsi="Times New Roman"/>
          <w:b/>
          <w:sz w:val="24"/>
          <w:szCs w:val="24"/>
          <w:lang w:val="ru-RU"/>
        </w:rPr>
      </w:pPr>
    </w:p>
    <w:p w:rsidR="00AC134B" w:rsidRPr="0003443B" w:rsidRDefault="00AC134B" w:rsidP="0003443B">
      <w:pPr>
        <w:pStyle w:val="3"/>
        <w:ind w:left="0"/>
        <w:rPr>
          <w:rFonts w:ascii="Times New Roman" w:hAnsi="Times New Roman"/>
          <w:b/>
          <w:sz w:val="24"/>
          <w:szCs w:val="24"/>
          <w:lang w:val="ru-RU"/>
        </w:rPr>
      </w:pPr>
      <w:r w:rsidRPr="0003443B">
        <w:rPr>
          <w:rFonts w:ascii="Times New Roman" w:hAnsi="Times New Roman"/>
          <w:b/>
          <w:sz w:val="24"/>
          <w:szCs w:val="24"/>
          <w:lang w:val="ru-RU"/>
        </w:rPr>
        <w:t>ХУДОЖЕСТВЕННАЯ ЛИТЕРАТУРА</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2. Обогащать читательский опыт детей за счет произведений более сложных по содержанию и форме. </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AC134B" w:rsidRPr="0003443B" w:rsidRDefault="00AC134B" w:rsidP="0003443B">
      <w:pPr>
        <w:pStyle w:val="3"/>
        <w:ind w:left="0"/>
        <w:rPr>
          <w:rFonts w:ascii="Times New Roman" w:hAnsi="Times New Roman"/>
          <w:b/>
          <w:sz w:val="24"/>
          <w:szCs w:val="24"/>
          <w:lang w:val="ru-RU"/>
        </w:rPr>
      </w:pPr>
      <w:r w:rsidRPr="0003443B">
        <w:rPr>
          <w:rFonts w:ascii="Times New Roman" w:hAnsi="Times New Roman"/>
          <w:bCs/>
          <w:sz w:val="24"/>
          <w:szCs w:val="24"/>
          <w:lang w:val="ru-RU"/>
        </w:rPr>
        <w:t>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AC134B" w:rsidRDefault="00AC134B" w:rsidP="0003443B">
      <w:pPr>
        <w:pStyle w:val="3"/>
        <w:ind w:left="0"/>
        <w:rPr>
          <w:rFonts w:ascii="Times New Roman" w:hAnsi="Times New Roman"/>
          <w:b/>
          <w:bCs/>
          <w:sz w:val="24"/>
          <w:szCs w:val="24"/>
          <w:lang w:val="ru-RU"/>
        </w:rPr>
      </w:pPr>
    </w:p>
    <w:p w:rsidR="00AC134B" w:rsidRPr="0003443B" w:rsidRDefault="00AC134B" w:rsidP="0003443B">
      <w:pPr>
        <w:pStyle w:val="3"/>
        <w:ind w:left="0"/>
        <w:rPr>
          <w:rFonts w:ascii="Times New Roman" w:hAnsi="Times New Roman"/>
          <w:b/>
          <w:bCs/>
          <w:sz w:val="24"/>
          <w:szCs w:val="24"/>
          <w:lang w:val="ru-RU"/>
        </w:rPr>
      </w:pPr>
      <w:r w:rsidRPr="0003443B">
        <w:rPr>
          <w:rFonts w:ascii="Times New Roman" w:hAnsi="Times New Roman"/>
          <w:b/>
          <w:bCs/>
          <w:sz w:val="24"/>
          <w:szCs w:val="24"/>
          <w:lang w:val="ru-RU"/>
        </w:rPr>
        <w:t>МУЗЫКА</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1. Обогащать слуховой опыт у детей при знакомстве с основными жанрами, стилями и направлениями в музыке.</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2. Накапливать представления о жизни и творчестве русских и зарубежных композиторов. </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3. Обучать детей анализу, сравнению и сопоставлению при разборе музыкальных форм и средств музыкальной выразительности. </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4. Развивать умения творческой интерпретации музыки разными средствами художественной выразительности. </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5. Развивать умения чистоты интонирования в пении; </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6. Помогать осваивать навыки ритмического многоголосья посредством игрового музицирования.</w:t>
      </w:r>
    </w:p>
    <w:p w:rsidR="00AC134B" w:rsidRPr="0003443B" w:rsidRDefault="00AC134B" w:rsidP="0003443B">
      <w:pPr>
        <w:rPr>
          <w:rFonts w:ascii="Times New Roman" w:hAnsi="Times New Roman"/>
          <w:bCs/>
          <w:sz w:val="24"/>
          <w:szCs w:val="24"/>
        </w:rPr>
      </w:pPr>
      <w:r w:rsidRPr="0003443B">
        <w:rPr>
          <w:rFonts w:ascii="Times New Roman" w:hAnsi="Times New Roman"/>
          <w:bCs/>
          <w:sz w:val="24"/>
          <w:szCs w:val="24"/>
        </w:rPr>
        <w:t xml:space="preserve">7. Стимулировать самостоятельную деятельность детей по сочинению танцев, игр, оркестровок. </w:t>
      </w:r>
    </w:p>
    <w:p w:rsidR="00AC134B" w:rsidRDefault="00AC134B" w:rsidP="0003443B">
      <w:pPr>
        <w:pStyle w:val="3"/>
        <w:ind w:left="0"/>
        <w:rPr>
          <w:rFonts w:ascii="Times New Roman" w:hAnsi="Times New Roman"/>
          <w:bCs/>
          <w:sz w:val="24"/>
          <w:szCs w:val="24"/>
          <w:lang w:val="ru-RU"/>
        </w:rPr>
      </w:pPr>
      <w:r w:rsidRPr="0003443B">
        <w:rPr>
          <w:rFonts w:ascii="Times New Roman" w:hAnsi="Times New Roman"/>
          <w:bCs/>
          <w:sz w:val="24"/>
          <w:szCs w:val="24"/>
          <w:lang w:val="ru-RU"/>
        </w:rPr>
        <w:t>8. Развивать умения сотрудничества и сотворчества в коллективной музыкальной деятельности.</w:t>
      </w:r>
    </w:p>
    <w:p w:rsidR="00AC134B" w:rsidRPr="0003443B" w:rsidRDefault="00AC134B" w:rsidP="0003443B">
      <w:pPr>
        <w:pStyle w:val="3"/>
        <w:ind w:left="0"/>
        <w:rPr>
          <w:rFonts w:ascii="Times New Roman" w:hAnsi="Times New Roman"/>
          <w:b/>
          <w:bCs/>
          <w:sz w:val="24"/>
          <w:szCs w:val="24"/>
          <w:lang w:val="ru-RU"/>
        </w:rPr>
      </w:pPr>
    </w:p>
    <w:p w:rsidR="00AC134B" w:rsidRPr="0003443B" w:rsidRDefault="00AC134B" w:rsidP="0003443B">
      <w:pPr>
        <w:pStyle w:val="3"/>
        <w:ind w:left="0"/>
        <w:jc w:val="center"/>
        <w:rPr>
          <w:rFonts w:ascii="Times New Roman" w:hAnsi="Times New Roman"/>
          <w:b/>
          <w:sz w:val="24"/>
          <w:szCs w:val="24"/>
          <w:lang w:val="ru-RU"/>
        </w:rPr>
      </w:pPr>
      <w:r w:rsidRPr="0003443B">
        <w:rPr>
          <w:rFonts w:ascii="Times New Roman" w:hAnsi="Times New Roman"/>
          <w:b/>
          <w:sz w:val="24"/>
          <w:szCs w:val="24"/>
          <w:lang w:val="ru-RU"/>
        </w:rPr>
        <w:t>Образовательная область «ФИЗИЧЕСКОЕ РАЗВИТИЕ»</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2. Развивать и закреплять двигательные умения и знания правил в спортивных играх и спортивных упражнениях.</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3. Закреплять умение самостоятельно организовывать подвижные игры и упражнения со сверстниками и малышами.</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4. Развивать творчество и инициативу, добиваясь выразительного и вариативного выполнения движений.</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5. Развивать физические качества (силу, гибкость, выносливость), особенно - ведущие в этом возрасте быстроту и ловкость- координацию движений.</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6. Формировать осознанную потребность в двигательной активности и физическом совершенствовании.</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7. Формировать представления о некоторых видах спорта, развивать интерес к физической культуре и спорту.</w:t>
      </w:r>
    </w:p>
    <w:p w:rsidR="00AC134B" w:rsidRPr="0003443B" w:rsidRDefault="00AC134B" w:rsidP="0003443B">
      <w:pPr>
        <w:tabs>
          <w:tab w:val="center" w:pos="5392"/>
        </w:tabs>
        <w:rPr>
          <w:rFonts w:ascii="Times New Roman" w:hAnsi="Times New Roman"/>
          <w:sz w:val="24"/>
          <w:szCs w:val="24"/>
        </w:rPr>
      </w:pPr>
      <w:r w:rsidRPr="0003443B">
        <w:rPr>
          <w:rFonts w:ascii="Times New Roman" w:hAnsi="Times New Roman"/>
          <w:sz w:val="24"/>
          <w:szCs w:val="24"/>
        </w:rPr>
        <w:t>8. 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AC134B" w:rsidRPr="0003443B" w:rsidRDefault="00AC134B" w:rsidP="0003443B">
      <w:pPr>
        <w:ind w:left="-284" w:right="-456" w:firstLine="142"/>
        <w:rPr>
          <w:rFonts w:ascii="Times New Roman" w:hAnsi="Times New Roman"/>
          <w:b/>
          <w:sz w:val="24"/>
          <w:szCs w:val="24"/>
        </w:rPr>
      </w:pPr>
      <w:r w:rsidRPr="0003443B">
        <w:rPr>
          <w:rFonts w:ascii="Times New Roman" w:hAnsi="Times New Roman"/>
          <w:sz w:val="24"/>
          <w:szCs w:val="24"/>
        </w:rPr>
        <w:t>9. Развивать самостоятельность в применении культурно-гигиенических навыков, обогащать представления о гигиенической культуре.</w:t>
      </w:r>
    </w:p>
    <w:p w:rsidR="00AC134B" w:rsidRDefault="00AC134B" w:rsidP="00924209">
      <w:pPr>
        <w:ind w:left="284" w:right="-456" w:firstLine="142"/>
        <w:rPr>
          <w:rFonts w:ascii="Times New Roman" w:hAnsi="Times New Roman"/>
          <w:b/>
          <w:sz w:val="24"/>
          <w:szCs w:val="24"/>
        </w:rPr>
      </w:pPr>
    </w:p>
    <w:p w:rsidR="00AC134B" w:rsidRDefault="00AC134B" w:rsidP="00924209">
      <w:pPr>
        <w:ind w:left="284" w:right="-456" w:firstLine="142"/>
        <w:rPr>
          <w:rFonts w:ascii="Times New Roman" w:hAnsi="Times New Roman"/>
          <w:b/>
          <w:sz w:val="24"/>
          <w:szCs w:val="24"/>
        </w:rPr>
      </w:pPr>
      <w:r w:rsidRPr="00583C81">
        <w:rPr>
          <w:rFonts w:ascii="Times New Roman" w:hAnsi="Times New Roman"/>
          <w:b/>
          <w:sz w:val="24"/>
          <w:szCs w:val="24"/>
        </w:rPr>
        <w:t>Часть программы,  формируемая участниками образовательных отношений</w:t>
      </w:r>
    </w:p>
    <w:p w:rsidR="00AC134B" w:rsidRDefault="00AC134B" w:rsidP="00FE30C9">
      <w:pPr>
        <w:ind w:left="284" w:right="-456" w:firstLine="142"/>
        <w:rPr>
          <w:rFonts w:ascii="Times New Roman" w:hAnsi="Times New Roman"/>
          <w:b/>
          <w:sz w:val="24"/>
          <w:szCs w:val="24"/>
        </w:rPr>
      </w:pPr>
      <w:r>
        <w:rPr>
          <w:rFonts w:ascii="Times New Roman" w:hAnsi="Times New Roman"/>
          <w:b/>
          <w:sz w:val="24"/>
          <w:szCs w:val="24"/>
        </w:rPr>
        <w:t>1)Курс математического развития</w:t>
      </w:r>
      <w:r w:rsidRPr="006D4477">
        <w:rPr>
          <w:rFonts w:ascii="Times New Roman" w:hAnsi="Times New Roman"/>
          <w:b/>
          <w:sz w:val="24"/>
          <w:szCs w:val="24"/>
        </w:rPr>
        <w:t xml:space="preserve">  «Раз – ступенька, два – ступенька</w:t>
      </w:r>
      <w:r>
        <w:rPr>
          <w:rFonts w:ascii="Times New Roman" w:hAnsi="Times New Roman"/>
          <w:b/>
          <w:sz w:val="24"/>
          <w:szCs w:val="24"/>
        </w:rPr>
        <w:t>» (Л.Г.Петерсон, Н. П. Холин</w:t>
      </w:r>
      <w:r w:rsidRPr="00583C81">
        <w:rPr>
          <w:rFonts w:ascii="Times New Roman" w:hAnsi="Times New Roman"/>
          <w:b/>
          <w:sz w:val="24"/>
          <w:szCs w:val="24"/>
        </w:rPr>
        <w:t>а):</w:t>
      </w:r>
    </w:p>
    <w:p w:rsidR="00AC134B" w:rsidRPr="0057709E" w:rsidRDefault="00AC134B" w:rsidP="00FE30C9">
      <w:pPr>
        <w:pStyle w:val="BodyText"/>
        <w:widowControl/>
        <w:numPr>
          <w:ilvl w:val="0"/>
          <w:numId w:val="21"/>
        </w:numPr>
        <w:shd w:val="clear" w:color="auto" w:fill="auto"/>
        <w:tabs>
          <w:tab w:val="left" w:pos="646"/>
        </w:tabs>
        <w:spacing w:line="269" w:lineRule="exact"/>
        <w:ind w:right="20"/>
        <w:jc w:val="both"/>
      </w:pPr>
      <w:r w:rsidRPr="0057709E">
        <w:t>Формирование мотивации учения, ориентированной на удовлетво</w:t>
      </w:r>
      <w:r w:rsidRPr="0057709E">
        <w:softHyphen/>
        <w:t>рение познавательных интересов, радость творчества.</w:t>
      </w:r>
    </w:p>
    <w:p w:rsidR="00AC134B" w:rsidRPr="0057709E" w:rsidRDefault="00AC134B" w:rsidP="00FE30C9">
      <w:pPr>
        <w:pStyle w:val="BodyText"/>
        <w:widowControl/>
        <w:numPr>
          <w:ilvl w:val="0"/>
          <w:numId w:val="21"/>
        </w:numPr>
        <w:shd w:val="clear" w:color="auto" w:fill="auto"/>
        <w:tabs>
          <w:tab w:val="left" w:pos="640"/>
        </w:tabs>
        <w:spacing w:line="269" w:lineRule="exact"/>
        <w:jc w:val="both"/>
      </w:pPr>
      <w:r w:rsidRPr="0057709E">
        <w:t>Увеличение объема внимания и памяти.</w:t>
      </w:r>
    </w:p>
    <w:p w:rsidR="00AC134B" w:rsidRPr="0057709E" w:rsidRDefault="00AC134B" w:rsidP="00FE30C9">
      <w:pPr>
        <w:pStyle w:val="BodyText"/>
        <w:widowControl/>
        <w:numPr>
          <w:ilvl w:val="0"/>
          <w:numId w:val="21"/>
        </w:numPr>
        <w:shd w:val="clear" w:color="auto" w:fill="auto"/>
        <w:tabs>
          <w:tab w:val="left" w:pos="641"/>
        </w:tabs>
        <w:spacing w:line="269" w:lineRule="exact"/>
        <w:ind w:right="20"/>
        <w:jc w:val="both"/>
      </w:pPr>
      <w:r w:rsidRPr="0057709E">
        <w:t>Формирование мыслительных операций (анализа, синтеза, срав</w:t>
      </w:r>
      <w:r w:rsidRPr="0057709E">
        <w:softHyphen/>
        <w:t>нения, обобщения, классификации, аналогии).</w:t>
      </w:r>
    </w:p>
    <w:p w:rsidR="00AC134B" w:rsidRPr="0057709E" w:rsidRDefault="00AC134B" w:rsidP="00FE30C9">
      <w:pPr>
        <w:pStyle w:val="BodyText"/>
        <w:widowControl/>
        <w:numPr>
          <w:ilvl w:val="0"/>
          <w:numId w:val="21"/>
        </w:numPr>
        <w:shd w:val="clear" w:color="auto" w:fill="auto"/>
        <w:tabs>
          <w:tab w:val="left" w:pos="662"/>
        </w:tabs>
        <w:spacing w:line="269" w:lineRule="exact"/>
        <w:ind w:right="20"/>
        <w:jc w:val="both"/>
      </w:pPr>
      <w:r w:rsidRPr="0057709E">
        <w:t>Развитие образного и вариативного мышления, фантазии, вообра</w:t>
      </w:r>
      <w:r w:rsidRPr="0057709E">
        <w:softHyphen/>
        <w:t>жения, творческих способностей.</w:t>
      </w:r>
    </w:p>
    <w:p w:rsidR="00AC134B" w:rsidRPr="0057709E" w:rsidRDefault="00AC134B" w:rsidP="00FE30C9">
      <w:pPr>
        <w:pStyle w:val="BodyText"/>
        <w:widowControl/>
        <w:numPr>
          <w:ilvl w:val="0"/>
          <w:numId w:val="21"/>
        </w:numPr>
        <w:shd w:val="clear" w:color="auto" w:fill="auto"/>
        <w:tabs>
          <w:tab w:val="left" w:pos="655"/>
        </w:tabs>
        <w:spacing w:line="269" w:lineRule="exact"/>
        <w:ind w:right="20"/>
        <w:jc w:val="both"/>
      </w:pPr>
      <w:r w:rsidRPr="0057709E">
        <w:t>Развитие речи, умения аргументировать свои высказывания, стро</w:t>
      </w:r>
      <w:r w:rsidRPr="0057709E">
        <w:softHyphen/>
        <w:t>ить простейшие умозаключения.</w:t>
      </w:r>
    </w:p>
    <w:p w:rsidR="00AC134B" w:rsidRPr="0057709E" w:rsidRDefault="00AC134B" w:rsidP="00FE30C9">
      <w:pPr>
        <w:pStyle w:val="BodyText"/>
        <w:widowControl/>
        <w:numPr>
          <w:ilvl w:val="0"/>
          <w:numId w:val="21"/>
        </w:numPr>
        <w:shd w:val="clear" w:color="auto" w:fill="auto"/>
        <w:tabs>
          <w:tab w:val="left" w:pos="677"/>
        </w:tabs>
        <w:spacing w:line="269" w:lineRule="exact"/>
        <w:ind w:right="20"/>
        <w:jc w:val="both"/>
      </w:pPr>
      <w:r w:rsidRPr="0057709E">
        <w:t>Выработка умения целенаправленно владеть волевыми усилиями, устанавливать правильные отношения со сверстниками и взрослыми, ви</w:t>
      </w:r>
      <w:r w:rsidRPr="0057709E">
        <w:softHyphen/>
        <w:t>деть себя глазами окружающих.</w:t>
      </w:r>
    </w:p>
    <w:p w:rsidR="00AC134B" w:rsidRPr="00FE30C9" w:rsidRDefault="00AC134B" w:rsidP="00FE30C9">
      <w:pPr>
        <w:pStyle w:val="BodyText"/>
        <w:widowControl/>
        <w:numPr>
          <w:ilvl w:val="0"/>
          <w:numId w:val="21"/>
        </w:numPr>
        <w:shd w:val="clear" w:color="auto" w:fill="auto"/>
        <w:tabs>
          <w:tab w:val="left" w:pos="677"/>
        </w:tabs>
        <w:spacing w:line="269" w:lineRule="exact"/>
        <w:ind w:right="20"/>
        <w:jc w:val="both"/>
      </w:pPr>
      <w:r w:rsidRPr="0057709E">
        <w:t>Формирование умений планировать свои действия, осуществлять решение в соответствии с заданными правилами и алгоритмами, прове</w:t>
      </w:r>
      <w:r w:rsidRPr="0057709E">
        <w:softHyphen/>
        <w:t>рять результат своих действий и т. д.</w:t>
      </w:r>
    </w:p>
    <w:p w:rsidR="00AC134B" w:rsidRDefault="00AC134B" w:rsidP="00924209">
      <w:pPr>
        <w:pStyle w:val="Default"/>
        <w:tabs>
          <w:tab w:val="left" w:pos="142"/>
        </w:tabs>
        <w:ind w:left="-284" w:right="-456" w:firstLine="142"/>
        <w:jc w:val="both"/>
        <w:rPr>
          <w:b/>
          <w:bCs/>
          <w:iCs/>
        </w:rPr>
      </w:pPr>
      <w:r w:rsidRPr="00583C81">
        <w:rPr>
          <w:b/>
          <w:bCs/>
          <w:i/>
          <w:iCs/>
          <w:color w:val="auto"/>
        </w:rPr>
        <w:t xml:space="preserve">2)Образовательная программа  </w:t>
      </w:r>
      <w:r w:rsidRPr="00583C81">
        <w:rPr>
          <w:b/>
          <w:bCs/>
          <w:iCs/>
        </w:rPr>
        <w:t>«Мой родной город».</w:t>
      </w:r>
    </w:p>
    <w:p w:rsidR="00AC134B" w:rsidRPr="00B035F1" w:rsidRDefault="00AC134B" w:rsidP="00FE30C9">
      <w:pPr>
        <w:pStyle w:val="Default"/>
        <w:numPr>
          <w:ilvl w:val="0"/>
          <w:numId w:val="20"/>
        </w:numPr>
        <w:spacing w:after="55"/>
        <w:jc w:val="both"/>
      </w:pPr>
      <w:r w:rsidRPr="00B035F1">
        <w:t xml:space="preserve">Продолжать развивать у старших дошкольников интерес к родному городу, его достопримечательностям, событиям прошлого и настоящего. </w:t>
      </w:r>
    </w:p>
    <w:p w:rsidR="00AC134B" w:rsidRPr="00B035F1" w:rsidRDefault="00AC134B" w:rsidP="00FE30C9">
      <w:pPr>
        <w:pStyle w:val="Default"/>
        <w:numPr>
          <w:ilvl w:val="0"/>
          <w:numId w:val="20"/>
        </w:numPr>
        <w:spacing w:after="55"/>
        <w:jc w:val="both"/>
      </w:pPr>
      <w:r w:rsidRPr="00B035F1">
        <w:t xml:space="preserve">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AC134B" w:rsidRPr="00B035F1" w:rsidRDefault="00AC134B" w:rsidP="00FE30C9">
      <w:pPr>
        <w:pStyle w:val="Default"/>
        <w:numPr>
          <w:ilvl w:val="0"/>
          <w:numId w:val="20"/>
        </w:numPr>
        <w:spacing w:after="55"/>
        <w:jc w:val="both"/>
      </w:pPr>
      <w:r w:rsidRPr="00B035F1">
        <w:t xml:space="preserve">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AC134B" w:rsidRPr="00B035F1" w:rsidRDefault="00AC134B" w:rsidP="00FE30C9">
      <w:pPr>
        <w:pStyle w:val="Default"/>
        <w:numPr>
          <w:ilvl w:val="0"/>
          <w:numId w:val="20"/>
        </w:numPr>
        <w:spacing w:after="55"/>
        <w:jc w:val="both"/>
      </w:pPr>
      <w:r w:rsidRPr="00B035F1">
        <w:t xml:space="preserve">Формировать у детей представления и символике родного города: герб, флаг, гимн. </w:t>
      </w:r>
    </w:p>
    <w:p w:rsidR="00AC134B" w:rsidRPr="00B035F1" w:rsidRDefault="00AC134B" w:rsidP="00FE30C9">
      <w:pPr>
        <w:pStyle w:val="Default"/>
        <w:numPr>
          <w:ilvl w:val="0"/>
          <w:numId w:val="20"/>
        </w:numPr>
        <w:spacing w:after="55"/>
        <w:jc w:val="both"/>
      </w:pPr>
      <w:r w:rsidRPr="00B035F1">
        <w:t xml:space="preserve">Развивать чувство гордости за свою малую родину, её достижения и культуру, бережное отношение. </w:t>
      </w:r>
    </w:p>
    <w:p w:rsidR="00AC134B" w:rsidRPr="00B035F1" w:rsidRDefault="00AC134B" w:rsidP="00FE30C9">
      <w:pPr>
        <w:pStyle w:val="Default"/>
        <w:numPr>
          <w:ilvl w:val="0"/>
          <w:numId w:val="20"/>
        </w:numPr>
        <w:jc w:val="both"/>
      </w:pPr>
      <w:r w:rsidRPr="00B035F1">
        <w:t xml:space="preserve">Продолжать знакомить детей с жизнью и творчеством некоторых знаменитых горожан. </w:t>
      </w:r>
    </w:p>
    <w:p w:rsidR="00AC134B" w:rsidRPr="00ED011F" w:rsidRDefault="00AC134B" w:rsidP="00924209">
      <w:pPr>
        <w:pStyle w:val="Default"/>
        <w:tabs>
          <w:tab w:val="left" w:pos="142"/>
        </w:tabs>
        <w:ind w:left="-284" w:right="-456" w:firstLine="142"/>
        <w:jc w:val="both"/>
        <w:rPr>
          <w:b/>
          <w:bCs/>
          <w:i/>
          <w:iCs/>
          <w:color w:val="auto"/>
        </w:rPr>
      </w:pPr>
    </w:p>
    <w:p w:rsidR="00AC134B" w:rsidRDefault="00AC134B" w:rsidP="00FE30C9">
      <w:pPr>
        <w:pStyle w:val="Default"/>
        <w:tabs>
          <w:tab w:val="left" w:pos="284"/>
        </w:tabs>
        <w:ind w:left="-284" w:right="-456" w:firstLine="284"/>
        <w:jc w:val="both"/>
        <w:rPr>
          <w:b/>
          <w:bCs/>
          <w:i/>
          <w:iCs/>
          <w:color w:val="auto"/>
        </w:rPr>
      </w:pPr>
      <w:r w:rsidRPr="00583C81">
        <w:rPr>
          <w:b/>
          <w:bCs/>
          <w:i/>
          <w:iCs/>
          <w:color w:val="auto"/>
        </w:rPr>
        <w:t xml:space="preserve">3)Образовательная программа </w:t>
      </w:r>
      <w:r w:rsidRPr="00583C81">
        <w:rPr>
          <w:b/>
        </w:rPr>
        <w:t>«Поликультурное детство»</w:t>
      </w:r>
      <w:r w:rsidRPr="00B022BD">
        <w:rPr>
          <w:b/>
          <w:bCs/>
          <w:i/>
          <w:iCs/>
          <w:color w:val="auto"/>
        </w:rPr>
        <w:t xml:space="preserve"> </w:t>
      </w:r>
    </w:p>
    <w:p w:rsidR="00AC134B" w:rsidRPr="00B022BD" w:rsidRDefault="00AC134B" w:rsidP="00FE30C9">
      <w:pPr>
        <w:pStyle w:val="Default"/>
        <w:jc w:val="both"/>
      </w:pPr>
      <w:r w:rsidRPr="00B022BD">
        <w:rPr>
          <w:b/>
          <w:bCs/>
        </w:rPr>
        <w:t>Задачи воспитания э</w:t>
      </w:r>
      <w:r>
        <w:rPr>
          <w:b/>
          <w:bCs/>
        </w:rPr>
        <w:t>тнотолерантности у детей 6-8</w:t>
      </w:r>
      <w:r w:rsidRPr="00B022BD">
        <w:rPr>
          <w:b/>
          <w:bCs/>
        </w:rPr>
        <w:t xml:space="preserve"> лет: </w:t>
      </w:r>
    </w:p>
    <w:p w:rsidR="00AC134B" w:rsidRPr="00EA1684" w:rsidRDefault="00AC134B" w:rsidP="00FE30C9">
      <w:pPr>
        <w:pStyle w:val="Default"/>
        <w:numPr>
          <w:ilvl w:val="0"/>
          <w:numId w:val="22"/>
        </w:numPr>
        <w:spacing w:after="55"/>
        <w:jc w:val="both"/>
      </w:pPr>
      <w:r w:rsidRPr="00EA1684">
        <w:t xml:space="preserve">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AC134B" w:rsidRPr="00EA1684" w:rsidRDefault="00AC134B" w:rsidP="00FE30C9">
      <w:pPr>
        <w:pStyle w:val="Default"/>
        <w:numPr>
          <w:ilvl w:val="0"/>
          <w:numId w:val="22"/>
        </w:numPr>
        <w:spacing w:after="55"/>
        <w:jc w:val="both"/>
      </w:pPr>
      <w:r w:rsidRPr="00EA1684">
        <w:t xml:space="preserve">Воспитывать негативное отношение к насилию и агрессии в любой форме, в том числе по национальному признаку. </w:t>
      </w:r>
    </w:p>
    <w:p w:rsidR="00AC134B" w:rsidRPr="00EA1684" w:rsidRDefault="00AC134B" w:rsidP="00FE30C9">
      <w:pPr>
        <w:pStyle w:val="Default"/>
        <w:numPr>
          <w:ilvl w:val="0"/>
          <w:numId w:val="22"/>
        </w:numPr>
        <w:spacing w:after="55"/>
        <w:jc w:val="both"/>
      </w:pPr>
      <w:r w:rsidRPr="00EA1684">
        <w:t xml:space="preserve">Способствовать развитию основ патриотических и гражданских чувств, развитию этнической идентичности ребенка. </w:t>
      </w:r>
    </w:p>
    <w:p w:rsidR="00AC134B" w:rsidRPr="00EA1684" w:rsidRDefault="00AC134B" w:rsidP="00FE30C9">
      <w:pPr>
        <w:pStyle w:val="Default"/>
        <w:numPr>
          <w:ilvl w:val="0"/>
          <w:numId w:val="22"/>
        </w:numPr>
        <w:spacing w:after="55"/>
        <w:jc w:val="both"/>
      </w:pPr>
      <w:r w:rsidRPr="00EA1684">
        <w:t xml:space="preserve">Воспитывать чувство привязанности ребенка к родному краю, гордости за историю своей страны ее народ, культуру, уважение к обычаям, традициям своего и других народов. </w:t>
      </w:r>
    </w:p>
    <w:p w:rsidR="00AC134B" w:rsidRPr="00EA1684" w:rsidRDefault="00AC134B" w:rsidP="00FE30C9">
      <w:pPr>
        <w:pStyle w:val="Default"/>
        <w:numPr>
          <w:ilvl w:val="0"/>
          <w:numId w:val="22"/>
        </w:numPr>
        <w:spacing w:after="55"/>
        <w:jc w:val="both"/>
      </w:pPr>
      <w:r w:rsidRPr="00EA1684">
        <w:t xml:space="preserve">Поддерживать у детей интерес к культуре родной страны, своего этноса и других народов и национальностей. </w:t>
      </w:r>
    </w:p>
    <w:p w:rsidR="00AC134B" w:rsidRPr="00EA1684" w:rsidRDefault="00AC134B" w:rsidP="00FE30C9">
      <w:pPr>
        <w:pStyle w:val="Default"/>
        <w:numPr>
          <w:ilvl w:val="0"/>
          <w:numId w:val="22"/>
        </w:numPr>
        <w:spacing w:after="55"/>
        <w:jc w:val="both"/>
      </w:pPr>
      <w:r w:rsidRPr="00EA1684">
        <w:t xml:space="preserve">Обогатить представления об особенностях русской народной культуры, о культуре разных этносов в соответствии с региональными особенностями проживания ребенка, о культуре ближайших «соседей» России, чьи представители проживают на ее территории (украинцев, белорусов, кавказских национальностей и пр.). </w:t>
      </w:r>
    </w:p>
    <w:p w:rsidR="00AC134B" w:rsidRPr="00EA1684" w:rsidRDefault="00AC134B" w:rsidP="00FE30C9">
      <w:pPr>
        <w:pStyle w:val="Default"/>
        <w:numPr>
          <w:ilvl w:val="0"/>
          <w:numId w:val="22"/>
        </w:numPr>
        <w:spacing w:after="55"/>
        <w:jc w:val="both"/>
      </w:pPr>
      <w:r w:rsidRPr="00EA1684">
        <w:t xml:space="preserve">Познакомить с некоторыми особенностями жизни и культуры разных этносов мира, которые отражены в их искусстве. </w:t>
      </w:r>
    </w:p>
    <w:p w:rsidR="00AC134B" w:rsidRPr="00EA1684" w:rsidRDefault="00AC134B" w:rsidP="00FE30C9">
      <w:pPr>
        <w:pStyle w:val="Default"/>
        <w:numPr>
          <w:ilvl w:val="0"/>
          <w:numId w:val="22"/>
        </w:numPr>
        <w:spacing w:after="55"/>
        <w:jc w:val="both"/>
      </w:pPr>
      <w:r w:rsidRPr="00EA1684">
        <w:t xml:space="preserve">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AC134B" w:rsidRPr="00EA1684" w:rsidRDefault="00AC134B" w:rsidP="00FE30C9">
      <w:pPr>
        <w:pStyle w:val="Default"/>
        <w:numPr>
          <w:ilvl w:val="0"/>
          <w:numId w:val="22"/>
        </w:numPr>
        <w:jc w:val="both"/>
      </w:pPr>
      <w:r w:rsidRPr="00EA1684">
        <w:t xml:space="preserve">Развивать способность к толерантному общению, к позитивному взаимодействию с людьми разных стран и этносов. </w:t>
      </w:r>
    </w:p>
    <w:p w:rsidR="00AC134B" w:rsidRPr="00EA1684" w:rsidRDefault="00AC134B" w:rsidP="00FE30C9">
      <w:pPr>
        <w:pStyle w:val="Default"/>
        <w:numPr>
          <w:ilvl w:val="0"/>
          <w:numId w:val="22"/>
        </w:numPr>
        <w:jc w:val="both"/>
        <w:rPr>
          <w:color w:val="auto"/>
        </w:rPr>
      </w:pPr>
      <w:r w:rsidRPr="00EA1684">
        <w:rPr>
          <w:color w:val="auto"/>
        </w:rPr>
        <w:t xml:space="preserve">Обеспечить накопление опыта субъекта деятельности и поведения в процессе освоения культуры разных видов, в частности народной культуры и искусства. </w:t>
      </w:r>
    </w:p>
    <w:p w:rsidR="00AC134B" w:rsidRPr="00B022BD" w:rsidRDefault="00AC134B" w:rsidP="00924209">
      <w:pPr>
        <w:pStyle w:val="Default"/>
        <w:jc w:val="both"/>
        <w:rPr>
          <w:color w:val="auto"/>
        </w:rPr>
      </w:pPr>
    </w:p>
    <w:p w:rsidR="00AC134B" w:rsidRDefault="00AC134B" w:rsidP="00523CA3">
      <w:pPr>
        <w:tabs>
          <w:tab w:val="left" w:pos="10875"/>
        </w:tabs>
        <w:spacing w:after="0" w:line="360" w:lineRule="auto"/>
        <w:rPr>
          <w:rFonts w:ascii="Times New Roman" w:hAnsi="Times New Roman"/>
          <w:sz w:val="24"/>
          <w:szCs w:val="24"/>
        </w:rPr>
      </w:pPr>
    </w:p>
    <w:p w:rsidR="00AC134B" w:rsidRDefault="00AC134B" w:rsidP="00523CA3">
      <w:pPr>
        <w:tabs>
          <w:tab w:val="left" w:pos="10875"/>
        </w:tabs>
        <w:spacing w:after="0" w:line="360" w:lineRule="auto"/>
        <w:rPr>
          <w:rFonts w:ascii="Times New Roman" w:hAnsi="Times New Roman"/>
          <w:sz w:val="24"/>
          <w:szCs w:val="24"/>
        </w:rPr>
      </w:pPr>
    </w:p>
    <w:p w:rsidR="00AC134B" w:rsidRPr="00780F20" w:rsidRDefault="00AC134B" w:rsidP="00523CA3">
      <w:pPr>
        <w:tabs>
          <w:tab w:val="left" w:pos="10875"/>
        </w:tabs>
        <w:spacing w:after="0" w:line="360" w:lineRule="auto"/>
        <w:rPr>
          <w:rFonts w:ascii="Times New Roman" w:hAnsi="Times New Roman"/>
          <w:sz w:val="24"/>
          <w:szCs w:val="24"/>
        </w:rPr>
      </w:pPr>
    </w:p>
    <w:p w:rsidR="00AC134B" w:rsidRPr="00780F20" w:rsidRDefault="00AC134B" w:rsidP="00523CA3">
      <w:pPr>
        <w:pStyle w:val="ListParagraph"/>
        <w:numPr>
          <w:ilvl w:val="0"/>
          <w:numId w:val="2"/>
        </w:numPr>
        <w:tabs>
          <w:tab w:val="left" w:pos="4817"/>
        </w:tabs>
        <w:jc w:val="center"/>
        <w:rPr>
          <w:rFonts w:ascii="Times New Roman" w:hAnsi="Times New Roman"/>
          <w:b/>
          <w:sz w:val="24"/>
          <w:szCs w:val="24"/>
        </w:rPr>
      </w:pPr>
      <w:r w:rsidRPr="00780F20">
        <w:rPr>
          <w:rFonts w:ascii="Times New Roman" w:hAnsi="Times New Roman"/>
          <w:b/>
          <w:sz w:val="24"/>
          <w:szCs w:val="24"/>
        </w:rPr>
        <w:t>Планируемые результаты освоения Программы</w:t>
      </w:r>
    </w:p>
    <w:p w:rsidR="00AC134B" w:rsidRPr="00780F20" w:rsidRDefault="00AC134B" w:rsidP="00B52898">
      <w:pPr>
        <w:pStyle w:val="ListParagraph"/>
        <w:jc w:val="both"/>
        <w:rPr>
          <w:rFonts w:ascii="Times New Roman" w:hAnsi="Times New Roman"/>
          <w:b/>
          <w:sz w:val="24"/>
          <w:szCs w:val="24"/>
        </w:rPr>
      </w:pPr>
      <w:r w:rsidRPr="00780F20">
        <w:rPr>
          <w:rFonts w:ascii="Times New Roman" w:hAnsi="Times New Roman"/>
          <w:b/>
          <w:sz w:val="24"/>
          <w:szCs w:val="24"/>
        </w:rPr>
        <w:t>К 7  -8 годам</w:t>
      </w:r>
    </w:p>
    <w:p w:rsidR="00AC134B" w:rsidRPr="00780F20" w:rsidRDefault="00AC134B" w:rsidP="00B52898">
      <w:pPr>
        <w:pStyle w:val="Default"/>
        <w:ind w:firstLine="142"/>
        <w:jc w:val="both"/>
      </w:pPr>
      <w:r w:rsidRPr="00780F20">
        <w:tab/>
        <w:t xml:space="preserve">1. 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AC134B" w:rsidRPr="00780F20" w:rsidRDefault="00AC134B" w:rsidP="00B52898">
      <w:pPr>
        <w:pStyle w:val="Default"/>
        <w:ind w:firstLine="142"/>
        <w:jc w:val="both"/>
      </w:pPr>
      <w:r w:rsidRPr="00780F20">
        <w:tab/>
        <w:t xml:space="preserve">2. Способен договариваться, учитывать интересы и чувства других, сопереживать неудачам и   порадоваться успехам других. Адекватно проявляет свои чувства, в том числе, чувство веры в себя, старается разрешать конфликты. </w:t>
      </w:r>
    </w:p>
    <w:p w:rsidR="00AC134B" w:rsidRPr="00780F20" w:rsidRDefault="00AC134B" w:rsidP="00B52898">
      <w:pPr>
        <w:pStyle w:val="Default"/>
        <w:ind w:firstLine="142"/>
        <w:jc w:val="both"/>
      </w:pPr>
      <w:r w:rsidRPr="00780F20">
        <w:tab/>
        <w:t xml:space="preserve">3. Активно взаимодействует со сверстниками и взрослыми, участвует в совместных играх. </w:t>
      </w:r>
    </w:p>
    <w:p w:rsidR="00AC134B" w:rsidRPr="00780F20" w:rsidRDefault="00AC134B" w:rsidP="00B52898">
      <w:pPr>
        <w:pStyle w:val="Default"/>
        <w:ind w:firstLine="142"/>
        <w:jc w:val="both"/>
      </w:pPr>
      <w:r w:rsidRPr="00780F20">
        <w:tab/>
        <w:t>4. 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AC134B" w:rsidRPr="00780F20" w:rsidRDefault="00AC134B" w:rsidP="00B52898">
      <w:pPr>
        <w:pStyle w:val="Default"/>
        <w:ind w:firstLine="142"/>
        <w:jc w:val="both"/>
      </w:pPr>
      <w:r w:rsidRPr="00780F20">
        <w:tab/>
        <w:t xml:space="preserve">5.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AC134B" w:rsidRPr="00780F20" w:rsidRDefault="00AC134B" w:rsidP="00B52898">
      <w:pPr>
        <w:pStyle w:val="Default"/>
        <w:ind w:firstLine="142"/>
        <w:jc w:val="both"/>
      </w:pPr>
      <w:r w:rsidRPr="00780F20">
        <w:tab/>
        <w:t xml:space="preserve">6. 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AC134B" w:rsidRPr="00780F20" w:rsidRDefault="00AC134B" w:rsidP="00B52898">
      <w:pPr>
        <w:pStyle w:val="Default"/>
        <w:ind w:firstLine="142"/>
        <w:jc w:val="both"/>
      </w:pPr>
      <w:r w:rsidRPr="00780F20">
        <w:tab/>
        <w:t>7. Ребёнок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личной гигиены.</w:t>
      </w:r>
    </w:p>
    <w:p w:rsidR="00AC134B" w:rsidRPr="00780F20" w:rsidRDefault="00AC134B" w:rsidP="00B52898">
      <w:pPr>
        <w:pStyle w:val="Default"/>
        <w:ind w:firstLine="142"/>
        <w:jc w:val="both"/>
      </w:pPr>
      <w:r w:rsidRPr="00780F20">
        <w:tab/>
        <w:t xml:space="preserve">8. 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rsidR="00AC134B" w:rsidRPr="00780F20" w:rsidRDefault="00AC134B" w:rsidP="00B52898">
      <w:pPr>
        <w:pStyle w:val="Default"/>
        <w:ind w:firstLine="142"/>
        <w:jc w:val="both"/>
      </w:pPr>
      <w:r w:rsidRPr="00780F20">
        <w:tab/>
        <w:t xml:space="preserve">9.Обладает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AC134B" w:rsidRPr="00780F20" w:rsidRDefault="00AC134B" w:rsidP="00B52898">
      <w:pPr>
        <w:pStyle w:val="Default"/>
        <w:ind w:firstLine="142"/>
        <w:jc w:val="both"/>
      </w:pPr>
      <w:r w:rsidRPr="00780F20">
        <w:tab/>
        <w:t xml:space="preserve">10. Ребёнок способен к принятию собственных решений, опираясь на свои знания и умения в различных видах деятельности </w:t>
      </w:r>
    </w:p>
    <w:p w:rsidR="00AC134B" w:rsidRPr="00780F20" w:rsidRDefault="00AC134B" w:rsidP="00B52898">
      <w:pPr>
        <w:pStyle w:val="Default"/>
        <w:ind w:firstLine="142"/>
        <w:jc w:val="both"/>
      </w:pPr>
    </w:p>
    <w:p w:rsidR="00AC134B" w:rsidRPr="00780F20" w:rsidRDefault="00AC134B" w:rsidP="00B52898">
      <w:pPr>
        <w:pStyle w:val="Default"/>
        <w:ind w:firstLine="142"/>
        <w:jc w:val="both"/>
      </w:pPr>
    </w:p>
    <w:p w:rsidR="00AC134B" w:rsidRPr="00780F20" w:rsidRDefault="00AC134B" w:rsidP="00B52898">
      <w:pPr>
        <w:ind w:firstLine="142"/>
        <w:jc w:val="both"/>
        <w:rPr>
          <w:rFonts w:ascii="Times New Roman" w:hAnsi="Times New Roman"/>
          <w:b/>
          <w:sz w:val="24"/>
          <w:szCs w:val="24"/>
        </w:rPr>
      </w:pPr>
      <w:r w:rsidRPr="00780F20">
        <w:rPr>
          <w:rFonts w:ascii="Times New Roman" w:hAnsi="Times New Roman"/>
          <w:b/>
          <w:sz w:val="24"/>
          <w:szCs w:val="24"/>
        </w:rPr>
        <w:t>Часть программы,  формируемая участниками образовательных отношений.</w:t>
      </w:r>
    </w:p>
    <w:p w:rsidR="00AC134B" w:rsidRPr="00780F20" w:rsidRDefault="00AC134B" w:rsidP="00B52898">
      <w:pPr>
        <w:jc w:val="both"/>
        <w:rPr>
          <w:rFonts w:ascii="Times New Roman" w:hAnsi="Times New Roman"/>
          <w:b/>
          <w:sz w:val="24"/>
          <w:szCs w:val="24"/>
        </w:rPr>
      </w:pPr>
      <w:r w:rsidRPr="00780F20">
        <w:rPr>
          <w:rFonts w:ascii="Times New Roman" w:hAnsi="Times New Roman"/>
          <w:b/>
          <w:sz w:val="24"/>
          <w:szCs w:val="24"/>
        </w:rPr>
        <w:t>1)Результаты освоения курса математического развития «Раз – ступенька, два – ступенька» (</w:t>
      </w:r>
      <w:r>
        <w:rPr>
          <w:rFonts w:ascii="Times New Roman" w:hAnsi="Times New Roman"/>
          <w:b/>
          <w:sz w:val="24"/>
          <w:szCs w:val="24"/>
        </w:rPr>
        <w:t>Л.Г.Петерсон, Н. П. Холин</w:t>
      </w:r>
      <w:r w:rsidRPr="00780F20">
        <w:rPr>
          <w:rFonts w:ascii="Times New Roman" w:hAnsi="Times New Roman"/>
          <w:b/>
          <w:sz w:val="24"/>
          <w:szCs w:val="24"/>
        </w:rPr>
        <w:t>а):</w:t>
      </w:r>
    </w:p>
    <w:p w:rsidR="00AC134B" w:rsidRPr="00780F20" w:rsidRDefault="00AC134B" w:rsidP="00B52898">
      <w:pPr>
        <w:pStyle w:val="Default"/>
        <w:numPr>
          <w:ilvl w:val="0"/>
          <w:numId w:val="16"/>
        </w:numPr>
        <w:tabs>
          <w:tab w:val="clear" w:pos="1428"/>
          <w:tab w:val="num" w:pos="284"/>
        </w:tabs>
        <w:ind w:left="142" w:firstLine="142"/>
        <w:rPr>
          <w:bCs/>
          <w:iCs/>
          <w:color w:val="auto"/>
        </w:rPr>
      </w:pPr>
      <w:r w:rsidRPr="00780F20">
        <w:rPr>
          <w:bCs/>
          <w:iCs/>
          <w:color w:val="auto"/>
        </w:rPr>
        <w:t>Умеет выделять совокупности предметов или фигур, обладающих общим свойством, объединять в группы предметов и отражать в речи; выделять часть   и устанавливать взаимосвязь между частью и целым; находить «лишний» предмет совокупности.</w:t>
      </w:r>
    </w:p>
    <w:p w:rsidR="00AC134B" w:rsidRPr="00780F20" w:rsidRDefault="00AC134B" w:rsidP="00B52898">
      <w:pPr>
        <w:pStyle w:val="Default"/>
        <w:numPr>
          <w:ilvl w:val="0"/>
          <w:numId w:val="16"/>
        </w:numPr>
        <w:tabs>
          <w:tab w:val="clear" w:pos="1428"/>
          <w:tab w:val="num" w:pos="284"/>
        </w:tabs>
        <w:ind w:left="142" w:firstLine="142"/>
        <w:rPr>
          <w:bCs/>
          <w:iCs/>
          <w:color w:val="auto"/>
        </w:rPr>
      </w:pPr>
      <w:r w:rsidRPr="00780F20">
        <w:rPr>
          <w:bCs/>
          <w:iCs/>
          <w:color w:val="auto"/>
        </w:rPr>
        <w:t>Умеет продолжить заданную закономерность с 1 – 2 изменяющимися признаками, находить нарушения</w:t>
      </w:r>
    </w:p>
    <w:p w:rsidR="00AC134B" w:rsidRPr="00780F20" w:rsidRDefault="00AC134B" w:rsidP="00B52898">
      <w:pPr>
        <w:pStyle w:val="Default"/>
        <w:tabs>
          <w:tab w:val="num" w:pos="284"/>
        </w:tabs>
        <w:ind w:left="142" w:firstLine="142"/>
        <w:rPr>
          <w:bCs/>
          <w:iCs/>
          <w:color w:val="auto"/>
        </w:rPr>
      </w:pPr>
      <w:r w:rsidRPr="00780F20">
        <w:rPr>
          <w:bCs/>
          <w:iCs/>
          <w:color w:val="auto"/>
        </w:rPr>
        <w:t xml:space="preserve">     закономерности, самостоятельно составить ряд, содержащий некоторую закономерность.</w:t>
      </w:r>
    </w:p>
    <w:p w:rsidR="00AC134B" w:rsidRPr="00780F20" w:rsidRDefault="00AC134B" w:rsidP="00B52898">
      <w:pPr>
        <w:pStyle w:val="Default"/>
        <w:numPr>
          <w:ilvl w:val="0"/>
          <w:numId w:val="17"/>
        </w:numPr>
        <w:tabs>
          <w:tab w:val="clear" w:pos="1788"/>
          <w:tab w:val="num" w:pos="284"/>
        </w:tabs>
        <w:ind w:left="142" w:firstLine="142"/>
        <w:rPr>
          <w:bCs/>
          <w:iCs/>
          <w:color w:val="auto"/>
        </w:rPr>
      </w:pPr>
      <w:r w:rsidRPr="00780F20">
        <w:rPr>
          <w:bCs/>
          <w:iCs/>
          <w:color w:val="auto"/>
        </w:rPr>
        <w:t>Уметь называть для каждого числа в пределах 10 предыдущее и последующее числа, обозначать числа 1 -10  с помощью групп предметов и точек, с помощью цифр, печатая их в клетках.</w:t>
      </w:r>
    </w:p>
    <w:p w:rsidR="00AC134B" w:rsidRPr="00780F20" w:rsidRDefault="00AC134B" w:rsidP="00B52898">
      <w:pPr>
        <w:pStyle w:val="Default"/>
        <w:numPr>
          <w:ilvl w:val="0"/>
          <w:numId w:val="17"/>
        </w:numPr>
        <w:tabs>
          <w:tab w:val="clear" w:pos="1788"/>
          <w:tab w:val="num" w:pos="284"/>
        </w:tabs>
        <w:ind w:left="142" w:firstLine="142"/>
        <w:rPr>
          <w:bCs/>
          <w:iCs/>
          <w:color w:val="auto"/>
        </w:rPr>
      </w:pPr>
      <w:r w:rsidRPr="00780F20">
        <w:rPr>
          <w:bCs/>
          <w:iCs/>
          <w:color w:val="auto"/>
        </w:rPr>
        <w:t>Уметь определять на основе предметных действий состав чисел первого десятка.</w:t>
      </w:r>
    </w:p>
    <w:p w:rsidR="00AC134B" w:rsidRPr="00780F20" w:rsidRDefault="00AC134B" w:rsidP="00B52898">
      <w:pPr>
        <w:pStyle w:val="Default"/>
        <w:numPr>
          <w:ilvl w:val="0"/>
          <w:numId w:val="17"/>
        </w:numPr>
        <w:tabs>
          <w:tab w:val="clear" w:pos="1788"/>
          <w:tab w:val="num" w:pos="284"/>
        </w:tabs>
        <w:ind w:left="142" w:firstLine="142"/>
        <w:rPr>
          <w:bCs/>
          <w:iCs/>
          <w:color w:val="auto"/>
        </w:rPr>
      </w:pPr>
      <w:r w:rsidRPr="00780F20">
        <w:rPr>
          <w:bCs/>
          <w:iCs/>
          <w:color w:val="auto"/>
        </w:rPr>
        <w:t>Уметь использовать числовой отрезок для присчитывания и отсчитывания одной или нескольких единиц.</w:t>
      </w:r>
    </w:p>
    <w:p w:rsidR="00AC134B" w:rsidRPr="00780F20" w:rsidRDefault="00AC134B" w:rsidP="00B52898">
      <w:pPr>
        <w:pStyle w:val="Default"/>
        <w:numPr>
          <w:ilvl w:val="0"/>
          <w:numId w:val="17"/>
        </w:numPr>
        <w:tabs>
          <w:tab w:val="clear" w:pos="1788"/>
          <w:tab w:val="num" w:pos="284"/>
        </w:tabs>
        <w:ind w:left="142" w:firstLine="142"/>
        <w:rPr>
          <w:bCs/>
          <w:iCs/>
          <w:color w:val="auto"/>
        </w:rPr>
      </w:pPr>
      <w:r w:rsidRPr="00780F20">
        <w:rPr>
          <w:bCs/>
          <w:iCs/>
          <w:color w:val="auto"/>
        </w:rPr>
        <w:t>Уметь пользоваться линейкой для измерения длины.</w:t>
      </w:r>
    </w:p>
    <w:p w:rsidR="00AC134B" w:rsidRPr="00780F20" w:rsidRDefault="00AC134B" w:rsidP="00B52898">
      <w:pPr>
        <w:pStyle w:val="Default"/>
        <w:numPr>
          <w:ilvl w:val="0"/>
          <w:numId w:val="17"/>
        </w:numPr>
        <w:tabs>
          <w:tab w:val="clear" w:pos="1788"/>
          <w:tab w:val="num" w:pos="284"/>
        </w:tabs>
        <w:ind w:left="142" w:firstLine="142"/>
        <w:rPr>
          <w:bCs/>
          <w:iCs/>
          <w:color w:val="auto"/>
        </w:rPr>
      </w:pPr>
      <w:r w:rsidRPr="00780F20">
        <w:rPr>
          <w:bCs/>
          <w:iCs/>
          <w:color w:val="auto"/>
        </w:rPr>
        <w:t xml:space="preserve">Уметь ориентироваться на листе бумаги в клетку, ориентироваться в пространстве с помощью плана. </w:t>
      </w:r>
    </w:p>
    <w:p w:rsidR="00AC134B" w:rsidRPr="00780F20" w:rsidRDefault="00AC134B" w:rsidP="00B52898">
      <w:pPr>
        <w:pStyle w:val="Default"/>
        <w:numPr>
          <w:ilvl w:val="0"/>
          <w:numId w:val="17"/>
        </w:numPr>
        <w:tabs>
          <w:tab w:val="clear" w:pos="1788"/>
          <w:tab w:val="num" w:pos="284"/>
        </w:tabs>
        <w:ind w:left="142" w:firstLine="142"/>
        <w:rPr>
          <w:bCs/>
          <w:iCs/>
          <w:color w:val="auto"/>
        </w:rPr>
      </w:pPr>
      <w:r w:rsidRPr="00780F20">
        <w:rPr>
          <w:bCs/>
          <w:iCs/>
          <w:color w:val="auto"/>
        </w:rPr>
        <w:t>Уметь в простейших случаях пользоваться часами.</w:t>
      </w:r>
    </w:p>
    <w:p w:rsidR="00AC134B" w:rsidRPr="00780F20" w:rsidRDefault="00AC134B" w:rsidP="00B52898">
      <w:pPr>
        <w:pStyle w:val="Default"/>
        <w:ind w:left="284"/>
        <w:rPr>
          <w:bCs/>
          <w:iCs/>
          <w:color w:val="auto"/>
        </w:rPr>
      </w:pPr>
    </w:p>
    <w:p w:rsidR="00AC134B" w:rsidRPr="00780F20" w:rsidRDefault="00AC134B" w:rsidP="00B52898">
      <w:pPr>
        <w:pStyle w:val="ListParagraph"/>
        <w:ind w:left="-142" w:firstLine="142"/>
        <w:rPr>
          <w:rFonts w:ascii="Times New Roman" w:hAnsi="Times New Roman"/>
          <w:b/>
          <w:bCs/>
          <w:iCs/>
          <w:sz w:val="24"/>
          <w:szCs w:val="24"/>
        </w:rPr>
      </w:pPr>
      <w:r w:rsidRPr="00780F20">
        <w:rPr>
          <w:rFonts w:ascii="Times New Roman" w:hAnsi="Times New Roman"/>
          <w:b/>
          <w:bCs/>
          <w:iCs/>
          <w:sz w:val="24"/>
          <w:szCs w:val="24"/>
        </w:rPr>
        <w:t>2)Образовательная программа «Мой родной город».</w:t>
      </w:r>
    </w:p>
    <w:p w:rsidR="00AC134B" w:rsidRPr="00780F20" w:rsidRDefault="00AC134B" w:rsidP="00B52898">
      <w:pPr>
        <w:pStyle w:val="Default"/>
        <w:ind w:left="-142" w:firstLine="142"/>
        <w:rPr>
          <w:b/>
          <w:bCs/>
          <w:i/>
          <w:iCs/>
          <w:color w:val="auto"/>
        </w:rPr>
      </w:pPr>
      <w:r w:rsidRPr="00780F20">
        <w:rPr>
          <w:b/>
          <w:bCs/>
          <w:i/>
          <w:iCs/>
          <w:color w:val="auto"/>
        </w:rPr>
        <w:t>Итоги освоения содержания программы:</w:t>
      </w:r>
    </w:p>
    <w:p w:rsidR="00AC134B" w:rsidRPr="00780F20" w:rsidRDefault="00AC134B" w:rsidP="00B52898">
      <w:pPr>
        <w:pStyle w:val="Default"/>
        <w:numPr>
          <w:ilvl w:val="0"/>
          <w:numId w:val="18"/>
        </w:numPr>
        <w:jc w:val="both"/>
      </w:pPr>
      <w:r w:rsidRPr="00780F20">
        <w:t xml:space="preserve">Ребенок проявляет интерес к малой родине, использует местоимение «мой» по отношению к городу и его достопримечательностям. </w:t>
      </w:r>
    </w:p>
    <w:p w:rsidR="00AC134B" w:rsidRPr="00780F20" w:rsidRDefault="00AC134B" w:rsidP="00B52898">
      <w:pPr>
        <w:pStyle w:val="Default"/>
        <w:numPr>
          <w:ilvl w:val="0"/>
          <w:numId w:val="18"/>
        </w:numPr>
        <w:jc w:val="both"/>
      </w:pPr>
      <w:r w:rsidRPr="00780F20">
        <w:t xml:space="preserve">Хорошо ориентируется не только в ближайшем к детскому саду и дому окружении, но и центральных улицах родного города. </w:t>
      </w:r>
    </w:p>
    <w:p w:rsidR="00AC134B" w:rsidRPr="00780F20" w:rsidRDefault="00AC134B" w:rsidP="00B52898">
      <w:pPr>
        <w:pStyle w:val="Default"/>
        <w:numPr>
          <w:ilvl w:val="0"/>
          <w:numId w:val="18"/>
        </w:numPr>
        <w:jc w:val="both"/>
      </w:pPr>
      <w:r w:rsidRPr="00780F20">
        <w:t xml:space="preserve">Знает и стремится выполнять правила поведения в городе. Ребенок проявляет любознательность по отношению к родному городу, его истории, необычным памятникам, зданиям. </w:t>
      </w:r>
    </w:p>
    <w:p w:rsidR="00AC134B" w:rsidRPr="00780F20" w:rsidRDefault="00AC134B" w:rsidP="00B52898">
      <w:pPr>
        <w:pStyle w:val="Default"/>
        <w:numPr>
          <w:ilvl w:val="0"/>
          <w:numId w:val="18"/>
        </w:numPr>
        <w:jc w:val="both"/>
      </w:pPr>
      <w:r w:rsidRPr="00780F20">
        <w:t xml:space="preserve">С удовольствием включается в проектную деятельность, детское коллекционирование, создание мини-музеев, связанных с познанием малой родины, в детское коллекционирование. </w:t>
      </w:r>
    </w:p>
    <w:p w:rsidR="00AC134B" w:rsidRPr="00780F20" w:rsidRDefault="00AC134B" w:rsidP="00B52898">
      <w:pPr>
        <w:pStyle w:val="Default"/>
        <w:numPr>
          <w:ilvl w:val="0"/>
          <w:numId w:val="18"/>
        </w:numPr>
        <w:jc w:val="both"/>
      </w:pPr>
      <w:r w:rsidRPr="00780F20">
        <w:t>Ребенок проявляет инициативу в социально-значимых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AC134B" w:rsidRPr="00780F20" w:rsidRDefault="00AC134B" w:rsidP="00B52898">
      <w:pPr>
        <w:pStyle w:val="Default"/>
        <w:numPr>
          <w:ilvl w:val="0"/>
          <w:numId w:val="18"/>
        </w:numPr>
        <w:jc w:val="both"/>
      </w:pPr>
      <w:r w:rsidRPr="00780F20">
        <w:t>Отражает свои впечатления о малой родине в предпочитаемой деятельности (рассказывает, изображает, воплощает образы в играх, разворачивает сюжет и т.д.).</w:t>
      </w:r>
    </w:p>
    <w:p w:rsidR="00AC134B" w:rsidRPr="00780F20" w:rsidRDefault="00AC134B" w:rsidP="00B52898">
      <w:pPr>
        <w:pStyle w:val="Default"/>
        <w:ind w:left="720"/>
        <w:jc w:val="both"/>
      </w:pPr>
    </w:p>
    <w:p w:rsidR="00AC134B" w:rsidRPr="00780F20" w:rsidRDefault="00AC134B" w:rsidP="00B52898">
      <w:pPr>
        <w:pStyle w:val="Default"/>
        <w:jc w:val="both"/>
        <w:rPr>
          <w:b/>
        </w:rPr>
      </w:pPr>
      <w:r w:rsidRPr="00780F20">
        <w:rPr>
          <w:b/>
        </w:rPr>
        <w:t>3)Образовательная программа «Поликультурное детство»</w:t>
      </w:r>
    </w:p>
    <w:p w:rsidR="00AC134B" w:rsidRPr="00780F20" w:rsidRDefault="00AC134B" w:rsidP="00B52898">
      <w:pPr>
        <w:pStyle w:val="Default"/>
        <w:jc w:val="both"/>
      </w:pPr>
      <w:r w:rsidRPr="00780F20">
        <w:rPr>
          <w:b/>
          <w:bCs/>
          <w:i/>
          <w:iCs/>
          <w:color w:val="auto"/>
        </w:rPr>
        <w:t>Итоги освоения содержания программы:</w:t>
      </w:r>
    </w:p>
    <w:p w:rsidR="00AC134B" w:rsidRPr="00780F20" w:rsidRDefault="00AC134B" w:rsidP="00B52898">
      <w:pPr>
        <w:pStyle w:val="Default"/>
        <w:numPr>
          <w:ilvl w:val="0"/>
          <w:numId w:val="19"/>
        </w:numPr>
        <w:jc w:val="both"/>
        <w:rPr>
          <w:b/>
          <w:bCs/>
        </w:rPr>
      </w:pPr>
      <w:r w:rsidRPr="00780F20">
        <w:t xml:space="preserve">Ребенок проявляет интерес к национальному разнообразию людей своей страны и мира, стремление к знакомству с их культурой. </w:t>
      </w:r>
    </w:p>
    <w:p w:rsidR="00AC134B" w:rsidRPr="00780F20" w:rsidRDefault="00AC134B" w:rsidP="00B52898">
      <w:pPr>
        <w:pStyle w:val="Default"/>
        <w:numPr>
          <w:ilvl w:val="0"/>
          <w:numId w:val="19"/>
        </w:numPr>
        <w:jc w:val="both"/>
      </w:pPr>
      <w:r w:rsidRPr="00780F20">
        <w:t xml:space="preserve">Ребенок относит себя к определенному этносу, имеет некоторые представления об особенностях этого этноса. </w:t>
      </w:r>
    </w:p>
    <w:p w:rsidR="00AC134B" w:rsidRPr="00780F20" w:rsidRDefault="00AC134B" w:rsidP="00B52898">
      <w:pPr>
        <w:pStyle w:val="Default"/>
        <w:numPr>
          <w:ilvl w:val="0"/>
          <w:numId w:val="19"/>
        </w:numPr>
        <w:jc w:val="both"/>
      </w:pPr>
      <w:r w:rsidRPr="00780F20">
        <w:t xml:space="preserve">Ребенок знает названия нескольких рас, этносов России и других стран мира, может назвать яркие особенности их внешнего вида, произведения устного народного творчества, народных игр и игрушек. </w:t>
      </w:r>
    </w:p>
    <w:p w:rsidR="00AC134B" w:rsidRPr="00780F20" w:rsidRDefault="00AC134B" w:rsidP="00B52898">
      <w:pPr>
        <w:pStyle w:val="Default"/>
        <w:numPr>
          <w:ilvl w:val="0"/>
          <w:numId w:val="19"/>
        </w:numPr>
        <w:jc w:val="both"/>
      </w:pPr>
      <w:r w:rsidRPr="00780F20">
        <w:t xml:space="preserve">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w:t>
      </w:r>
    </w:p>
    <w:p w:rsidR="00AC134B" w:rsidRPr="00780F20" w:rsidRDefault="00AC134B" w:rsidP="00B52898">
      <w:pPr>
        <w:pStyle w:val="Default"/>
        <w:numPr>
          <w:ilvl w:val="0"/>
          <w:numId w:val="19"/>
        </w:numPr>
        <w:jc w:val="both"/>
      </w:pPr>
      <w:r w:rsidRPr="00780F20">
        <w:t xml:space="preserve">С удовольствием рассказывает о своих друзьях других этносов, высказывает желание расширять круг межэтнического общения. </w:t>
      </w:r>
    </w:p>
    <w:p w:rsidR="00AC134B" w:rsidRPr="00780F20" w:rsidRDefault="00AC134B" w:rsidP="00B52898">
      <w:pPr>
        <w:pStyle w:val="Default"/>
        <w:numPr>
          <w:ilvl w:val="0"/>
          <w:numId w:val="19"/>
        </w:numPr>
        <w:jc w:val="both"/>
      </w:pPr>
      <w:r w:rsidRPr="00780F20">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AC134B" w:rsidRPr="00780F20" w:rsidRDefault="00AC134B" w:rsidP="00B52898">
      <w:pPr>
        <w:pStyle w:val="Default"/>
        <w:numPr>
          <w:ilvl w:val="0"/>
          <w:numId w:val="19"/>
        </w:numPr>
        <w:jc w:val="both"/>
      </w:pPr>
      <w:r w:rsidRPr="00780F20">
        <w:t xml:space="preserve">С удовольствием участвуют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по этнической проблематике. </w:t>
      </w:r>
    </w:p>
    <w:p w:rsidR="00AC134B" w:rsidRPr="00780F20" w:rsidRDefault="00AC134B" w:rsidP="00B52898">
      <w:pPr>
        <w:pStyle w:val="Default"/>
        <w:ind w:left="-142" w:firstLine="142"/>
        <w:rPr>
          <w:b/>
          <w:bCs/>
          <w:i/>
          <w:iCs/>
          <w:color w:val="auto"/>
        </w:rPr>
      </w:pPr>
    </w:p>
    <w:p w:rsidR="00AC134B" w:rsidRPr="00563514" w:rsidRDefault="00AC134B" w:rsidP="0003443B">
      <w:pPr>
        <w:pStyle w:val="ListParagraph"/>
        <w:tabs>
          <w:tab w:val="left" w:pos="1418"/>
        </w:tabs>
        <w:ind w:firstLine="273"/>
        <w:rPr>
          <w:rFonts w:ascii="Times New Roman" w:hAnsi="Times New Roman"/>
          <w:sz w:val="24"/>
          <w:szCs w:val="32"/>
        </w:rPr>
      </w:pPr>
      <w:r w:rsidRPr="00563514">
        <w:rPr>
          <w:rFonts w:ascii="Times New Roman" w:hAnsi="Times New Roman"/>
          <w:sz w:val="24"/>
          <w:szCs w:val="32"/>
        </w:rPr>
        <w:t>В начале года с детьми, показавшими низкий уровень освоения программы по образовательным областям или по отдельным разделам программы, педагог намечает индивидуальную работу, направленную на решение проблем ребенка. Воспитатель подбирает формы работы для каждого воспитанника. При необходимости воспитатель сотрудничает с педагогом-психологом, музыкальным руководителем, учителем - логопедом, инструктором по физической к</w:t>
      </w:r>
      <w:r>
        <w:rPr>
          <w:rFonts w:ascii="Times New Roman" w:hAnsi="Times New Roman"/>
          <w:sz w:val="24"/>
          <w:szCs w:val="32"/>
        </w:rPr>
        <w:t>ультуре</w:t>
      </w:r>
      <w:r w:rsidRPr="00563514">
        <w:rPr>
          <w:rFonts w:ascii="Times New Roman" w:hAnsi="Times New Roman"/>
          <w:sz w:val="24"/>
          <w:szCs w:val="32"/>
        </w:rPr>
        <w:t xml:space="preserve">. В середине </w:t>
      </w:r>
      <w:r>
        <w:rPr>
          <w:rFonts w:ascii="Times New Roman" w:hAnsi="Times New Roman"/>
          <w:sz w:val="24"/>
          <w:szCs w:val="32"/>
        </w:rPr>
        <w:t xml:space="preserve">года </w:t>
      </w:r>
      <w:r w:rsidRPr="00563514">
        <w:rPr>
          <w:rFonts w:ascii="Times New Roman" w:hAnsi="Times New Roman"/>
          <w:sz w:val="24"/>
          <w:szCs w:val="32"/>
        </w:rPr>
        <w:t xml:space="preserve">педагог проводит промежуточную педагогическую диагностику с этими детьми для корректировки продолжения индивидуальной работы. </w:t>
      </w:r>
    </w:p>
    <w:p w:rsidR="00AC134B" w:rsidRDefault="00AC134B" w:rsidP="0003443B">
      <w:pPr>
        <w:pStyle w:val="ListParagraph"/>
        <w:tabs>
          <w:tab w:val="left" w:pos="1418"/>
        </w:tabs>
        <w:rPr>
          <w:rFonts w:ascii="Times New Roman" w:hAnsi="Times New Roman"/>
          <w:sz w:val="24"/>
          <w:szCs w:val="32"/>
        </w:rPr>
      </w:pPr>
      <w:r w:rsidRPr="00563514">
        <w:rPr>
          <w:rFonts w:ascii="Times New Roman" w:hAnsi="Times New Roman"/>
          <w:sz w:val="24"/>
          <w:szCs w:val="32"/>
        </w:rPr>
        <w:tab/>
        <w:t>Если по результатам диагностики выявляются дети с более значимыми проблемами, для них составляется ИОМ. Для детей с высоким интеллектом развитием также составляется ИОМ. В нем прописываются: ожидаемый результат, проблема, индивидуальная работа с педагогом, самостоятельная игровая деятельность и взаимодействие с родителями.</w:t>
      </w:r>
    </w:p>
    <w:p w:rsidR="00AC134B" w:rsidRDefault="00AC134B" w:rsidP="00A76C00">
      <w:pPr>
        <w:pStyle w:val="ListParagraph"/>
        <w:tabs>
          <w:tab w:val="left" w:pos="1418"/>
        </w:tabs>
        <w:jc w:val="center"/>
        <w:rPr>
          <w:rFonts w:ascii="Times New Roman" w:hAnsi="Times New Roman"/>
          <w:sz w:val="24"/>
          <w:szCs w:val="32"/>
          <w:highlight w:val="yellow"/>
        </w:rPr>
      </w:pPr>
    </w:p>
    <w:p w:rsidR="00AC134B" w:rsidRDefault="00AC134B" w:rsidP="00A76C00">
      <w:pPr>
        <w:pStyle w:val="ListParagraph"/>
        <w:tabs>
          <w:tab w:val="left" w:pos="1418"/>
        </w:tabs>
        <w:jc w:val="center"/>
        <w:rPr>
          <w:rFonts w:ascii="Times New Roman" w:hAnsi="Times New Roman"/>
          <w:sz w:val="24"/>
          <w:szCs w:val="32"/>
        </w:rPr>
      </w:pPr>
      <w:r w:rsidRPr="00A76C00">
        <w:rPr>
          <w:rFonts w:ascii="Times New Roman" w:hAnsi="Times New Roman"/>
          <w:sz w:val="24"/>
          <w:szCs w:val="32"/>
          <w:highlight w:val="yellow"/>
        </w:rPr>
        <w:t>Примерные формы работы по ИОМ</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27"/>
        <w:gridCol w:w="7039"/>
      </w:tblGrid>
      <w:tr w:rsidR="00AC134B" w:rsidRPr="00990D78" w:rsidTr="00990D78">
        <w:tc>
          <w:tcPr>
            <w:tcW w:w="7393" w:type="dxa"/>
          </w:tcPr>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r w:rsidRPr="00990D78">
              <w:rPr>
                <w:rFonts w:ascii="Times New Roman" w:hAnsi="Times New Roman"/>
                <w:sz w:val="24"/>
                <w:szCs w:val="32"/>
              </w:rPr>
              <w:t>Формы работы</w:t>
            </w:r>
          </w:p>
        </w:tc>
        <w:tc>
          <w:tcPr>
            <w:tcW w:w="7393" w:type="dxa"/>
          </w:tcPr>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r w:rsidRPr="00990D78">
              <w:rPr>
                <w:rFonts w:ascii="Times New Roman" w:hAnsi="Times New Roman"/>
                <w:sz w:val="24"/>
                <w:szCs w:val="32"/>
              </w:rPr>
              <w:t>Средства</w:t>
            </w:r>
          </w:p>
        </w:tc>
      </w:tr>
      <w:tr w:rsidR="00AC134B" w:rsidRPr="00990D78" w:rsidTr="00990D78">
        <w:tc>
          <w:tcPr>
            <w:tcW w:w="7393" w:type="dxa"/>
          </w:tcPr>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tc>
        <w:tc>
          <w:tcPr>
            <w:tcW w:w="7393" w:type="dxa"/>
          </w:tcPr>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p w:rsidR="00AC134B" w:rsidRPr="00990D78" w:rsidRDefault="00AC134B" w:rsidP="00990D78">
            <w:pPr>
              <w:pStyle w:val="ListParagraph"/>
              <w:tabs>
                <w:tab w:val="left" w:pos="1418"/>
              </w:tabs>
              <w:spacing w:after="0" w:line="240" w:lineRule="auto"/>
              <w:ind w:left="0"/>
              <w:jc w:val="center"/>
              <w:rPr>
                <w:rFonts w:ascii="Times New Roman" w:hAnsi="Times New Roman"/>
                <w:sz w:val="24"/>
                <w:szCs w:val="32"/>
              </w:rPr>
            </w:pPr>
          </w:p>
        </w:tc>
      </w:tr>
    </w:tbl>
    <w:p w:rsidR="00AC134B" w:rsidRDefault="00AC134B" w:rsidP="00A76C00">
      <w:pPr>
        <w:pStyle w:val="ListParagraph"/>
        <w:tabs>
          <w:tab w:val="left" w:pos="1418"/>
        </w:tabs>
        <w:jc w:val="center"/>
        <w:rPr>
          <w:rFonts w:ascii="Times New Roman" w:hAnsi="Times New Roman"/>
          <w:sz w:val="24"/>
          <w:szCs w:val="32"/>
        </w:rPr>
      </w:pPr>
    </w:p>
    <w:p w:rsidR="00AC134B" w:rsidRDefault="00AC134B" w:rsidP="00523CA3">
      <w:pPr>
        <w:tabs>
          <w:tab w:val="left" w:pos="4817"/>
        </w:tabs>
        <w:jc w:val="center"/>
        <w:rPr>
          <w:rFonts w:ascii="Times New Roman" w:hAnsi="Times New Roman"/>
          <w:b/>
          <w:sz w:val="24"/>
          <w:szCs w:val="24"/>
        </w:rPr>
      </w:pPr>
    </w:p>
    <w:p w:rsidR="00AC134B" w:rsidRPr="00780F20" w:rsidRDefault="00AC134B" w:rsidP="00A76C00">
      <w:pPr>
        <w:tabs>
          <w:tab w:val="left" w:pos="4817"/>
        </w:tabs>
        <w:rPr>
          <w:rFonts w:ascii="Times New Roman" w:hAnsi="Times New Roman"/>
          <w:b/>
          <w:sz w:val="24"/>
          <w:szCs w:val="24"/>
        </w:rPr>
      </w:pPr>
    </w:p>
    <w:p w:rsidR="00AC134B" w:rsidRPr="00FE30C9" w:rsidRDefault="00AC134B" w:rsidP="00523CA3">
      <w:pPr>
        <w:pStyle w:val="ListParagraph"/>
        <w:numPr>
          <w:ilvl w:val="0"/>
          <w:numId w:val="15"/>
        </w:numPr>
        <w:tabs>
          <w:tab w:val="left" w:pos="4817"/>
        </w:tabs>
        <w:jc w:val="center"/>
        <w:rPr>
          <w:rFonts w:ascii="Times New Roman" w:hAnsi="Times New Roman"/>
          <w:b/>
          <w:sz w:val="28"/>
          <w:szCs w:val="32"/>
        </w:rPr>
      </w:pPr>
      <w:r w:rsidRPr="00FE30C9">
        <w:rPr>
          <w:rFonts w:ascii="Times New Roman" w:hAnsi="Times New Roman"/>
          <w:b/>
          <w:sz w:val="28"/>
          <w:szCs w:val="32"/>
        </w:rPr>
        <w:t>Календарно-тематическое планирование</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0"/>
        <w:gridCol w:w="6655"/>
        <w:gridCol w:w="4479"/>
      </w:tblGrid>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Тема</w:t>
            </w:r>
          </w:p>
        </w:tc>
        <w:tc>
          <w:tcPr>
            <w:tcW w:w="6655"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Краткое содержание</w:t>
            </w:r>
          </w:p>
        </w:tc>
        <w:tc>
          <w:tcPr>
            <w:tcW w:w="4479"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Итоговое мероприятие</w:t>
            </w:r>
          </w:p>
        </w:tc>
      </w:tr>
      <w:tr w:rsidR="00AC134B" w:rsidRPr="00990D78" w:rsidTr="00D458DB">
        <w:tc>
          <w:tcPr>
            <w:tcW w:w="14784" w:type="dxa"/>
            <w:gridSpan w:val="3"/>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СЕНТЯБРЬ</w:t>
            </w:r>
          </w:p>
        </w:tc>
      </w:tr>
      <w:tr w:rsidR="00AC134B" w:rsidRPr="00990D78" w:rsidTr="00D458DB">
        <w:tc>
          <w:tcPr>
            <w:tcW w:w="3650" w:type="dxa"/>
          </w:tcPr>
          <w:p w:rsidR="00AC134B" w:rsidRPr="00990D78" w:rsidRDefault="00AC134B" w:rsidP="00D458DB">
            <w:pPr>
              <w:pStyle w:val="Default"/>
              <w:jc w:val="center"/>
              <w:rPr>
                <w:b/>
                <w:bCs/>
                <w:sz w:val="28"/>
                <w:szCs w:val="28"/>
              </w:rPr>
            </w:pPr>
          </w:p>
          <w:p w:rsidR="00AC134B" w:rsidRPr="00990D78" w:rsidRDefault="00AC134B" w:rsidP="00D458DB">
            <w:pPr>
              <w:pStyle w:val="Default"/>
              <w:jc w:val="center"/>
              <w:rPr>
                <w:b/>
                <w:bCs/>
                <w:sz w:val="28"/>
                <w:szCs w:val="28"/>
              </w:rPr>
            </w:pPr>
          </w:p>
          <w:p w:rsidR="00AC134B" w:rsidRPr="00990D78" w:rsidRDefault="00AC134B" w:rsidP="00D458DB">
            <w:pPr>
              <w:pStyle w:val="Default"/>
              <w:jc w:val="center"/>
              <w:rPr>
                <w:sz w:val="28"/>
                <w:szCs w:val="28"/>
              </w:rPr>
            </w:pPr>
            <w:r w:rsidRPr="00990D78">
              <w:rPr>
                <w:b/>
                <w:bCs/>
                <w:sz w:val="28"/>
                <w:szCs w:val="28"/>
              </w:rPr>
              <w:t xml:space="preserve">Впечатления о лете </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Отражение в разных видах деятельности (коммуникативной,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и видам отдыха (путешествия, отдых на даче, отдых в городе).</w:t>
            </w:r>
          </w:p>
          <w:p w:rsidR="00AC134B" w:rsidRPr="00990D78" w:rsidRDefault="00AC134B" w:rsidP="00D458DB">
            <w:pPr>
              <w:pStyle w:val="Default"/>
              <w:rPr>
                <w:sz w:val="28"/>
                <w:szCs w:val="28"/>
              </w:rPr>
            </w:pPr>
          </w:p>
        </w:tc>
        <w:tc>
          <w:tcPr>
            <w:tcW w:w="4479" w:type="dxa"/>
            <w:vAlign w:val="center"/>
          </w:tcPr>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Фотовыставка «Летний отдых нашей семьи»</w:t>
            </w:r>
          </w:p>
        </w:tc>
      </w:tr>
      <w:tr w:rsidR="00AC134B" w:rsidRPr="00990D78" w:rsidTr="00D458DB">
        <w:tc>
          <w:tcPr>
            <w:tcW w:w="3650" w:type="dxa"/>
            <w:vAlign w:val="center"/>
          </w:tcPr>
          <w:p w:rsidR="00AC134B" w:rsidRPr="00990D78" w:rsidRDefault="00AC134B" w:rsidP="00D458DB">
            <w:pPr>
              <w:pStyle w:val="Default"/>
              <w:jc w:val="center"/>
              <w:rPr>
                <w:b/>
                <w:bCs/>
                <w:sz w:val="28"/>
                <w:szCs w:val="28"/>
              </w:rPr>
            </w:pPr>
            <w:r w:rsidRPr="00990D78">
              <w:rPr>
                <w:b/>
                <w:bCs/>
                <w:sz w:val="28"/>
                <w:szCs w:val="28"/>
              </w:rPr>
              <w:t xml:space="preserve">Я и мои друзья. </w:t>
            </w:r>
          </w:p>
          <w:p w:rsidR="00AC134B" w:rsidRPr="00990D78" w:rsidRDefault="00AC134B" w:rsidP="00D458DB">
            <w:pPr>
              <w:pStyle w:val="Default"/>
              <w:jc w:val="center"/>
              <w:rPr>
                <w:sz w:val="28"/>
                <w:szCs w:val="28"/>
              </w:rPr>
            </w:pPr>
            <w:r w:rsidRPr="00990D78">
              <w:rPr>
                <w:b/>
                <w:bCs/>
                <w:sz w:val="28"/>
                <w:szCs w:val="28"/>
              </w:rPr>
              <w:t>Вот и стали мы на год взрослее.</w:t>
            </w:r>
          </w:p>
          <w:p w:rsidR="00AC134B" w:rsidRPr="00990D78" w:rsidRDefault="00AC134B" w:rsidP="00D458DB">
            <w:pPr>
              <w:pStyle w:val="Default"/>
              <w:rPr>
                <w:b/>
                <w:bCs/>
                <w:sz w:val="28"/>
                <w:szCs w:val="28"/>
              </w:rPr>
            </w:pPr>
          </w:p>
          <w:p w:rsidR="00AC134B" w:rsidRPr="00990D78" w:rsidRDefault="00AC134B" w:rsidP="00D458DB">
            <w:pPr>
              <w:pStyle w:val="Default"/>
              <w:jc w:val="center"/>
              <w:rPr>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Формирование представлений о том, что дети подготовительной группы – самые старшие в детском саду; развитие интереса к сверстникам, их интересам увлечениям; выработка правил организации жизни и совместной деятельности в группе; формирование дружеских отношений и представлений о группе.</w:t>
            </w:r>
          </w:p>
          <w:p w:rsidR="00AC134B" w:rsidRPr="00990D78" w:rsidRDefault="00AC134B" w:rsidP="00D458DB">
            <w:pPr>
              <w:pStyle w:val="Default"/>
              <w:rPr>
                <w:sz w:val="28"/>
                <w:szCs w:val="28"/>
              </w:rPr>
            </w:pPr>
            <w:r w:rsidRPr="00990D78">
              <w:rPr>
                <w:sz w:val="28"/>
                <w:szCs w:val="28"/>
              </w:rPr>
              <w:t xml:space="preserve"> </w:t>
            </w:r>
          </w:p>
        </w:tc>
        <w:tc>
          <w:tcPr>
            <w:tcW w:w="4479" w:type="dxa"/>
            <w:vAlign w:val="center"/>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pStyle w:val="Default"/>
              <w:jc w:val="center"/>
              <w:rPr>
                <w:sz w:val="28"/>
                <w:szCs w:val="28"/>
              </w:rPr>
            </w:pPr>
            <w:r w:rsidRPr="00990D78">
              <w:rPr>
                <w:sz w:val="28"/>
                <w:szCs w:val="28"/>
              </w:rPr>
              <w:t>Выставка рисунков, выполненных совместно с родителями</w:t>
            </w:r>
          </w:p>
          <w:p w:rsidR="00AC134B" w:rsidRPr="00990D78" w:rsidRDefault="00AC134B" w:rsidP="00D458DB">
            <w:pPr>
              <w:tabs>
                <w:tab w:val="left" w:pos="9185"/>
              </w:tabs>
              <w:spacing w:after="0" w:line="240" w:lineRule="auto"/>
              <w:jc w:val="center"/>
              <w:rPr>
                <w:rFonts w:ascii="Times New Roman" w:hAnsi="Times New Roman"/>
                <w:bCs/>
                <w:sz w:val="28"/>
                <w:szCs w:val="28"/>
              </w:rPr>
            </w:pPr>
            <w:r w:rsidRPr="00990D78">
              <w:rPr>
                <w:rFonts w:ascii="Times New Roman" w:hAnsi="Times New Roman"/>
                <w:bCs/>
                <w:sz w:val="28"/>
                <w:szCs w:val="28"/>
              </w:rPr>
              <w:t>«Какой я вижу школу?»</w:t>
            </w:r>
          </w:p>
        </w:tc>
      </w:tr>
      <w:tr w:rsidR="00AC134B" w:rsidRPr="00990D78" w:rsidTr="00D458DB">
        <w:tc>
          <w:tcPr>
            <w:tcW w:w="3650" w:type="dxa"/>
            <w:vAlign w:val="center"/>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Мир вокруг нас.</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Из чего сделаны предметы?</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bCs/>
                <w:sz w:val="28"/>
                <w:szCs w:val="28"/>
              </w:rPr>
            </w:pPr>
            <w:r w:rsidRPr="00990D78">
              <w:rPr>
                <w:rFonts w:ascii="Times New Roman" w:hAnsi="Times New Roman"/>
                <w:bCs/>
                <w:sz w:val="28"/>
                <w:szCs w:val="28"/>
              </w:rPr>
              <w:t>Формирование у детей умения вычленять существенные признаки материалов, понимать причинно – следственные связи между материалом и назначением предметов, а также понимать потребность людей в их преобразовании.</w:t>
            </w:r>
          </w:p>
          <w:p w:rsidR="00AC134B" w:rsidRPr="00990D78" w:rsidRDefault="00AC134B" w:rsidP="00D458DB">
            <w:pPr>
              <w:tabs>
                <w:tab w:val="left" w:pos="9185"/>
              </w:tabs>
              <w:spacing w:after="0" w:line="240" w:lineRule="auto"/>
              <w:rPr>
                <w:rFonts w:ascii="Times New Roman" w:hAnsi="Times New Roman"/>
                <w:bCs/>
                <w:sz w:val="28"/>
                <w:szCs w:val="28"/>
              </w:rPr>
            </w:pPr>
          </w:p>
        </w:tc>
        <w:tc>
          <w:tcPr>
            <w:tcW w:w="4479" w:type="dxa"/>
            <w:vAlign w:val="center"/>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Оформление коллекции пуговиц, принесенных детьми из дома</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Осень-это хорошо или плохо?</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color w:val="000000"/>
                <w:sz w:val="28"/>
                <w:szCs w:val="28"/>
              </w:rPr>
              <w:t>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w:t>
            </w:r>
            <w:r w:rsidRPr="00990D78">
              <w:rPr>
                <w:rFonts w:ascii="Times New Roman" w:hAnsi="Times New Roman"/>
                <w:sz w:val="28"/>
                <w:szCs w:val="28"/>
              </w:rPr>
              <w:t>. Рассматривание, сенсорное обследование овощей и фруктов (развитие обоняния, осязания, вкусовых ощущений). Знакомство с натюрмортами (изображения овощей, фруктов, ягод, грибов и пр.), с выращиванием, изготовлением хлеба. Ознакомление с традициями правильного питания, использования в рационе овощей и фруктов</w:t>
            </w:r>
          </w:p>
          <w:p w:rsidR="00AC134B" w:rsidRPr="00990D78" w:rsidRDefault="00AC134B" w:rsidP="00D458DB">
            <w:pPr>
              <w:tabs>
                <w:tab w:val="left" w:pos="9185"/>
              </w:tabs>
              <w:spacing w:after="0" w:line="240" w:lineRule="auto"/>
              <w:rPr>
                <w:rFonts w:ascii="Times New Roman" w:hAnsi="Times New Roman"/>
                <w:sz w:val="28"/>
                <w:szCs w:val="28"/>
              </w:rPr>
            </w:pPr>
          </w:p>
        </w:tc>
        <w:tc>
          <w:tcPr>
            <w:tcW w:w="4479" w:type="dxa"/>
          </w:tcPr>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r w:rsidRPr="00990D78">
              <w:rPr>
                <w:sz w:val="28"/>
                <w:szCs w:val="28"/>
              </w:rPr>
              <w:t>Детское книгоиздательство: книга «Грустные и веселые истории и рисунки про осень»</w:t>
            </w: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tc>
      </w:tr>
      <w:tr w:rsidR="00AC134B" w:rsidRPr="00990D78" w:rsidTr="00D458DB">
        <w:tc>
          <w:tcPr>
            <w:tcW w:w="14784" w:type="dxa"/>
            <w:gridSpan w:val="3"/>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ОКТЯБРЬ</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Осенние дела и заботы</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A76C00">
            <w:pPr>
              <w:tabs>
                <w:tab w:val="left" w:pos="9185"/>
              </w:tabs>
              <w:spacing w:after="0" w:line="240" w:lineRule="auto"/>
              <w:rPr>
                <w:rFonts w:ascii="Times New Roman" w:hAnsi="Times New Roman"/>
                <w:color w:val="000000"/>
                <w:sz w:val="28"/>
                <w:szCs w:val="28"/>
              </w:rPr>
            </w:pPr>
            <w:r w:rsidRPr="00990D78">
              <w:rPr>
                <w:rFonts w:ascii="Times New Roman" w:hAnsi="Times New Roman"/>
                <w:color w:val="000000"/>
                <w:sz w:val="28"/>
                <w:szCs w:val="28"/>
              </w:rPr>
              <w:t>Установление 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 Знакомство со способами сохранения урожая, заготовкой фруктов и овощей на зиму.</w:t>
            </w:r>
          </w:p>
        </w:tc>
        <w:tc>
          <w:tcPr>
            <w:tcW w:w="4479" w:type="dxa"/>
          </w:tcPr>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p>
          <w:p w:rsidR="00AC134B" w:rsidRPr="00990D78" w:rsidRDefault="00AC134B" w:rsidP="00D458DB">
            <w:pPr>
              <w:pStyle w:val="Default"/>
              <w:jc w:val="center"/>
              <w:rPr>
                <w:b/>
                <w:bCs/>
                <w:sz w:val="28"/>
                <w:szCs w:val="28"/>
              </w:rPr>
            </w:pPr>
            <w:r w:rsidRPr="00990D78">
              <w:rPr>
                <w:sz w:val="28"/>
                <w:szCs w:val="28"/>
              </w:rPr>
              <w:t>С / р игра «Магазин: овощи, фрукты»</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Дары осени: осенние угощения</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Рассматривание, сенсорное обследование овощей и фруктов (развитие обоняния, осязания, вкусовых ощущений). Знакомство с натюрмортами (изображение овощей, фруктов, ягод и прочее), ознакомление с традициями правильного питания, использования в рационе овощей и фруктов.</w:t>
            </w:r>
          </w:p>
        </w:tc>
        <w:tc>
          <w:tcPr>
            <w:tcW w:w="4479" w:type="dxa"/>
            <w:vAlign w:val="center"/>
          </w:tcPr>
          <w:p w:rsidR="00AC134B" w:rsidRPr="00990D78" w:rsidRDefault="00AC134B" w:rsidP="003D6BA5">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Оформление книги рецептов «Осенние угощения» (осенние салаты, бутерброды), сюжетно-ролевая игра "Кафе "Дары осени" (с.166 Воронкевич)</w:t>
            </w:r>
          </w:p>
          <w:p w:rsidR="00AC134B" w:rsidRPr="00990D78" w:rsidRDefault="00AC134B" w:rsidP="003D6BA5">
            <w:pPr>
              <w:tabs>
                <w:tab w:val="left" w:pos="9185"/>
              </w:tabs>
              <w:spacing w:after="0" w:line="240" w:lineRule="auto"/>
              <w:jc w:val="center"/>
              <w:rPr>
                <w:rFonts w:ascii="Times New Roman" w:hAnsi="Times New Roman"/>
                <w:sz w:val="28"/>
                <w:szCs w:val="28"/>
              </w:rPr>
            </w:pPr>
          </w:p>
        </w:tc>
      </w:tr>
      <w:tr w:rsidR="00AC134B" w:rsidRPr="00990D78" w:rsidTr="00D458DB">
        <w:tc>
          <w:tcPr>
            <w:tcW w:w="3650" w:type="dxa"/>
          </w:tcPr>
          <w:p w:rsidR="00AC134B" w:rsidRPr="00990D78" w:rsidRDefault="00AC134B" w:rsidP="00A76C00">
            <w:pPr>
              <w:pStyle w:val="Default"/>
              <w:rPr>
                <w:b/>
                <w:bCs/>
                <w:sz w:val="28"/>
                <w:szCs w:val="28"/>
              </w:rPr>
            </w:pPr>
          </w:p>
          <w:p w:rsidR="00AC134B" w:rsidRPr="00990D78" w:rsidRDefault="00AC134B" w:rsidP="00D458DB">
            <w:pPr>
              <w:pStyle w:val="Default"/>
              <w:jc w:val="center"/>
              <w:rPr>
                <w:b/>
                <w:bCs/>
                <w:sz w:val="28"/>
                <w:szCs w:val="28"/>
              </w:rPr>
            </w:pPr>
            <w:r w:rsidRPr="00990D78">
              <w:rPr>
                <w:b/>
                <w:bCs/>
                <w:sz w:val="28"/>
                <w:szCs w:val="28"/>
              </w:rPr>
              <w:t>Моя Родина- Россия.</w:t>
            </w:r>
          </w:p>
          <w:p w:rsidR="00AC134B" w:rsidRPr="00990D78" w:rsidRDefault="00AC134B" w:rsidP="00A76C00">
            <w:pPr>
              <w:pStyle w:val="Default"/>
              <w:jc w:val="center"/>
              <w:rPr>
                <w:b/>
                <w:bCs/>
                <w:sz w:val="28"/>
                <w:szCs w:val="28"/>
              </w:rPr>
            </w:pPr>
            <w:r w:rsidRPr="00990D78">
              <w:rPr>
                <w:b/>
                <w:bCs/>
                <w:sz w:val="28"/>
                <w:szCs w:val="28"/>
              </w:rPr>
              <w:t>Что расскажут о России герб и флаг?</w:t>
            </w:r>
          </w:p>
        </w:tc>
        <w:tc>
          <w:tcPr>
            <w:tcW w:w="6655" w:type="dxa"/>
          </w:tcPr>
          <w:p w:rsidR="00AC134B" w:rsidRPr="00990D78" w:rsidRDefault="00AC134B" w:rsidP="00D458DB">
            <w:pPr>
              <w:pStyle w:val="Default"/>
              <w:rPr>
                <w:sz w:val="28"/>
                <w:szCs w:val="28"/>
              </w:rPr>
            </w:pPr>
            <w:r w:rsidRPr="00990D78">
              <w:rPr>
                <w:sz w:val="28"/>
                <w:szCs w:val="28"/>
              </w:rPr>
              <w:t xml:space="preserve">Знакомство с государственным устройством России, символами России. </w:t>
            </w:r>
          </w:p>
          <w:p w:rsidR="00AC134B" w:rsidRPr="00990D78" w:rsidRDefault="00AC134B" w:rsidP="00D458DB">
            <w:pPr>
              <w:pStyle w:val="Default"/>
              <w:rPr>
                <w:sz w:val="28"/>
                <w:szCs w:val="28"/>
              </w:rPr>
            </w:pPr>
            <w:r w:rsidRPr="00990D78">
              <w:rPr>
                <w:sz w:val="28"/>
                <w:szCs w:val="28"/>
              </w:rPr>
              <w:t>Воспитание уважения к символике России.</w:t>
            </w:r>
          </w:p>
          <w:p w:rsidR="00AC134B" w:rsidRPr="00990D78" w:rsidRDefault="00AC134B" w:rsidP="00D458DB">
            <w:pPr>
              <w:pStyle w:val="Default"/>
              <w:rPr>
                <w:sz w:val="28"/>
                <w:szCs w:val="28"/>
              </w:rPr>
            </w:pPr>
            <w:r w:rsidRPr="00990D78">
              <w:rPr>
                <w:sz w:val="28"/>
                <w:szCs w:val="28"/>
              </w:rPr>
              <w:t>Рассматривание глобуса, карты мира, нахождение нашей страны.</w:t>
            </w:r>
          </w:p>
        </w:tc>
        <w:tc>
          <w:tcPr>
            <w:tcW w:w="4479" w:type="dxa"/>
            <w:vAlign w:val="center"/>
          </w:tcPr>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Сюжетно-ролевая игра "Путешествие по родной стране"</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Моя малая Родина- Липецк.</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Расширить представление о понятии "город", о достопримечательностях родного города, о гербе, некоторых архитектурных особенностях, общественных учреждениях, их назначении, традициях городской жизни; познакомить со </w:t>
            </w:r>
          </w:p>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сведениями об  истории города и выдающихся горожанах; воспитывать любовь к малой родине.</w:t>
            </w:r>
          </w:p>
          <w:p w:rsidR="00AC134B" w:rsidRPr="00990D78" w:rsidRDefault="00AC134B" w:rsidP="00D458DB">
            <w:pPr>
              <w:tabs>
                <w:tab w:val="left" w:pos="9185"/>
              </w:tabs>
              <w:spacing w:after="0" w:line="240" w:lineRule="auto"/>
              <w:rPr>
                <w:rFonts w:ascii="Times New Roman" w:hAnsi="Times New Roman"/>
                <w:sz w:val="28"/>
                <w:szCs w:val="28"/>
              </w:rPr>
            </w:pPr>
          </w:p>
        </w:tc>
        <w:tc>
          <w:tcPr>
            <w:tcW w:w="4479" w:type="dxa"/>
            <w:vAlign w:val="center"/>
          </w:tcPr>
          <w:p w:rsidR="00AC134B" w:rsidRPr="00990D78" w:rsidRDefault="00AC134B" w:rsidP="003D6BA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Создание альбома "Знаменитые улицы Липецка" (почему так названы улицы)</w:t>
            </w:r>
          </w:p>
        </w:tc>
      </w:tr>
      <w:tr w:rsidR="00AC134B" w:rsidRPr="00990D78" w:rsidTr="00D458DB">
        <w:tc>
          <w:tcPr>
            <w:tcW w:w="14784" w:type="dxa"/>
            <w:gridSpan w:val="3"/>
          </w:tcPr>
          <w:p w:rsidR="00AC134B" w:rsidRPr="00990D78" w:rsidRDefault="00AC134B" w:rsidP="00544FD6">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НОЯБРЬ</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Мир игры</w:t>
            </w:r>
          </w:p>
          <w:p w:rsidR="00AC134B" w:rsidRPr="00990D78" w:rsidRDefault="00AC134B" w:rsidP="003D6BA5">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3D6BA5">
            <w:pPr>
              <w:pStyle w:val="Default"/>
              <w:rPr>
                <w:sz w:val="28"/>
                <w:szCs w:val="28"/>
              </w:rPr>
            </w:pPr>
            <w:r w:rsidRPr="00990D78">
              <w:rPr>
                <w:sz w:val="28"/>
                <w:szCs w:val="28"/>
              </w:rPr>
              <w:t>Ознакомление детей с играми и игрушками их сверстников в других странах.</w:t>
            </w:r>
          </w:p>
        </w:tc>
        <w:tc>
          <w:tcPr>
            <w:tcW w:w="4479" w:type="dxa"/>
            <w:vAlign w:val="center"/>
          </w:tcPr>
          <w:p w:rsidR="00AC134B" w:rsidRPr="00990D78" w:rsidRDefault="00AC134B" w:rsidP="00FE30C9">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Оформление выставки игрушек, изготовленных детьми.</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Мы на транспорте поедем.</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bCs/>
                <w:sz w:val="28"/>
                <w:szCs w:val="28"/>
              </w:rPr>
            </w:pPr>
            <w:r w:rsidRPr="00990D78">
              <w:rPr>
                <w:bCs/>
                <w:sz w:val="28"/>
                <w:szCs w:val="28"/>
              </w:rPr>
              <w:t>Формировать представления детей о видах пассажирского транспорта, его назначение. Составление описательных  рассказов о транспорте.</w:t>
            </w:r>
          </w:p>
        </w:tc>
        <w:tc>
          <w:tcPr>
            <w:tcW w:w="4479" w:type="dxa"/>
          </w:tcPr>
          <w:p w:rsidR="00AC134B" w:rsidRPr="00990D78" w:rsidRDefault="00AC134B" w:rsidP="003D6BA5">
            <w:pPr>
              <w:pStyle w:val="Default"/>
              <w:rPr>
                <w:sz w:val="28"/>
                <w:szCs w:val="28"/>
              </w:rPr>
            </w:pPr>
          </w:p>
          <w:p w:rsidR="00AC134B" w:rsidRPr="00990D78" w:rsidRDefault="00AC134B" w:rsidP="00D458DB">
            <w:pPr>
              <w:pStyle w:val="Default"/>
              <w:jc w:val="center"/>
              <w:rPr>
                <w:sz w:val="28"/>
                <w:szCs w:val="28"/>
              </w:rPr>
            </w:pPr>
            <w:r w:rsidRPr="00990D78">
              <w:rPr>
                <w:sz w:val="28"/>
                <w:szCs w:val="28"/>
              </w:rPr>
              <w:t>Оформление выставки рисунков</w:t>
            </w:r>
          </w:p>
          <w:p w:rsidR="00AC134B" w:rsidRPr="00990D78" w:rsidRDefault="00AC134B" w:rsidP="006F0B4D">
            <w:pPr>
              <w:pStyle w:val="Default"/>
              <w:jc w:val="center"/>
              <w:rPr>
                <w:sz w:val="28"/>
                <w:szCs w:val="28"/>
              </w:rPr>
            </w:pPr>
            <w:r w:rsidRPr="00990D78">
              <w:rPr>
                <w:sz w:val="28"/>
                <w:szCs w:val="28"/>
              </w:rPr>
              <w:t>«Городской транспорт»</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3D6BA5">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 xml:space="preserve">Как приходит зима. </w:t>
            </w:r>
          </w:p>
          <w:p w:rsidR="00AC134B" w:rsidRPr="00990D78" w:rsidRDefault="00AC134B" w:rsidP="003D6BA5">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Кто, как к зиме готовится?</w:t>
            </w:r>
          </w:p>
          <w:p w:rsidR="00AC134B" w:rsidRPr="00990D78" w:rsidRDefault="00AC134B" w:rsidP="003D6BA5">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FE30C9">
            <w:pPr>
              <w:pStyle w:val="Default"/>
              <w:rPr>
                <w:sz w:val="28"/>
                <w:szCs w:val="28"/>
              </w:rPr>
            </w:pPr>
            <w:r w:rsidRPr="00990D78">
              <w:rPr>
                <w:sz w:val="28"/>
                <w:szCs w:val="28"/>
              </w:rPr>
              <w:t>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w:t>
            </w:r>
          </w:p>
        </w:tc>
        <w:tc>
          <w:tcPr>
            <w:tcW w:w="4479"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3D6BA5">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Изготовление кормушек совместно с родителями</w:t>
            </w: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 xml:space="preserve"> </w:t>
            </w:r>
          </w:p>
          <w:p w:rsidR="00AC134B" w:rsidRPr="00990D78" w:rsidRDefault="00AC134B" w:rsidP="00FE30C9">
            <w:pPr>
              <w:tabs>
                <w:tab w:val="left" w:pos="9185"/>
              </w:tabs>
              <w:spacing w:after="0" w:line="240" w:lineRule="auto"/>
              <w:rPr>
                <w:rFonts w:ascii="Times New Roman" w:hAnsi="Times New Roman"/>
                <w:sz w:val="28"/>
                <w:szCs w:val="28"/>
              </w:rPr>
            </w:pP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День Матери</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p>
          <w:p w:rsidR="00AC134B" w:rsidRPr="00990D78" w:rsidRDefault="00AC134B" w:rsidP="00FE30C9">
            <w:pPr>
              <w:pStyle w:val="Default"/>
              <w:rPr>
                <w:sz w:val="28"/>
                <w:szCs w:val="28"/>
              </w:rPr>
            </w:pPr>
            <w:r w:rsidRPr="00990D78">
              <w:rPr>
                <w:sz w:val="28"/>
                <w:szCs w:val="28"/>
              </w:rPr>
              <w:t>Расширить представления детей о родственных отношениях. Воспитывать стремление радовать старших своими хорошими поступками. Подготовка сценария музыкально-литературной гостиной, подбор музыкальных и литературных произведений.</w:t>
            </w:r>
          </w:p>
        </w:tc>
        <w:tc>
          <w:tcPr>
            <w:tcW w:w="4479" w:type="dxa"/>
          </w:tcPr>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r w:rsidRPr="00990D78">
              <w:rPr>
                <w:sz w:val="28"/>
                <w:szCs w:val="28"/>
              </w:rPr>
              <w:t xml:space="preserve">Музыкально-литературная гостиная для мам. </w:t>
            </w:r>
          </w:p>
          <w:p w:rsidR="00AC134B" w:rsidRPr="00990D78" w:rsidRDefault="00AC134B" w:rsidP="00FE30C9">
            <w:pPr>
              <w:tabs>
                <w:tab w:val="left" w:pos="9185"/>
              </w:tabs>
              <w:spacing w:after="0" w:line="240" w:lineRule="auto"/>
              <w:rPr>
                <w:rFonts w:ascii="Times New Roman" w:hAnsi="Times New Roman"/>
                <w:b/>
                <w:bCs/>
                <w:sz w:val="28"/>
                <w:szCs w:val="28"/>
              </w:rPr>
            </w:pP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Математика – это интересно</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(проект)</w:t>
            </w:r>
          </w:p>
        </w:tc>
        <w:tc>
          <w:tcPr>
            <w:tcW w:w="6655" w:type="dxa"/>
          </w:tcPr>
          <w:p w:rsidR="00AC134B" w:rsidRPr="00990D78" w:rsidRDefault="00AC134B" w:rsidP="00D458DB">
            <w:pPr>
              <w:pStyle w:val="Default"/>
              <w:rPr>
                <w:sz w:val="28"/>
                <w:szCs w:val="28"/>
              </w:rPr>
            </w:pPr>
            <w:r w:rsidRPr="00990D78">
              <w:rPr>
                <w:sz w:val="28"/>
                <w:szCs w:val="28"/>
              </w:rPr>
              <w:t>Формировать мыслительные операции, мотивацию учения, ориентированную на удовлетворение познавательных интересов детей. Закрепление понимания взаимосвязи между частью и целым, представлений о свойствах предметов, о сложении и вычитании, составе чисел, геометрических представлений.</w:t>
            </w:r>
          </w:p>
        </w:tc>
        <w:tc>
          <w:tcPr>
            <w:tcW w:w="4479" w:type="dxa"/>
          </w:tcPr>
          <w:p w:rsidR="00AC134B" w:rsidRPr="00990D78" w:rsidRDefault="00AC134B" w:rsidP="00D458DB">
            <w:pPr>
              <w:pStyle w:val="Default"/>
              <w:jc w:val="center"/>
              <w:rPr>
                <w:sz w:val="28"/>
                <w:szCs w:val="28"/>
              </w:rPr>
            </w:pPr>
            <w:r w:rsidRPr="00990D78">
              <w:rPr>
                <w:sz w:val="28"/>
                <w:szCs w:val="28"/>
              </w:rPr>
              <w:t>Олимпиада «Умники и умницы»</w:t>
            </w:r>
          </w:p>
        </w:tc>
      </w:tr>
      <w:tr w:rsidR="00AC134B" w:rsidRPr="00990D78" w:rsidTr="00D458DB">
        <w:tc>
          <w:tcPr>
            <w:tcW w:w="14784" w:type="dxa"/>
            <w:gridSpan w:val="3"/>
          </w:tcPr>
          <w:p w:rsidR="00AC134B" w:rsidRPr="00990D78" w:rsidRDefault="00AC134B" w:rsidP="003D6BA5">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ДЕКАБРЬ</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Здравствуй, гостья зима!</w:t>
            </w:r>
          </w:p>
          <w:p w:rsidR="00AC134B" w:rsidRPr="00990D78" w:rsidRDefault="00AC134B" w:rsidP="003D6BA5">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sz w:val="28"/>
                <w:szCs w:val="28"/>
              </w:rPr>
            </w:pPr>
          </w:p>
          <w:p w:rsidR="00AC134B" w:rsidRPr="00990D78" w:rsidRDefault="00AC134B" w:rsidP="003D6BA5">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 xml:space="preserve">«Жалобная книга природы». Знакомство с потребностями птиц и животных в осеннее – зимний период и способами помощи человека животным. </w:t>
            </w:r>
          </w:p>
        </w:tc>
        <w:tc>
          <w:tcPr>
            <w:tcW w:w="4479"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Досуг «зимние игры»</w:t>
            </w:r>
          </w:p>
          <w:p w:rsidR="00AC134B" w:rsidRPr="00990D78" w:rsidRDefault="00AC134B" w:rsidP="00D458DB">
            <w:pPr>
              <w:tabs>
                <w:tab w:val="left" w:pos="9185"/>
              </w:tabs>
              <w:spacing w:after="0" w:line="240" w:lineRule="auto"/>
              <w:jc w:val="center"/>
              <w:rPr>
                <w:rFonts w:ascii="Times New Roman" w:hAnsi="Times New Roman"/>
                <w:sz w:val="28"/>
                <w:szCs w:val="28"/>
              </w:rPr>
            </w:pPr>
          </w:p>
        </w:tc>
      </w:tr>
      <w:tr w:rsidR="00AC134B" w:rsidRPr="00990D78" w:rsidTr="00D458DB">
        <w:tc>
          <w:tcPr>
            <w:tcW w:w="3650" w:type="dxa"/>
            <w:vAlign w:val="center"/>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Мой мир. Кто я? Какой я?</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Уточнение представлений ребенка о себе, своих умениях, любимых занятиях, играх, книгах, впечатлениях. Составление описания внешнего вида человека (себя).</w:t>
            </w:r>
          </w:p>
        </w:tc>
        <w:tc>
          <w:tcPr>
            <w:tcW w:w="4479"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Создание портфолио (начального) «Мои успехи и достижения»</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3D6BA5">
            <w:pPr>
              <w:tabs>
                <w:tab w:val="left" w:pos="9185"/>
              </w:tabs>
              <w:spacing w:after="0" w:line="240" w:lineRule="auto"/>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Волшебные сказки Нового года.</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 xml:space="preserve">Подготовка к конкурсу новогоднего оформления помещений детского сада, изготовление украшений при помощи разных техник. </w:t>
            </w:r>
          </w:p>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Подготовка выставки новогодних игрушек (старинных и современных) совместно с родителями. Формировать эмоционально-положительное отношение к предстоящему празднику; познакомить с основами праздничной культуры.</w:t>
            </w:r>
          </w:p>
        </w:tc>
        <w:tc>
          <w:tcPr>
            <w:tcW w:w="4479" w:type="dxa"/>
          </w:tcPr>
          <w:p w:rsidR="00AC134B" w:rsidRPr="00990D78" w:rsidRDefault="00AC134B" w:rsidP="003D6BA5">
            <w:pPr>
              <w:tabs>
                <w:tab w:val="left" w:pos="9185"/>
              </w:tabs>
              <w:spacing w:after="0" w:line="240" w:lineRule="auto"/>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Конкурс украшений к Новому году.</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К нам приходит Новый год</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 xml:space="preserve">Развивать интерес к традициям празднования Нового года на разных континентах и в разных странах, образ Деда Мороза, традиции украшения ели. </w:t>
            </w:r>
          </w:p>
          <w:p w:rsidR="00AC134B" w:rsidRPr="00990D78" w:rsidRDefault="00AC134B" w:rsidP="00D458DB">
            <w:pPr>
              <w:tabs>
                <w:tab w:val="left" w:pos="9185"/>
              </w:tabs>
              <w:spacing w:after="0" w:line="240" w:lineRule="auto"/>
              <w:rPr>
                <w:rFonts w:ascii="Times New Roman" w:hAnsi="Times New Roman"/>
                <w:b/>
                <w:bCs/>
                <w:sz w:val="28"/>
                <w:szCs w:val="28"/>
              </w:rPr>
            </w:pPr>
          </w:p>
        </w:tc>
        <w:tc>
          <w:tcPr>
            <w:tcW w:w="4479" w:type="dxa"/>
          </w:tcPr>
          <w:p w:rsidR="00AC134B" w:rsidRPr="00990D78" w:rsidRDefault="00AC134B" w:rsidP="00D458DB">
            <w:pPr>
              <w:pStyle w:val="Default"/>
              <w:jc w:val="center"/>
              <w:rPr>
                <w:sz w:val="28"/>
                <w:szCs w:val="28"/>
              </w:rPr>
            </w:pPr>
            <w:r w:rsidRPr="00990D78">
              <w:rPr>
                <w:sz w:val="28"/>
                <w:szCs w:val="28"/>
              </w:rPr>
              <w:t>«Посиделки Дедов Морозов»</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sz w:val="28"/>
                <w:szCs w:val="28"/>
              </w:rPr>
              <w:t xml:space="preserve">(разыгрывание сценок с Дедами Морозами из разных стран). </w:t>
            </w:r>
          </w:p>
        </w:tc>
      </w:tr>
      <w:tr w:rsidR="00AC134B" w:rsidRPr="00990D78" w:rsidTr="00D458DB">
        <w:tc>
          <w:tcPr>
            <w:tcW w:w="14784" w:type="dxa"/>
            <w:gridSpan w:val="3"/>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ЯНВАРЬ</w:t>
            </w:r>
          </w:p>
        </w:tc>
      </w:tr>
      <w:tr w:rsidR="00AC134B" w:rsidRPr="00990D78" w:rsidTr="00D458DB">
        <w:tc>
          <w:tcPr>
            <w:tcW w:w="3650" w:type="dxa"/>
          </w:tcPr>
          <w:p w:rsidR="00AC134B" w:rsidRPr="00990D78" w:rsidRDefault="00AC134B" w:rsidP="00D458DB">
            <w:pPr>
              <w:pStyle w:val="Default"/>
              <w:jc w:val="center"/>
              <w:rPr>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Рождественское чудо</w:t>
            </w:r>
          </w:p>
        </w:tc>
        <w:tc>
          <w:tcPr>
            <w:tcW w:w="6655" w:type="dxa"/>
          </w:tcPr>
          <w:p w:rsidR="00AC134B" w:rsidRPr="00990D78" w:rsidRDefault="00AC134B" w:rsidP="00D458DB">
            <w:pPr>
              <w:pStyle w:val="Default"/>
              <w:rPr>
                <w:sz w:val="28"/>
                <w:szCs w:val="28"/>
              </w:rPr>
            </w:pPr>
            <w:r w:rsidRPr="00990D78">
              <w:rPr>
                <w:sz w:val="28"/>
                <w:szCs w:val="28"/>
              </w:rPr>
              <w:t xml:space="preserve">Создание сценария святочных колядований, изготовление костюмов. Отбор фрагментов из сказок и живописных произведений для обыгрывания. </w:t>
            </w:r>
          </w:p>
        </w:tc>
        <w:tc>
          <w:tcPr>
            <w:tcW w:w="4479" w:type="dxa"/>
          </w:tcPr>
          <w:p w:rsidR="00AC134B" w:rsidRPr="00990D78" w:rsidRDefault="00AC134B" w:rsidP="00D458DB">
            <w:pPr>
              <w:pStyle w:val="Default"/>
              <w:jc w:val="center"/>
              <w:rPr>
                <w:sz w:val="28"/>
                <w:szCs w:val="28"/>
              </w:rPr>
            </w:pPr>
            <w:r w:rsidRPr="00990D78">
              <w:rPr>
                <w:sz w:val="28"/>
                <w:szCs w:val="28"/>
              </w:rPr>
              <w:t xml:space="preserve">«Каляда» (детские представления персонажей, костюмов, святочные </w:t>
            </w: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игры и традиции).</w:t>
            </w:r>
          </w:p>
        </w:tc>
      </w:tr>
      <w:tr w:rsidR="00AC134B" w:rsidRPr="00990D78" w:rsidTr="00D458DB">
        <w:tc>
          <w:tcPr>
            <w:tcW w:w="3650" w:type="dxa"/>
            <w:vAlign w:val="center"/>
          </w:tcPr>
          <w:p w:rsidR="00AC134B" w:rsidRPr="00990D78" w:rsidRDefault="00AC134B" w:rsidP="000B3860">
            <w:pPr>
              <w:tabs>
                <w:tab w:val="left" w:pos="9185"/>
              </w:tabs>
              <w:spacing w:after="0" w:line="240" w:lineRule="auto"/>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Я и мои друзья.</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Добрые слова и дела.</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w:t>
            </w:r>
          </w:p>
        </w:tc>
        <w:tc>
          <w:tcPr>
            <w:tcW w:w="4479" w:type="dxa"/>
          </w:tcPr>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r w:rsidRPr="00990D78">
              <w:rPr>
                <w:sz w:val="28"/>
                <w:szCs w:val="28"/>
              </w:rPr>
              <w:t>Изготовление книги-малышки «Азбука настроений»</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r>
      <w:tr w:rsidR="00AC134B" w:rsidRPr="00990D78" w:rsidTr="00D458DB">
        <w:trPr>
          <w:trHeight w:val="881"/>
        </w:trPr>
        <w:tc>
          <w:tcPr>
            <w:tcW w:w="3650" w:type="dxa"/>
            <w:tcBorders>
              <w:bottom w:val="single" w:sz="4" w:space="0" w:color="auto"/>
              <w:right w:val="single" w:sz="4" w:space="0" w:color="auto"/>
            </w:tcBorders>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Здравствуй, сказка!</w:t>
            </w:r>
          </w:p>
          <w:p w:rsidR="00AC134B" w:rsidRPr="00990D78" w:rsidRDefault="00AC134B" w:rsidP="000B3860">
            <w:pPr>
              <w:tabs>
                <w:tab w:val="left" w:pos="9185"/>
              </w:tabs>
              <w:spacing w:after="0" w:line="240" w:lineRule="auto"/>
              <w:jc w:val="center"/>
              <w:rPr>
                <w:rFonts w:ascii="Times New Roman" w:hAnsi="Times New Roman"/>
                <w:b/>
                <w:bCs/>
                <w:sz w:val="28"/>
                <w:szCs w:val="28"/>
              </w:rPr>
            </w:pPr>
          </w:p>
        </w:tc>
        <w:tc>
          <w:tcPr>
            <w:tcW w:w="6655" w:type="dxa"/>
            <w:tcBorders>
              <w:left w:val="single" w:sz="4" w:space="0" w:color="auto"/>
              <w:bottom w:val="single" w:sz="4" w:space="0" w:color="auto"/>
              <w:right w:val="single" w:sz="4" w:space="0" w:color="auto"/>
            </w:tcBorders>
          </w:tcPr>
          <w:p w:rsidR="00AC134B" w:rsidRPr="00990D78" w:rsidRDefault="00AC134B" w:rsidP="00FE30C9">
            <w:pPr>
              <w:tabs>
                <w:tab w:val="left" w:pos="9185"/>
              </w:tabs>
              <w:spacing w:after="0" w:line="240" w:lineRule="auto"/>
              <w:rPr>
                <w:rFonts w:ascii="Times New Roman" w:hAnsi="Times New Roman"/>
                <w:bCs/>
                <w:sz w:val="28"/>
                <w:szCs w:val="28"/>
              </w:rPr>
            </w:pPr>
            <w:r w:rsidRPr="00990D78">
              <w:rPr>
                <w:rFonts w:ascii="Times New Roman" w:hAnsi="Times New Roman"/>
                <w:bCs/>
                <w:sz w:val="28"/>
                <w:szCs w:val="28"/>
              </w:rPr>
              <w:t>Расширить представление о сказках, видах сказок. Узнавание сказок по предложенным воспитателем моделям. Отгадывание загадок к сказкам.</w:t>
            </w:r>
          </w:p>
        </w:tc>
        <w:tc>
          <w:tcPr>
            <w:tcW w:w="4479" w:type="dxa"/>
            <w:tcBorders>
              <w:left w:val="single" w:sz="4" w:space="0" w:color="auto"/>
              <w:bottom w:val="single" w:sz="4" w:space="0" w:color="auto"/>
            </w:tcBorders>
          </w:tcPr>
          <w:p w:rsidR="00AC134B" w:rsidRPr="00990D78" w:rsidRDefault="00AC134B" w:rsidP="00D458DB">
            <w:pPr>
              <w:spacing w:after="0" w:line="240" w:lineRule="auto"/>
              <w:jc w:val="center"/>
              <w:rPr>
                <w:rFonts w:ascii="Times New Roman" w:hAnsi="Times New Roman"/>
                <w:bCs/>
                <w:sz w:val="28"/>
                <w:szCs w:val="28"/>
              </w:rPr>
            </w:pPr>
          </w:p>
          <w:p w:rsidR="00AC134B" w:rsidRPr="00990D78" w:rsidRDefault="00AC134B" w:rsidP="00FE30C9">
            <w:pPr>
              <w:spacing w:after="0" w:line="240" w:lineRule="auto"/>
              <w:jc w:val="center"/>
              <w:rPr>
                <w:rFonts w:ascii="Times New Roman" w:hAnsi="Times New Roman"/>
                <w:bCs/>
                <w:sz w:val="28"/>
                <w:szCs w:val="28"/>
              </w:rPr>
            </w:pPr>
            <w:r w:rsidRPr="00990D78">
              <w:rPr>
                <w:rFonts w:ascii="Times New Roman" w:hAnsi="Times New Roman"/>
                <w:bCs/>
                <w:sz w:val="28"/>
                <w:szCs w:val="28"/>
              </w:rPr>
              <w:t>Создание книжки – раскладушки «Мои сказочки»</w:t>
            </w:r>
          </w:p>
        </w:tc>
      </w:tr>
      <w:tr w:rsidR="00AC134B" w:rsidRPr="00990D78" w:rsidTr="00D458DB">
        <w:trPr>
          <w:trHeight w:val="881"/>
        </w:trPr>
        <w:tc>
          <w:tcPr>
            <w:tcW w:w="3650" w:type="dxa"/>
            <w:tcBorders>
              <w:bottom w:val="single" w:sz="4" w:space="0" w:color="auto"/>
              <w:right w:val="single" w:sz="4" w:space="0" w:color="auto"/>
            </w:tcBorders>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В мире искусства: идем в музей</w:t>
            </w:r>
          </w:p>
        </w:tc>
        <w:tc>
          <w:tcPr>
            <w:tcW w:w="6655" w:type="dxa"/>
            <w:tcBorders>
              <w:left w:val="single" w:sz="4" w:space="0" w:color="auto"/>
              <w:bottom w:val="single" w:sz="4" w:space="0" w:color="auto"/>
              <w:right w:val="single" w:sz="4" w:space="0" w:color="auto"/>
            </w:tcBorders>
          </w:tcPr>
          <w:p w:rsidR="00AC134B" w:rsidRPr="00990D78" w:rsidRDefault="00AC134B" w:rsidP="00D458DB">
            <w:pPr>
              <w:tabs>
                <w:tab w:val="left" w:pos="9185"/>
              </w:tabs>
              <w:spacing w:after="0" w:line="240" w:lineRule="auto"/>
              <w:rPr>
                <w:rFonts w:ascii="Times New Roman" w:hAnsi="Times New Roman"/>
                <w:bCs/>
                <w:sz w:val="28"/>
                <w:szCs w:val="28"/>
              </w:rPr>
            </w:pPr>
            <w:r w:rsidRPr="00990D78">
              <w:rPr>
                <w:rFonts w:ascii="Times New Roman" w:hAnsi="Times New Roman"/>
                <w:bCs/>
                <w:sz w:val="28"/>
                <w:szCs w:val="28"/>
              </w:rPr>
              <w:t>Формирование образа музея, как собрания ценных предметов; уточнение и расширение представлений о видах музеев, правила поведения в музейном пространстве; воспитание начальных ценностных проявлений по отношения к музею; обогащение опыта коллекционирования предметов (по интересам).</w:t>
            </w:r>
          </w:p>
        </w:tc>
        <w:tc>
          <w:tcPr>
            <w:tcW w:w="4479" w:type="dxa"/>
            <w:tcBorders>
              <w:left w:val="single" w:sz="4" w:space="0" w:color="auto"/>
              <w:bottom w:val="single" w:sz="4" w:space="0" w:color="auto"/>
            </w:tcBorders>
          </w:tcPr>
          <w:p w:rsidR="00AC134B" w:rsidRPr="00990D78" w:rsidRDefault="00AC134B" w:rsidP="00D458DB">
            <w:pPr>
              <w:spacing w:after="0" w:line="240" w:lineRule="auto"/>
              <w:jc w:val="center"/>
              <w:rPr>
                <w:rFonts w:ascii="Times New Roman" w:hAnsi="Times New Roman"/>
                <w:bCs/>
                <w:sz w:val="28"/>
                <w:szCs w:val="28"/>
              </w:rPr>
            </w:pPr>
            <w:r w:rsidRPr="00990D78">
              <w:rPr>
                <w:rFonts w:ascii="Times New Roman" w:hAnsi="Times New Roman"/>
                <w:bCs/>
                <w:sz w:val="28"/>
                <w:szCs w:val="28"/>
              </w:rPr>
              <w:t>Презентация детьми своих коллекций</w:t>
            </w:r>
          </w:p>
        </w:tc>
      </w:tr>
      <w:tr w:rsidR="00AC134B" w:rsidRPr="00990D78" w:rsidTr="00A76C00">
        <w:trPr>
          <w:trHeight w:val="125"/>
        </w:trPr>
        <w:tc>
          <w:tcPr>
            <w:tcW w:w="14784" w:type="dxa"/>
            <w:gridSpan w:val="3"/>
            <w:tcBorders>
              <w:top w:val="single" w:sz="4" w:space="0" w:color="auto"/>
            </w:tcBorders>
          </w:tcPr>
          <w:p w:rsidR="00AC134B" w:rsidRPr="00990D78" w:rsidRDefault="00AC134B" w:rsidP="00D458DB">
            <w:pPr>
              <w:tabs>
                <w:tab w:val="left" w:pos="9185"/>
              </w:tabs>
              <w:jc w:val="center"/>
              <w:rPr>
                <w:rFonts w:ascii="Times New Roman" w:hAnsi="Times New Roman"/>
                <w:bCs/>
                <w:sz w:val="28"/>
                <w:szCs w:val="28"/>
              </w:rPr>
            </w:pPr>
            <w:r w:rsidRPr="00990D78">
              <w:rPr>
                <w:rFonts w:ascii="Times New Roman" w:hAnsi="Times New Roman"/>
                <w:b/>
                <w:bCs/>
                <w:sz w:val="28"/>
                <w:szCs w:val="28"/>
              </w:rPr>
              <w:t>ФЕВРАЛЬ</w:t>
            </w:r>
          </w:p>
        </w:tc>
      </w:tr>
      <w:tr w:rsidR="00AC134B" w:rsidRPr="00990D78" w:rsidTr="00D458DB">
        <w:tc>
          <w:tcPr>
            <w:tcW w:w="3650" w:type="dxa"/>
          </w:tcPr>
          <w:p w:rsidR="00AC134B" w:rsidRPr="00990D78" w:rsidRDefault="00AC134B" w:rsidP="00D458DB">
            <w:pPr>
              <w:pStyle w:val="Default"/>
              <w:jc w:val="center"/>
              <w:rPr>
                <w:b/>
                <w:bCs/>
                <w:sz w:val="28"/>
                <w:szCs w:val="28"/>
              </w:rPr>
            </w:pPr>
          </w:p>
          <w:p w:rsidR="00AC134B" w:rsidRPr="00990D78" w:rsidRDefault="00AC134B" w:rsidP="00D458DB">
            <w:pPr>
              <w:pStyle w:val="Default"/>
              <w:jc w:val="center"/>
              <w:rPr>
                <w:sz w:val="28"/>
                <w:szCs w:val="28"/>
              </w:rPr>
            </w:pPr>
            <w:r w:rsidRPr="00990D78">
              <w:rPr>
                <w:b/>
                <w:bCs/>
                <w:sz w:val="28"/>
                <w:szCs w:val="28"/>
              </w:rPr>
              <w:t>Все профессии нужны, все профессии важны</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Развитие интереса детей к людям разных профессий. Установление связей между трудом людей разных профессий. Воспитание уважения к трудящемуся человеку.</w:t>
            </w:r>
          </w:p>
        </w:tc>
        <w:tc>
          <w:tcPr>
            <w:tcW w:w="4479" w:type="dxa"/>
          </w:tcPr>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r w:rsidRPr="00990D78">
              <w:rPr>
                <w:sz w:val="28"/>
                <w:szCs w:val="28"/>
              </w:rPr>
              <w:t>Оформление альбома "Все профессии нужны, все профессии важны"</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r>
      <w:tr w:rsidR="00AC134B" w:rsidRPr="00990D78" w:rsidTr="00D458DB">
        <w:trPr>
          <w:trHeight w:val="1234"/>
        </w:trPr>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Зимние хлопоты</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Закрепление представлений о жизни живой и неживой природы в зимнее время, установление причинно-следственных связей. </w:t>
            </w:r>
          </w:p>
        </w:tc>
        <w:tc>
          <w:tcPr>
            <w:tcW w:w="4479"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sz w:val="28"/>
                <w:szCs w:val="28"/>
              </w:rPr>
              <w:t>Викторина  «Кто что делает зимой?»</w:t>
            </w:r>
          </w:p>
        </w:tc>
      </w:tr>
      <w:tr w:rsidR="00AC134B" w:rsidRPr="00990D78" w:rsidTr="00D458DB">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pStyle w:val="Default"/>
              <w:jc w:val="center"/>
              <w:rPr>
                <w:b/>
                <w:bCs/>
                <w:sz w:val="28"/>
                <w:szCs w:val="28"/>
              </w:rPr>
            </w:pPr>
          </w:p>
          <w:p w:rsidR="00AC134B" w:rsidRPr="00990D78" w:rsidRDefault="00AC134B" w:rsidP="00D458DB">
            <w:pPr>
              <w:pStyle w:val="Default"/>
              <w:jc w:val="center"/>
              <w:rPr>
                <w:sz w:val="28"/>
                <w:szCs w:val="28"/>
              </w:rPr>
            </w:pPr>
            <w:r w:rsidRPr="00990D78">
              <w:rPr>
                <w:b/>
                <w:bCs/>
                <w:sz w:val="28"/>
                <w:szCs w:val="28"/>
              </w:rPr>
              <w:t xml:space="preserve">Защитники Отечества </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Ознакомление с Российской Армией, ее функцией защиты Отечества от врагов, нравственными качествами воинов. Рассматривание эмблем разных родов войск. Подготовка сценария праздника, посвященного Дню Защитника Отечества (подбор игр-эстафет, спортивных упражнений, заданий).</w:t>
            </w:r>
          </w:p>
        </w:tc>
        <w:tc>
          <w:tcPr>
            <w:tcW w:w="4479" w:type="dxa"/>
          </w:tcPr>
          <w:p w:rsidR="00AC134B" w:rsidRPr="00990D78" w:rsidRDefault="00AC134B" w:rsidP="007437B3">
            <w:pPr>
              <w:pStyle w:val="Default"/>
              <w:rPr>
                <w:sz w:val="28"/>
                <w:szCs w:val="28"/>
              </w:rPr>
            </w:pPr>
          </w:p>
          <w:p w:rsidR="00AC134B" w:rsidRPr="00990D78" w:rsidRDefault="00AC134B" w:rsidP="00D458DB">
            <w:pPr>
              <w:pStyle w:val="Default"/>
              <w:jc w:val="center"/>
              <w:rPr>
                <w:sz w:val="28"/>
                <w:szCs w:val="28"/>
              </w:rPr>
            </w:pPr>
            <w:r w:rsidRPr="00990D78">
              <w:rPr>
                <w:sz w:val="28"/>
                <w:szCs w:val="28"/>
              </w:rPr>
              <w:t xml:space="preserve">Спортивный праздник </w:t>
            </w:r>
          </w:p>
          <w:p w:rsidR="00AC134B" w:rsidRPr="00990D78" w:rsidRDefault="00AC134B" w:rsidP="00D458DB">
            <w:pPr>
              <w:pStyle w:val="Default"/>
              <w:jc w:val="center"/>
              <w:rPr>
                <w:sz w:val="28"/>
                <w:szCs w:val="28"/>
              </w:rPr>
            </w:pPr>
            <w:r w:rsidRPr="00990D78">
              <w:rPr>
                <w:sz w:val="28"/>
                <w:szCs w:val="28"/>
              </w:rPr>
              <w:t>Изготовление праздничных открыток-призов для пап и дедушек.</w:t>
            </w:r>
          </w:p>
          <w:p w:rsidR="00AC134B" w:rsidRPr="00990D78" w:rsidRDefault="00AC134B" w:rsidP="00A76C00">
            <w:pPr>
              <w:tabs>
                <w:tab w:val="left" w:pos="9185"/>
              </w:tabs>
              <w:spacing w:after="0" w:line="240" w:lineRule="auto"/>
              <w:rPr>
                <w:rFonts w:ascii="Times New Roman" w:hAnsi="Times New Roman"/>
                <w:sz w:val="28"/>
                <w:szCs w:val="28"/>
              </w:rPr>
            </w:pPr>
          </w:p>
          <w:p w:rsidR="00AC134B" w:rsidRPr="00990D78" w:rsidRDefault="00AC134B" w:rsidP="00A76C00">
            <w:pPr>
              <w:tabs>
                <w:tab w:val="left" w:pos="9185"/>
              </w:tabs>
              <w:spacing w:after="0" w:line="240" w:lineRule="auto"/>
              <w:rPr>
                <w:rFonts w:ascii="Times New Roman" w:hAnsi="Times New Roman"/>
                <w:sz w:val="28"/>
                <w:szCs w:val="28"/>
              </w:rPr>
            </w:pPr>
          </w:p>
        </w:tc>
      </w:tr>
      <w:tr w:rsidR="00AC134B" w:rsidRPr="00990D78" w:rsidTr="00D458DB">
        <w:trPr>
          <w:trHeight w:val="1681"/>
        </w:trPr>
        <w:tc>
          <w:tcPr>
            <w:tcW w:w="3650" w:type="dxa"/>
          </w:tcPr>
          <w:p w:rsidR="00AC134B" w:rsidRPr="00990D78" w:rsidRDefault="00AC134B" w:rsidP="00D458DB">
            <w:pPr>
              <w:pStyle w:val="Default"/>
              <w:jc w:val="center"/>
              <w:rPr>
                <w:b/>
                <w:bCs/>
                <w:sz w:val="28"/>
                <w:szCs w:val="28"/>
              </w:rPr>
            </w:pPr>
          </w:p>
          <w:p w:rsidR="00AC134B" w:rsidRPr="00990D78" w:rsidRDefault="00AC134B" w:rsidP="00D458DB">
            <w:pPr>
              <w:pStyle w:val="Default"/>
              <w:jc w:val="center"/>
              <w:rPr>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Мир технических чудес</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55" w:type="dxa"/>
          </w:tcPr>
          <w:p w:rsidR="00AC134B" w:rsidRPr="00990D78" w:rsidRDefault="00AC134B" w:rsidP="00D458DB">
            <w:pPr>
              <w:pStyle w:val="Default"/>
              <w:rPr>
                <w:sz w:val="28"/>
                <w:szCs w:val="28"/>
              </w:rPr>
            </w:pPr>
            <w:r w:rsidRPr="00990D78">
              <w:rPr>
                <w:sz w:val="28"/>
                <w:szCs w:val="28"/>
              </w:rPr>
              <w:t xml:space="preserve">Освоение свойств, отношений и зависимостей </w:t>
            </w:r>
          </w:p>
          <w:p w:rsidR="00AC134B" w:rsidRPr="00990D78" w:rsidRDefault="00AC134B" w:rsidP="00D458DB">
            <w:pPr>
              <w:pStyle w:val="Default"/>
              <w:rPr>
                <w:sz w:val="28"/>
                <w:szCs w:val="28"/>
              </w:rPr>
            </w:pPr>
            <w:r w:rsidRPr="00990D78">
              <w:rPr>
                <w:sz w:val="28"/>
                <w:szCs w:val="28"/>
              </w:rPr>
              <w:t xml:space="preserve">связанных с физическими и эстетическими свойствами предметов; ролью техники: транспорта, бытовых приборов в жизни человека </w:t>
            </w:r>
          </w:p>
        </w:tc>
        <w:tc>
          <w:tcPr>
            <w:tcW w:w="4479" w:type="dxa"/>
          </w:tcPr>
          <w:p w:rsidR="00AC134B" w:rsidRPr="00990D78" w:rsidRDefault="00AC134B" w:rsidP="007437B3">
            <w:pPr>
              <w:tabs>
                <w:tab w:val="left" w:pos="9185"/>
              </w:tabs>
              <w:spacing w:after="0" w:line="240" w:lineRule="auto"/>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Оформление выставки работ «Техника будущего»</w:t>
            </w:r>
          </w:p>
          <w:p w:rsidR="00AC134B" w:rsidRPr="00990D78" w:rsidRDefault="00AC134B" w:rsidP="00D458DB">
            <w:pPr>
              <w:pStyle w:val="Default"/>
              <w:jc w:val="center"/>
              <w:rPr>
                <w:sz w:val="28"/>
                <w:szCs w:val="28"/>
              </w:rPr>
            </w:pPr>
          </w:p>
          <w:p w:rsidR="00AC134B" w:rsidRPr="00990D78" w:rsidRDefault="00AC134B" w:rsidP="00D458DB">
            <w:pPr>
              <w:pStyle w:val="Default"/>
              <w:jc w:val="center"/>
              <w:rPr>
                <w:b/>
                <w:bCs/>
                <w:sz w:val="28"/>
                <w:szCs w:val="28"/>
              </w:rPr>
            </w:pPr>
          </w:p>
        </w:tc>
      </w:tr>
      <w:tr w:rsidR="00AC134B" w:rsidRPr="00990D78" w:rsidTr="007437B3">
        <w:trPr>
          <w:trHeight w:val="525"/>
        </w:trPr>
        <w:tc>
          <w:tcPr>
            <w:tcW w:w="14784" w:type="dxa"/>
            <w:gridSpan w:val="3"/>
          </w:tcPr>
          <w:p w:rsidR="00AC134B" w:rsidRPr="00990D78" w:rsidRDefault="00AC134B" w:rsidP="007437B3">
            <w:pPr>
              <w:tabs>
                <w:tab w:val="left" w:pos="9185"/>
              </w:tabs>
              <w:spacing w:after="0" w:line="240" w:lineRule="auto"/>
              <w:jc w:val="center"/>
              <w:rPr>
                <w:rFonts w:ascii="Times New Roman" w:hAnsi="Times New Roman"/>
                <w:sz w:val="28"/>
                <w:szCs w:val="28"/>
              </w:rPr>
            </w:pPr>
            <w:r w:rsidRPr="00990D78">
              <w:rPr>
                <w:rFonts w:ascii="Times New Roman" w:hAnsi="Times New Roman"/>
                <w:b/>
                <w:bCs/>
                <w:sz w:val="28"/>
                <w:szCs w:val="28"/>
              </w:rPr>
              <w:t>МАРТ</w:t>
            </w:r>
          </w:p>
        </w:tc>
      </w:tr>
      <w:tr w:rsidR="00AC134B" w:rsidRPr="00990D78" w:rsidTr="007437B3">
        <w:trPr>
          <w:trHeight w:val="70"/>
        </w:trPr>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Международный женский день</w:t>
            </w:r>
          </w:p>
          <w:p w:rsidR="00AC134B" w:rsidRPr="00990D78" w:rsidRDefault="00AC134B" w:rsidP="007437B3">
            <w:pPr>
              <w:tabs>
                <w:tab w:val="left" w:pos="9185"/>
              </w:tabs>
              <w:spacing w:after="0" w:line="240" w:lineRule="auto"/>
              <w:rPr>
                <w:rFonts w:ascii="Times New Roman" w:hAnsi="Times New Roman"/>
                <w:b/>
                <w:bCs/>
                <w:sz w:val="28"/>
                <w:szCs w:val="28"/>
              </w:rPr>
            </w:pPr>
          </w:p>
        </w:tc>
        <w:tc>
          <w:tcPr>
            <w:tcW w:w="6655" w:type="dxa"/>
          </w:tcPr>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Расширять представление детей о роли женщины в жизни общества, семьи; учить проявлять заботу о женщинах; воспитывать добрые чувства, уважение и любовь к маме, бабушке, сестре.</w:t>
            </w:r>
          </w:p>
        </w:tc>
        <w:tc>
          <w:tcPr>
            <w:tcW w:w="4479" w:type="dxa"/>
          </w:tcPr>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r w:rsidRPr="00990D78">
              <w:rPr>
                <w:sz w:val="28"/>
                <w:szCs w:val="28"/>
              </w:rPr>
              <w:t>Изготовление праздничных сюрпризов для мам и бабушек.</w:t>
            </w:r>
          </w:p>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r w:rsidRPr="00990D78">
              <w:rPr>
                <w:sz w:val="28"/>
                <w:szCs w:val="28"/>
              </w:rPr>
              <w:t>Утренник "8 Марта"</w:t>
            </w:r>
          </w:p>
          <w:p w:rsidR="00AC134B" w:rsidRPr="00990D78" w:rsidRDefault="00AC134B" w:rsidP="00FE30C9">
            <w:pPr>
              <w:tabs>
                <w:tab w:val="left" w:pos="9185"/>
              </w:tabs>
              <w:spacing w:after="0" w:line="240" w:lineRule="auto"/>
              <w:rPr>
                <w:rFonts w:ascii="Times New Roman" w:hAnsi="Times New Roman"/>
                <w:b/>
                <w:bCs/>
                <w:sz w:val="28"/>
                <w:szCs w:val="28"/>
              </w:rPr>
            </w:pPr>
          </w:p>
        </w:tc>
      </w:tr>
    </w:tbl>
    <w:p w:rsidR="00AC134B" w:rsidRPr="00FE30C9" w:rsidRDefault="00AC134B" w:rsidP="00D458DB">
      <w:pPr>
        <w:rPr>
          <w:rFonts w:ascii="Times New Roman" w:hAnsi="Times New Roman"/>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50"/>
        <w:gridCol w:w="6617"/>
        <w:gridCol w:w="4517"/>
      </w:tblGrid>
      <w:tr w:rsidR="00AC134B" w:rsidRPr="00990D78" w:rsidTr="00E53478">
        <w:tc>
          <w:tcPr>
            <w:tcW w:w="3650" w:type="dxa"/>
          </w:tcPr>
          <w:p w:rsidR="00AC134B" w:rsidRPr="00990D78" w:rsidRDefault="00AC134B" w:rsidP="007437B3">
            <w:pPr>
              <w:tabs>
                <w:tab w:val="left" w:pos="9185"/>
              </w:tabs>
              <w:spacing w:after="0" w:line="240" w:lineRule="auto"/>
              <w:jc w:val="center"/>
              <w:rPr>
                <w:rFonts w:ascii="Times New Roman" w:hAnsi="Times New Roman"/>
                <w:b/>
                <w:bCs/>
                <w:sz w:val="28"/>
                <w:szCs w:val="28"/>
              </w:rPr>
            </w:pPr>
          </w:p>
          <w:p w:rsidR="00AC134B" w:rsidRPr="00990D78" w:rsidRDefault="00AC134B" w:rsidP="007437B3">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Мальчики и девочки</w:t>
            </w:r>
          </w:p>
          <w:p w:rsidR="00AC134B" w:rsidRPr="00990D78" w:rsidRDefault="00AC134B" w:rsidP="007437B3">
            <w:pPr>
              <w:tabs>
                <w:tab w:val="left" w:pos="9185"/>
              </w:tabs>
              <w:spacing w:after="0" w:line="240" w:lineRule="auto"/>
              <w:jc w:val="center"/>
              <w:rPr>
                <w:rFonts w:ascii="Times New Roman" w:hAnsi="Times New Roman"/>
                <w:b/>
                <w:bCs/>
                <w:sz w:val="28"/>
                <w:szCs w:val="28"/>
              </w:rPr>
            </w:pPr>
          </w:p>
        </w:tc>
        <w:tc>
          <w:tcPr>
            <w:tcW w:w="6617" w:type="dxa"/>
          </w:tcPr>
          <w:p w:rsidR="00AC134B" w:rsidRPr="00990D78" w:rsidRDefault="00AC134B" w:rsidP="007437B3">
            <w:pPr>
              <w:pStyle w:val="Default"/>
              <w:rPr>
                <w:sz w:val="28"/>
                <w:szCs w:val="28"/>
              </w:rPr>
            </w:pPr>
            <w:r w:rsidRPr="00990D78">
              <w:rPr>
                <w:sz w:val="28"/>
                <w:szCs w:val="28"/>
              </w:rPr>
              <w:t xml:space="preserve">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w:t>
            </w:r>
          </w:p>
        </w:tc>
        <w:tc>
          <w:tcPr>
            <w:tcW w:w="4517" w:type="dxa"/>
          </w:tcPr>
          <w:p w:rsidR="00AC134B" w:rsidRPr="00990D78" w:rsidRDefault="00AC134B" w:rsidP="007437B3">
            <w:pPr>
              <w:tabs>
                <w:tab w:val="left" w:pos="9185"/>
              </w:tabs>
              <w:spacing w:after="0" w:line="240" w:lineRule="auto"/>
              <w:jc w:val="center"/>
              <w:rPr>
                <w:rFonts w:ascii="Times New Roman" w:hAnsi="Times New Roman"/>
                <w:sz w:val="28"/>
                <w:szCs w:val="28"/>
              </w:rPr>
            </w:pPr>
          </w:p>
          <w:p w:rsidR="00AC134B" w:rsidRPr="00990D78" w:rsidRDefault="00AC134B" w:rsidP="007437B3">
            <w:pPr>
              <w:tabs>
                <w:tab w:val="left" w:pos="9185"/>
              </w:tabs>
              <w:spacing w:after="0" w:line="240" w:lineRule="auto"/>
              <w:jc w:val="center"/>
              <w:rPr>
                <w:rFonts w:ascii="Times New Roman" w:hAnsi="Times New Roman"/>
                <w:b/>
                <w:bCs/>
                <w:sz w:val="28"/>
                <w:szCs w:val="28"/>
              </w:rPr>
            </w:pPr>
            <w:r w:rsidRPr="00990D78">
              <w:rPr>
                <w:rFonts w:ascii="Times New Roman" w:hAnsi="Times New Roman"/>
                <w:sz w:val="28"/>
                <w:szCs w:val="28"/>
              </w:rPr>
              <w:t>Развлекательная конкурсная программа  «Пойми меня».</w:t>
            </w:r>
          </w:p>
        </w:tc>
      </w:tr>
      <w:tr w:rsidR="00AC134B" w:rsidRPr="00990D78" w:rsidTr="00E53478">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pStyle w:val="Default"/>
              <w:jc w:val="center"/>
              <w:rPr>
                <w:sz w:val="28"/>
                <w:szCs w:val="28"/>
              </w:rPr>
            </w:pPr>
            <w:r w:rsidRPr="00990D78">
              <w:rPr>
                <w:b/>
                <w:bCs/>
                <w:sz w:val="28"/>
                <w:szCs w:val="28"/>
              </w:rPr>
              <w:t xml:space="preserve">Книжкина неделя </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17" w:type="dxa"/>
          </w:tcPr>
          <w:p w:rsidR="00AC134B" w:rsidRPr="00990D78" w:rsidRDefault="00AC134B" w:rsidP="00D458DB">
            <w:pPr>
              <w:pStyle w:val="Default"/>
              <w:rPr>
                <w:sz w:val="28"/>
                <w:szCs w:val="28"/>
              </w:rPr>
            </w:pPr>
            <w:r w:rsidRPr="00990D78">
              <w:rPr>
                <w:sz w:val="28"/>
                <w:szCs w:val="28"/>
              </w:rPr>
              <w:t xml:space="preserve">Знакомство и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 </w:t>
            </w:r>
          </w:p>
        </w:tc>
        <w:tc>
          <w:tcPr>
            <w:tcW w:w="4517" w:type="dxa"/>
          </w:tcPr>
          <w:p w:rsidR="00AC134B" w:rsidRPr="00990D78" w:rsidRDefault="00AC134B" w:rsidP="007437B3">
            <w:pPr>
              <w:tabs>
                <w:tab w:val="left" w:pos="9185"/>
              </w:tabs>
              <w:spacing w:after="0" w:line="240" w:lineRule="auto"/>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sz w:val="28"/>
                <w:szCs w:val="28"/>
              </w:rPr>
              <w:t xml:space="preserve">Сюжетно-ролевая игра "Библиотека"; посещение библиотеки </w:t>
            </w:r>
          </w:p>
        </w:tc>
      </w:tr>
      <w:tr w:rsidR="00AC134B" w:rsidRPr="00990D78" w:rsidTr="00E53478">
        <w:tc>
          <w:tcPr>
            <w:tcW w:w="3650" w:type="dxa"/>
          </w:tcPr>
          <w:p w:rsidR="00AC134B" w:rsidRPr="00990D78" w:rsidRDefault="00AC134B" w:rsidP="00D458DB">
            <w:pPr>
              <w:pStyle w:val="Default"/>
              <w:jc w:val="center"/>
              <w:rPr>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Весна пришла</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17" w:type="dxa"/>
          </w:tcPr>
          <w:p w:rsidR="00AC134B" w:rsidRPr="00990D78" w:rsidRDefault="00AC134B" w:rsidP="00D458DB">
            <w:pPr>
              <w:pStyle w:val="Default"/>
              <w:rPr>
                <w:sz w:val="28"/>
                <w:szCs w:val="28"/>
              </w:rPr>
            </w:pPr>
            <w:r w:rsidRPr="00990D78">
              <w:rPr>
                <w:sz w:val="28"/>
                <w:szCs w:val="28"/>
              </w:rPr>
              <w:t xml:space="preserve">Развитие способности к установлению связей между </w:t>
            </w:r>
          </w:p>
          <w:p w:rsidR="00AC134B" w:rsidRPr="00990D78" w:rsidRDefault="00AC134B" w:rsidP="00D458DB">
            <w:pPr>
              <w:pStyle w:val="Default"/>
              <w:rPr>
                <w:sz w:val="28"/>
                <w:szCs w:val="28"/>
              </w:rPr>
            </w:pPr>
            <w:r w:rsidRPr="00990D78">
              <w:rPr>
                <w:sz w:val="28"/>
                <w:szCs w:val="28"/>
              </w:rPr>
              <w:t xml:space="preserve">изменениями в неживой и живой природе весной. Развитие эстетического отношения к образам весны в произведениях искусства. </w:t>
            </w:r>
          </w:p>
        </w:tc>
        <w:tc>
          <w:tcPr>
            <w:tcW w:w="4517"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Викторина «Что бывает весной?»</w:t>
            </w: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w:t>
            </w:r>
          </w:p>
        </w:tc>
      </w:tr>
      <w:tr w:rsidR="00AC134B" w:rsidRPr="00990D78" w:rsidTr="007437B3">
        <w:tc>
          <w:tcPr>
            <w:tcW w:w="14784" w:type="dxa"/>
            <w:gridSpan w:val="3"/>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АПРЕЛЬ</w:t>
            </w:r>
          </w:p>
        </w:tc>
      </w:tr>
      <w:tr w:rsidR="00AC134B" w:rsidRPr="00990D78" w:rsidTr="00E53478">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Веселые истории вокруг нас</w:t>
            </w:r>
          </w:p>
        </w:tc>
        <w:tc>
          <w:tcPr>
            <w:tcW w:w="6617" w:type="dxa"/>
          </w:tcPr>
          <w:p w:rsidR="00AC134B" w:rsidRPr="00990D78" w:rsidRDefault="00AC134B" w:rsidP="00D458DB">
            <w:pPr>
              <w:pStyle w:val="Default"/>
              <w:rPr>
                <w:sz w:val="28"/>
                <w:szCs w:val="28"/>
              </w:rPr>
            </w:pPr>
            <w:r w:rsidRPr="00990D78">
              <w:rPr>
                <w:sz w:val="28"/>
                <w:szCs w:val="28"/>
              </w:rPr>
              <w:t>Развитие интереса к литературным и изобразительным юмористическим произведениям. Подготовка социальной акции «Подари улыбку»: обсуждение, кому будет приятнее всего получить улыбку, как это можно сделать.</w:t>
            </w:r>
          </w:p>
          <w:p w:rsidR="00AC134B" w:rsidRPr="00990D78" w:rsidRDefault="00AC134B" w:rsidP="00D458DB">
            <w:pPr>
              <w:pStyle w:val="Default"/>
              <w:rPr>
                <w:sz w:val="28"/>
                <w:szCs w:val="28"/>
              </w:rPr>
            </w:pPr>
          </w:p>
        </w:tc>
        <w:tc>
          <w:tcPr>
            <w:tcW w:w="4517" w:type="dxa"/>
          </w:tcPr>
          <w:p w:rsidR="00AC134B" w:rsidRPr="00990D78" w:rsidRDefault="00AC134B" w:rsidP="00A76C00">
            <w:pPr>
              <w:tabs>
                <w:tab w:val="left" w:pos="9185"/>
              </w:tabs>
              <w:spacing w:after="0" w:line="240" w:lineRule="auto"/>
              <w:rPr>
                <w:rFonts w:ascii="Times New Roman" w:hAnsi="Times New Roman"/>
                <w:bCs/>
                <w:sz w:val="28"/>
                <w:szCs w:val="28"/>
              </w:rPr>
            </w:pPr>
            <w:r w:rsidRPr="00990D78">
              <w:rPr>
                <w:rFonts w:ascii="Times New Roman" w:hAnsi="Times New Roman"/>
                <w:bCs/>
                <w:sz w:val="28"/>
                <w:szCs w:val="28"/>
              </w:rPr>
              <w:t>Детская театрализации «Ожившие сюжеты» - разыгрывание картин, иллюстраций детских книг.</w:t>
            </w:r>
          </w:p>
          <w:p w:rsidR="00AC134B" w:rsidRPr="00990D78" w:rsidRDefault="00AC134B" w:rsidP="00D458DB">
            <w:pPr>
              <w:tabs>
                <w:tab w:val="left" w:pos="9185"/>
              </w:tabs>
              <w:spacing w:after="0" w:line="240" w:lineRule="auto"/>
              <w:jc w:val="center"/>
              <w:rPr>
                <w:rFonts w:ascii="Times New Roman" w:hAnsi="Times New Roman"/>
                <w:bCs/>
                <w:sz w:val="28"/>
                <w:szCs w:val="28"/>
              </w:rPr>
            </w:pPr>
            <w:r w:rsidRPr="00990D78">
              <w:rPr>
                <w:rFonts w:ascii="Times New Roman" w:hAnsi="Times New Roman"/>
                <w:sz w:val="28"/>
                <w:szCs w:val="28"/>
              </w:rPr>
              <w:t>Социальная акция «Подари улыбку» - изготовление смайликов, приветствий.</w:t>
            </w:r>
          </w:p>
        </w:tc>
      </w:tr>
      <w:tr w:rsidR="00AC134B" w:rsidRPr="00990D78" w:rsidTr="00E53478">
        <w:tc>
          <w:tcPr>
            <w:tcW w:w="3650" w:type="dxa"/>
          </w:tcPr>
          <w:p w:rsidR="00AC134B" w:rsidRPr="00990D78" w:rsidRDefault="00AC134B" w:rsidP="00D458DB">
            <w:pPr>
              <w:pStyle w:val="Default"/>
              <w:jc w:val="center"/>
              <w:rPr>
                <w:b/>
                <w:bCs/>
                <w:sz w:val="28"/>
                <w:szCs w:val="28"/>
              </w:rPr>
            </w:pPr>
          </w:p>
          <w:p w:rsidR="00AC134B" w:rsidRPr="00990D78" w:rsidRDefault="00AC134B" w:rsidP="00D458DB">
            <w:pPr>
              <w:pStyle w:val="Default"/>
              <w:jc w:val="center"/>
              <w:rPr>
                <w:b/>
                <w:bCs/>
                <w:sz w:val="28"/>
                <w:szCs w:val="28"/>
              </w:rPr>
            </w:pPr>
            <w:r w:rsidRPr="00990D78">
              <w:rPr>
                <w:b/>
                <w:bCs/>
                <w:sz w:val="28"/>
                <w:szCs w:val="28"/>
              </w:rPr>
              <w:t>Загадки космоса</w:t>
            </w:r>
          </w:p>
          <w:p w:rsidR="00AC134B" w:rsidRPr="00990D78" w:rsidRDefault="00AC134B" w:rsidP="007437B3">
            <w:pPr>
              <w:pStyle w:val="Default"/>
              <w:jc w:val="center"/>
              <w:rPr>
                <w:b/>
                <w:bCs/>
                <w:sz w:val="28"/>
                <w:szCs w:val="28"/>
              </w:rPr>
            </w:pPr>
          </w:p>
        </w:tc>
        <w:tc>
          <w:tcPr>
            <w:tcW w:w="6617" w:type="dxa"/>
          </w:tcPr>
          <w:p w:rsidR="00AC134B" w:rsidRPr="00990D78" w:rsidRDefault="00AC134B" w:rsidP="00D458DB">
            <w:pPr>
              <w:pStyle w:val="Default"/>
              <w:rPr>
                <w:sz w:val="28"/>
                <w:szCs w:val="28"/>
              </w:rPr>
            </w:pPr>
            <w:r w:rsidRPr="00990D78">
              <w:rPr>
                <w:sz w:val="28"/>
                <w:szCs w:val="28"/>
              </w:rPr>
              <w:t xml:space="preserve">Знакомство с планетой Земля, способами заботы людей о своей планете.. Проведение элементарных опытов и экспериментов. </w:t>
            </w:r>
          </w:p>
          <w:p w:rsidR="00AC134B" w:rsidRPr="00990D78" w:rsidRDefault="00AC134B" w:rsidP="00D458D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Развитие интереса к людям, профессии которых связаны с космосом, их качествами, способами жизни человека в космическом пространстве.</w:t>
            </w:r>
          </w:p>
        </w:tc>
        <w:tc>
          <w:tcPr>
            <w:tcW w:w="4517"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sz w:val="28"/>
                <w:szCs w:val="28"/>
              </w:rPr>
              <w:t>Вечер космических загадок.</w:t>
            </w:r>
          </w:p>
        </w:tc>
      </w:tr>
      <w:tr w:rsidR="00AC134B" w:rsidRPr="00990D78" w:rsidTr="00E53478">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Весна в окно стучится.</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Встреча пернатых друзей.</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(проект)</w:t>
            </w:r>
          </w:p>
        </w:tc>
        <w:tc>
          <w:tcPr>
            <w:tcW w:w="6617"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pStyle w:val="Default"/>
              <w:rPr>
                <w:b/>
                <w:bCs/>
                <w:color w:val="auto"/>
                <w:sz w:val="28"/>
                <w:szCs w:val="28"/>
              </w:rPr>
            </w:pPr>
            <w:r w:rsidRPr="00990D78">
              <w:rPr>
                <w:sz w:val="28"/>
                <w:szCs w:val="28"/>
              </w:rPr>
              <w:t>Развитие способности к установлению связей между изменениями в неживой и живой природе весной. Развитие эстетического отношения к образам весны в произведениях искусства</w:t>
            </w:r>
            <w:r w:rsidRPr="00990D78">
              <w:rPr>
                <w:b/>
                <w:bCs/>
                <w:color w:val="auto"/>
                <w:sz w:val="28"/>
                <w:szCs w:val="28"/>
              </w:rPr>
              <w:t xml:space="preserve">. </w:t>
            </w:r>
          </w:p>
          <w:p w:rsidR="00AC134B" w:rsidRPr="00990D78" w:rsidRDefault="00AC134B" w:rsidP="00D458DB">
            <w:pPr>
              <w:pStyle w:val="Default"/>
              <w:rPr>
                <w:b/>
                <w:bCs/>
                <w:color w:val="auto"/>
                <w:sz w:val="28"/>
                <w:szCs w:val="28"/>
              </w:rPr>
            </w:pPr>
          </w:p>
        </w:tc>
        <w:tc>
          <w:tcPr>
            <w:tcW w:w="4517" w:type="dxa"/>
          </w:tcPr>
          <w:p w:rsidR="00AC134B" w:rsidRPr="00990D78" w:rsidRDefault="00AC134B" w:rsidP="00A76C00">
            <w:pPr>
              <w:tabs>
                <w:tab w:val="left" w:pos="9185"/>
              </w:tabs>
              <w:spacing w:after="0" w:line="240" w:lineRule="auto"/>
              <w:jc w:val="center"/>
              <w:rPr>
                <w:rFonts w:ascii="Times New Roman" w:hAnsi="Times New Roman"/>
                <w:sz w:val="28"/>
                <w:szCs w:val="28"/>
              </w:rPr>
            </w:pPr>
          </w:p>
          <w:p w:rsidR="00AC134B" w:rsidRPr="00990D78" w:rsidRDefault="00AC134B" w:rsidP="00A76C00">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Викторина</w:t>
            </w: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"Птичьи следы"</w:t>
            </w:r>
          </w:p>
        </w:tc>
      </w:tr>
      <w:tr w:rsidR="00AC134B" w:rsidRPr="00990D78" w:rsidTr="00A76C00">
        <w:trPr>
          <w:trHeight w:val="2393"/>
        </w:trPr>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7437B3">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Дружат дети всей Земли</w:t>
            </w:r>
          </w:p>
        </w:tc>
        <w:tc>
          <w:tcPr>
            <w:tcW w:w="6617" w:type="dxa"/>
          </w:tcPr>
          <w:p w:rsidR="00AC134B" w:rsidRPr="00990D78" w:rsidRDefault="00AC134B" w:rsidP="00D458DB">
            <w:pPr>
              <w:spacing w:after="0" w:line="240" w:lineRule="auto"/>
              <w:rPr>
                <w:rFonts w:ascii="Times New Roman" w:hAnsi="Times New Roman"/>
                <w:sz w:val="28"/>
                <w:szCs w:val="28"/>
              </w:rPr>
            </w:pPr>
          </w:p>
          <w:tbl>
            <w:tblPr>
              <w:tblW w:w="0" w:type="auto"/>
              <w:tblLook w:val="0000"/>
            </w:tblPr>
            <w:tblGrid>
              <w:gridCol w:w="6165"/>
              <w:gridCol w:w="236"/>
            </w:tblGrid>
            <w:tr w:rsidR="00AC134B" w:rsidRPr="00990D78" w:rsidTr="00D458DB">
              <w:trPr>
                <w:trHeight w:val="1350"/>
              </w:trPr>
              <w:tc>
                <w:tcPr>
                  <w:tcW w:w="0" w:type="auto"/>
                </w:tcPr>
                <w:p w:rsidR="00AC134B" w:rsidRPr="00990D78" w:rsidRDefault="00AC134B" w:rsidP="00D458DB">
                  <w:pPr>
                    <w:autoSpaceDE w:val="0"/>
                    <w:autoSpaceDN w:val="0"/>
                    <w:adjustRightInd w:val="0"/>
                    <w:spacing w:after="0" w:line="240" w:lineRule="auto"/>
                    <w:jc w:val="both"/>
                    <w:rPr>
                      <w:rFonts w:ascii="Times New Roman" w:hAnsi="Times New Roman"/>
                      <w:color w:val="000000"/>
                      <w:sz w:val="28"/>
                      <w:szCs w:val="28"/>
                    </w:rPr>
                  </w:pPr>
                  <w:r w:rsidRPr="00990D78">
                    <w:rPr>
                      <w:rFonts w:ascii="Times New Roman" w:hAnsi="Times New Roman"/>
                      <w:color w:val="000000"/>
                      <w:sz w:val="28"/>
                      <w:szCs w:val="28"/>
                    </w:rPr>
                    <w:t>Знакомство с костюмами, традициями, этикетом разных народов России. Формирование представлений о дружбе людей разных национальностей. Воспитание уважения и дружеских чувств по отношению к народам разных национальностей.</w:t>
                  </w:r>
                </w:p>
              </w:tc>
              <w:tc>
                <w:tcPr>
                  <w:tcW w:w="0" w:type="auto"/>
                </w:tcPr>
                <w:p w:rsidR="00AC134B" w:rsidRPr="00990D78" w:rsidRDefault="00AC134B" w:rsidP="00D458DB">
                  <w:pPr>
                    <w:autoSpaceDE w:val="0"/>
                    <w:autoSpaceDN w:val="0"/>
                    <w:adjustRightInd w:val="0"/>
                    <w:spacing w:after="0" w:line="240" w:lineRule="auto"/>
                    <w:rPr>
                      <w:rFonts w:ascii="Times New Roman" w:hAnsi="Times New Roman"/>
                      <w:color w:val="000000"/>
                      <w:sz w:val="28"/>
                      <w:szCs w:val="28"/>
                    </w:rPr>
                  </w:pPr>
                </w:p>
              </w:tc>
            </w:tr>
            <w:tr w:rsidR="00AC134B" w:rsidRPr="00990D78" w:rsidTr="00D458DB">
              <w:trPr>
                <w:trHeight w:val="107"/>
              </w:trPr>
              <w:tc>
                <w:tcPr>
                  <w:tcW w:w="0" w:type="auto"/>
                  <w:gridSpan w:val="2"/>
                </w:tcPr>
                <w:p w:rsidR="00AC134B" w:rsidRPr="00990D78" w:rsidRDefault="00AC134B" w:rsidP="00D458DB">
                  <w:pPr>
                    <w:autoSpaceDE w:val="0"/>
                    <w:autoSpaceDN w:val="0"/>
                    <w:adjustRightInd w:val="0"/>
                    <w:spacing w:after="0" w:line="240" w:lineRule="auto"/>
                    <w:rPr>
                      <w:rFonts w:ascii="Times New Roman" w:hAnsi="Times New Roman"/>
                      <w:color w:val="000000"/>
                      <w:sz w:val="28"/>
                      <w:szCs w:val="28"/>
                    </w:rPr>
                  </w:pPr>
                </w:p>
              </w:tc>
            </w:tr>
          </w:tbl>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4517"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A76C00">
            <w:pPr>
              <w:tabs>
                <w:tab w:val="left" w:pos="9185"/>
              </w:tabs>
              <w:spacing w:after="0" w:line="240" w:lineRule="auto"/>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Развлечение «Страна – Игралия».</w:t>
            </w:r>
          </w:p>
        </w:tc>
      </w:tr>
      <w:tr w:rsidR="00AC134B" w:rsidRPr="00990D78" w:rsidTr="007437B3">
        <w:tc>
          <w:tcPr>
            <w:tcW w:w="14784" w:type="dxa"/>
            <w:gridSpan w:val="3"/>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МАЙ</w:t>
            </w:r>
          </w:p>
        </w:tc>
      </w:tr>
      <w:tr w:rsidR="00AC134B" w:rsidRPr="00990D78" w:rsidTr="00E53478">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Праздник Победы</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17" w:type="dxa"/>
          </w:tcPr>
          <w:p w:rsidR="00AC134B" w:rsidRPr="00990D78" w:rsidRDefault="00AC134B" w:rsidP="00D458DB">
            <w:pPr>
              <w:pStyle w:val="Default"/>
              <w:rPr>
                <w:sz w:val="28"/>
                <w:szCs w:val="28"/>
              </w:rPr>
            </w:pPr>
            <w:r w:rsidRPr="00990D78">
              <w:rPr>
                <w:sz w:val="28"/>
                <w:szCs w:val="28"/>
              </w:rPr>
              <w:t>Развитие интереса к историческому прошлому России. Знакомство с подвигами людей – защитников Отечества, с традициями празднования Дня Победы в России.</w:t>
            </w:r>
          </w:p>
        </w:tc>
        <w:tc>
          <w:tcPr>
            <w:tcW w:w="4517"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Конкурс чтецов.</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sz w:val="28"/>
                <w:szCs w:val="28"/>
              </w:rPr>
              <w:t>Музыкально-литературная композиция.</w:t>
            </w:r>
          </w:p>
        </w:tc>
      </w:tr>
      <w:tr w:rsidR="00AC134B" w:rsidRPr="00990D78" w:rsidTr="00E53478">
        <w:tc>
          <w:tcPr>
            <w:tcW w:w="3650" w:type="dxa"/>
            <w:vAlign w:val="center"/>
          </w:tcPr>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Права детей в России</w:t>
            </w:r>
          </w:p>
          <w:p w:rsidR="00AC134B" w:rsidRPr="00990D78" w:rsidRDefault="00AC134B" w:rsidP="00986DB0">
            <w:pPr>
              <w:tabs>
                <w:tab w:val="left" w:pos="9185"/>
              </w:tabs>
              <w:spacing w:after="0" w:line="240" w:lineRule="auto"/>
              <w:jc w:val="center"/>
              <w:rPr>
                <w:rFonts w:ascii="Times New Roman" w:hAnsi="Times New Roman"/>
                <w:b/>
                <w:bCs/>
                <w:sz w:val="28"/>
                <w:szCs w:val="28"/>
              </w:rPr>
            </w:pPr>
          </w:p>
        </w:tc>
        <w:tc>
          <w:tcPr>
            <w:tcW w:w="6617" w:type="dxa"/>
          </w:tcPr>
          <w:p w:rsidR="00AC134B" w:rsidRPr="00990D78" w:rsidRDefault="00AC134B" w:rsidP="00D458DB">
            <w:pPr>
              <w:pStyle w:val="Default"/>
              <w:rPr>
                <w:sz w:val="28"/>
                <w:szCs w:val="28"/>
              </w:rPr>
            </w:pPr>
            <w:r w:rsidRPr="00990D78">
              <w:rPr>
                <w:sz w:val="28"/>
                <w:szCs w:val="28"/>
              </w:rPr>
              <w:t xml:space="preserve">Закрепление представления о правах ребенка. Обобщение представлений об обязанностях в семье и в школе. Развитие у детей чувства собственного достоинства, уважения к правам и свободам другого человека. </w:t>
            </w:r>
          </w:p>
        </w:tc>
        <w:tc>
          <w:tcPr>
            <w:tcW w:w="4517" w:type="dxa"/>
            <w:vAlign w:val="center"/>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Викторина</w:t>
            </w:r>
          </w:p>
          <w:p w:rsidR="00AC134B" w:rsidRPr="00990D78" w:rsidRDefault="00AC134B" w:rsidP="00D458DB">
            <w:pPr>
              <w:pStyle w:val="Default"/>
              <w:jc w:val="center"/>
              <w:rPr>
                <w:b/>
                <w:bCs/>
                <w:sz w:val="28"/>
                <w:szCs w:val="28"/>
              </w:rPr>
            </w:pPr>
            <w:r w:rsidRPr="00990D78">
              <w:rPr>
                <w:sz w:val="28"/>
                <w:szCs w:val="28"/>
              </w:rPr>
              <w:t>«3наешь ли ты свои права?»</w:t>
            </w:r>
          </w:p>
        </w:tc>
      </w:tr>
      <w:tr w:rsidR="00AC134B" w:rsidRPr="00990D78" w:rsidTr="00E53478">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Мы - друзья природы.</w:t>
            </w: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Экологическая тропа.</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17" w:type="dxa"/>
          </w:tcPr>
          <w:p w:rsidR="00AC134B" w:rsidRPr="00990D78" w:rsidRDefault="00AC134B" w:rsidP="00D458DB">
            <w:pPr>
              <w:pStyle w:val="Default"/>
              <w:rPr>
                <w:sz w:val="28"/>
                <w:szCs w:val="28"/>
              </w:rPr>
            </w:pPr>
            <w:r w:rsidRPr="00990D78">
              <w:rPr>
                <w:sz w:val="28"/>
                <w:szCs w:val="28"/>
              </w:rPr>
              <w:t>Закрепление представления детей о необходимости бережного отношения к первозданной чистоте природы ради блага всего живого на Земле, привлекать внимание к тому, что деятельность человека влияет на качество воды. почвы, воздуха, закрепить у ребят знания о культуре поведения в природе.</w:t>
            </w:r>
          </w:p>
        </w:tc>
        <w:tc>
          <w:tcPr>
            <w:tcW w:w="4517" w:type="dxa"/>
          </w:tcPr>
          <w:p w:rsidR="00AC134B" w:rsidRPr="00990D78" w:rsidRDefault="00AC134B" w:rsidP="00D458DB">
            <w:pPr>
              <w:tabs>
                <w:tab w:val="left" w:pos="9185"/>
              </w:tabs>
              <w:spacing w:after="0" w:line="240" w:lineRule="auto"/>
              <w:jc w:val="center"/>
              <w:rPr>
                <w:rFonts w:ascii="Times New Roman" w:hAnsi="Times New Roman"/>
                <w:sz w:val="28"/>
                <w:szCs w:val="28"/>
              </w:rPr>
            </w:pPr>
          </w:p>
          <w:p w:rsidR="00AC134B" w:rsidRPr="00990D78" w:rsidRDefault="00AC134B" w:rsidP="00D458DB">
            <w:pPr>
              <w:tabs>
                <w:tab w:val="left" w:pos="9185"/>
              </w:tabs>
              <w:spacing w:after="0" w:line="240" w:lineRule="auto"/>
              <w:jc w:val="center"/>
              <w:rPr>
                <w:rFonts w:ascii="Times New Roman" w:hAnsi="Times New Roman"/>
                <w:sz w:val="28"/>
                <w:szCs w:val="28"/>
              </w:rPr>
            </w:pPr>
            <w:r w:rsidRPr="00990D78">
              <w:rPr>
                <w:rFonts w:ascii="Times New Roman" w:hAnsi="Times New Roman"/>
                <w:sz w:val="28"/>
                <w:szCs w:val="28"/>
              </w:rPr>
              <w:t>Праздник «Мы – друзья природы»</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r>
      <w:tr w:rsidR="00AC134B" w:rsidRPr="00990D78" w:rsidTr="00A76C00">
        <w:trPr>
          <w:trHeight w:val="2251"/>
        </w:trPr>
        <w:tc>
          <w:tcPr>
            <w:tcW w:w="3650" w:type="dxa"/>
          </w:tcPr>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p>
          <w:p w:rsidR="00AC134B" w:rsidRPr="00990D78" w:rsidRDefault="00AC134B" w:rsidP="00D458DB">
            <w:pPr>
              <w:tabs>
                <w:tab w:val="left" w:pos="9185"/>
              </w:tabs>
              <w:spacing w:after="0" w:line="240" w:lineRule="auto"/>
              <w:jc w:val="center"/>
              <w:rPr>
                <w:rFonts w:ascii="Times New Roman" w:hAnsi="Times New Roman"/>
                <w:b/>
                <w:bCs/>
                <w:sz w:val="28"/>
                <w:szCs w:val="28"/>
              </w:rPr>
            </w:pPr>
            <w:r w:rsidRPr="00990D78">
              <w:rPr>
                <w:rFonts w:ascii="Times New Roman" w:hAnsi="Times New Roman"/>
                <w:b/>
                <w:bCs/>
                <w:sz w:val="28"/>
                <w:szCs w:val="28"/>
              </w:rPr>
              <w:t>Скоро в школу</w:t>
            </w:r>
          </w:p>
          <w:p w:rsidR="00AC134B" w:rsidRPr="00990D78" w:rsidRDefault="00AC134B" w:rsidP="00D458DB">
            <w:pPr>
              <w:tabs>
                <w:tab w:val="left" w:pos="9185"/>
              </w:tabs>
              <w:spacing w:after="0" w:line="240" w:lineRule="auto"/>
              <w:jc w:val="center"/>
              <w:rPr>
                <w:rFonts w:ascii="Times New Roman" w:hAnsi="Times New Roman"/>
                <w:b/>
                <w:bCs/>
                <w:sz w:val="28"/>
                <w:szCs w:val="28"/>
              </w:rPr>
            </w:pPr>
          </w:p>
        </w:tc>
        <w:tc>
          <w:tcPr>
            <w:tcW w:w="6617" w:type="dxa"/>
          </w:tcPr>
          <w:p w:rsidR="00AC134B" w:rsidRPr="00990D78" w:rsidRDefault="00AC134B" w:rsidP="00D458DB">
            <w:pPr>
              <w:pStyle w:val="Default"/>
              <w:rPr>
                <w:sz w:val="28"/>
                <w:szCs w:val="28"/>
              </w:rPr>
            </w:pPr>
            <w:r w:rsidRPr="00990D78">
              <w:rPr>
                <w:sz w:val="28"/>
                <w:szCs w:val="28"/>
              </w:rPr>
              <w:t xml:space="preserve">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рассказах, стихах, коллажах, игровых сюжетах и т.п. </w:t>
            </w:r>
          </w:p>
        </w:tc>
        <w:tc>
          <w:tcPr>
            <w:tcW w:w="4517" w:type="dxa"/>
          </w:tcPr>
          <w:p w:rsidR="00AC134B" w:rsidRPr="00990D78" w:rsidRDefault="00AC134B" w:rsidP="00D458DB">
            <w:pPr>
              <w:pStyle w:val="Default"/>
              <w:jc w:val="center"/>
              <w:rPr>
                <w:sz w:val="28"/>
                <w:szCs w:val="28"/>
              </w:rPr>
            </w:pPr>
          </w:p>
          <w:p w:rsidR="00AC134B" w:rsidRPr="00990D78" w:rsidRDefault="00AC134B" w:rsidP="00D458DB">
            <w:pPr>
              <w:pStyle w:val="Default"/>
              <w:jc w:val="center"/>
              <w:rPr>
                <w:sz w:val="28"/>
                <w:szCs w:val="28"/>
              </w:rPr>
            </w:pPr>
          </w:p>
          <w:p w:rsidR="00AC134B" w:rsidRPr="00990D78" w:rsidRDefault="00AC134B" w:rsidP="00A76C00">
            <w:pPr>
              <w:pStyle w:val="Default"/>
              <w:jc w:val="center"/>
              <w:rPr>
                <w:sz w:val="28"/>
                <w:szCs w:val="28"/>
              </w:rPr>
            </w:pPr>
            <w:r w:rsidRPr="00990D78">
              <w:rPr>
                <w:sz w:val="28"/>
                <w:szCs w:val="28"/>
              </w:rPr>
              <w:t xml:space="preserve">Игра-путешествие ««К школе готов!»  </w:t>
            </w:r>
          </w:p>
          <w:p w:rsidR="00AC134B" w:rsidRPr="00990D78" w:rsidRDefault="00AC134B" w:rsidP="00D458DB">
            <w:pPr>
              <w:pStyle w:val="Default"/>
              <w:jc w:val="center"/>
              <w:rPr>
                <w:sz w:val="28"/>
                <w:szCs w:val="28"/>
              </w:rPr>
            </w:pPr>
          </w:p>
          <w:p w:rsidR="00AC134B" w:rsidRPr="00990D78" w:rsidRDefault="00AC134B" w:rsidP="00A76C00">
            <w:pPr>
              <w:pStyle w:val="Default"/>
              <w:jc w:val="center"/>
              <w:rPr>
                <w:sz w:val="28"/>
                <w:szCs w:val="28"/>
              </w:rPr>
            </w:pPr>
            <w:r w:rsidRPr="00990D78">
              <w:rPr>
                <w:sz w:val="28"/>
                <w:szCs w:val="28"/>
              </w:rPr>
              <w:t>Выпускной бал.</w:t>
            </w:r>
          </w:p>
        </w:tc>
      </w:tr>
    </w:tbl>
    <w:p w:rsidR="00AC134B" w:rsidRPr="00A76C00" w:rsidRDefault="00AC134B" w:rsidP="00A76C00">
      <w:pPr>
        <w:tabs>
          <w:tab w:val="left" w:pos="1260"/>
        </w:tabs>
        <w:jc w:val="center"/>
        <w:rPr>
          <w:rFonts w:ascii="Times New Roman" w:hAnsi="Times New Roman"/>
          <w:b/>
          <w:sz w:val="28"/>
          <w:szCs w:val="32"/>
        </w:rPr>
      </w:pPr>
      <w:r w:rsidRPr="00A76C00">
        <w:rPr>
          <w:rFonts w:ascii="Times New Roman" w:hAnsi="Times New Roman"/>
          <w:b/>
          <w:sz w:val="28"/>
          <w:szCs w:val="32"/>
        </w:rPr>
        <w:t>4.Перспективно- тематическое планирование</w:t>
      </w:r>
    </w:p>
    <w:p w:rsidR="00AC134B" w:rsidRPr="00E53478" w:rsidRDefault="00AC134B" w:rsidP="00A76C00">
      <w:pPr>
        <w:pStyle w:val="ListParagraph"/>
        <w:tabs>
          <w:tab w:val="left" w:pos="9185"/>
        </w:tabs>
        <w:ind w:left="1080"/>
        <w:jc w:val="center"/>
        <w:rPr>
          <w:rFonts w:ascii="Times New Roman" w:hAnsi="Times New Roman"/>
          <w:b/>
          <w:bCs/>
          <w:iCs/>
          <w:sz w:val="28"/>
          <w:szCs w:val="32"/>
        </w:rPr>
      </w:pPr>
      <w:r w:rsidRPr="00E53478">
        <w:rPr>
          <w:rFonts w:ascii="Times New Roman" w:hAnsi="Times New Roman"/>
          <w:b/>
          <w:bCs/>
          <w:iCs/>
          <w:sz w:val="28"/>
          <w:szCs w:val="32"/>
        </w:rPr>
        <w:t>Образовательная область "Речевое  развитие"</w:t>
      </w:r>
    </w:p>
    <w:p w:rsidR="00AC134B" w:rsidRPr="00020E05" w:rsidRDefault="00AC134B" w:rsidP="00523CA3">
      <w:pPr>
        <w:pStyle w:val="ListParagraph"/>
        <w:tabs>
          <w:tab w:val="left" w:pos="9185"/>
        </w:tabs>
        <w:ind w:left="-426" w:right="-456" w:firstLine="142"/>
        <w:rPr>
          <w:rFonts w:ascii="Times New Roman" w:hAnsi="Times New Roman"/>
          <w:bCs/>
          <w:sz w:val="28"/>
          <w:szCs w:val="28"/>
        </w:rPr>
      </w:pPr>
      <w:r w:rsidRPr="00C93793">
        <w:rPr>
          <w:rFonts w:ascii="Times New Roman" w:hAnsi="Times New Roman"/>
          <w:sz w:val="28"/>
          <w:szCs w:val="28"/>
          <w:u w:val="single"/>
        </w:rPr>
        <w:t xml:space="preserve">Образовательная ситуация: </w:t>
      </w:r>
      <w:r w:rsidRPr="00C93793">
        <w:rPr>
          <w:rFonts w:ascii="Times New Roman" w:hAnsi="Times New Roman"/>
          <w:bCs/>
          <w:sz w:val="28"/>
          <w:szCs w:val="28"/>
          <w:u w:val="single"/>
        </w:rPr>
        <w:t>развитие речи</w:t>
      </w:r>
      <w:r w:rsidRPr="00020E05">
        <w:rPr>
          <w:rFonts w:ascii="Times New Roman" w:hAnsi="Times New Roman"/>
          <w:bCs/>
          <w:sz w:val="28"/>
          <w:szCs w:val="28"/>
        </w:rPr>
        <w:t>.</w:t>
      </w:r>
    </w:p>
    <w:tbl>
      <w:tblPr>
        <w:tblW w:w="1516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9"/>
        <w:gridCol w:w="7654"/>
        <w:gridCol w:w="3685"/>
        <w:gridCol w:w="1559"/>
      </w:tblGrid>
      <w:tr w:rsidR="00AC134B" w:rsidRPr="00990D78" w:rsidTr="00E53478">
        <w:trPr>
          <w:trHeight w:val="809"/>
        </w:trPr>
        <w:tc>
          <w:tcPr>
            <w:tcW w:w="2269" w:type="dxa"/>
          </w:tcPr>
          <w:p w:rsidR="00AC134B" w:rsidRPr="00E53478" w:rsidRDefault="00AC134B" w:rsidP="00E53478">
            <w:pPr>
              <w:tabs>
                <w:tab w:val="left" w:pos="9072"/>
              </w:tabs>
              <w:spacing w:after="0" w:line="240" w:lineRule="auto"/>
              <w:ind w:right="-172"/>
              <w:jc w:val="center"/>
              <w:rPr>
                <w:rFonts w:ascii="Times New Roman" w:hAnsi="Times New Roman"/>
                <w:bCs/>
                <w:sz w:val="28"/>
                <w:szCs w:val="28"/>
              </w:rPr>
            </w:pPr>
            <w:r w:rsidRPr="00E53478">
              <w:rPr>
                <w:rFonts w:ascii="Times New Roman" w:hAnsi="Times New Roman"/>
                <w:bCs/>
                <w:sz w:val="28"/>
                <w:szCs w:val="28"/>
              </w:rPr>
              <w:t>Название темы</w:t>
            </w:r>
          </w:p>
        </w:tc>
        <w:tc>
          <w:tcPr>
            <w:tcW w:w="7654" w:type="dxa"/>
          </w:tcPr>
          <w:p w:rsidR="00AC134B" w:rsidRPr="00E53478" w:rsidRDefault="00AC134B" w:rsidP="00E53478">
            <w:pPr>
              <w:tabs>
                <w:tab w:val="left" w:pos="9072"/>
              </w:tabs>
              <w:spacing w:after="0" w:line="240" w:lineRule="auto"/>
              <w:ind w:right="-172"/>
              <w:jc w:val="center"/>
              <w:rPr>
                <w:rFonts w:ascii="Times New Roman" w:hAnsi="Times New Roman"/>
                <w:bCs/>
                <w:sz w:val="28"/>
                <w:szCs w:val="28"/>
              </w:rPr>
            </w:pPr>
            <w:r w:rsidRPr="00E53478">
              <w:rPr>
                <w:rFonts w:ascii="Times New Roman" w:hAnsi="Times New Roman"/>
                <w:bCs/>
                <w:sz w:val="28"/>
                <w:szCs w:val="28"/>
              </w:rPr>
              <w:t>Задачи</w:t>
            </w:r>
          </w:p>
        </w:tc>
        <w:tc>
          <w:tcPr>
            <w:tcW w:w="3685" w:type="dxa"/>
          </w:tcPr>
          <w:p w:rsidR="00AC134B" w:rsidRPr="00E53478" w:rsidRDefault="00AC134B" w:rsidP="00E53478">
            <w:pPr>
              <w:tabs>
                <w:tab w:val="left" w:pos="9072"/>
              </w:tabs>
              <w:spacing w:after="0" w:line="240" w:lineRule="auto"/>
              <w:ind w:right="-172"/>
              <w:jc w:val="center"/>
              <w:rPr>
                <w:rFonts w:ascii="Times New Roman" w:hAnsi="Times New Roman"/>
                <w:bCs/>
                <w:sz w:val="28"/>
                <w:szCs w:val="28"/>
              </w:rPr>
            </w:pPr>
            <w:r w:rsidRPr="00E53478">
              <w:rPr>
                <w:rFonts w:ascii="Times New Roman" w:hAnsi="Times New Roman"/>
                <w:bCs/>
                <w:sz w:val="28"/>
                <w:szCs w:val="28"/>
              </w:rPr>
              <w:t>Источник методической литературы</w:t>
            </w:r>
          </w:p>
        </w:tc>
        <w:tc>
          <w:tcPr>
            <w:tcW w:w="1559" w:type="dxa"/>
          </w:tcPr>
          <w:p w:rsidR="00AC134B" w:rsidRPr="00E53478" w:rsidRDefault="00AC134B" w:rsidP="00E53478">
            <w:pPr>
              <w:tabs>
                <w:tab w:val="left" w:pos="9072"/>
              </w:tabs>
              <w:spacing w:after="0" w:line="240" w:lineRule="auto"/>
              <w:jc w:val="center"/>
              <w:rPr>
                <w:rFonts w:ascii="Times New Roman" w:hAnsi="Times New Roman"/>
                <w:bCs/>
                <w:sz w:val="28"/>
                <w:szCs w:val="28"/>
              </w:rPr>
            </w:pPr>
            <w:r w:rsidRPr="00E53478">
              <w:rPr>
                <w:rFonts w:ascii="Times New Roman" w:hAnsi="Times New Roman"/>
                <w:bCs/>
                <w:sz w:val="28"/>
                <w:szCs w:val="28"/>
              </w:rPr>
              <w:t>Отметка о проведении</w:t>
            </w:r>
          </w:p>
        </w:tc>
      </w:tr>
      <w:tr w:rsidR="00AC134B" w:rsidRPr="00990D78" w:rsidTr="00E53478">
        <w:trPr>
          <w:trHeight w:val="329"/>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bCs/>
                <w:sz w:val="28"/>
                <w:szCs w:val="28"/>
              </w:rPr>
            </w:pPr>
            <w:r w:rsidRPr="00E53478">
              <w:rPr>
                <w:rFonts w:ascii="Times New Roman" w:hAnsi="Times New Roman"/>
                <w:b/>
                <w:bCs/>
                <w:sz w:val="28"/>
                <w:szCs w:val="28"/>
              </w:rPr>
              <w:t>СЕНТЯБРЬ</w:t>
            </w:r>
          </w:p>
        </w:tc>
      </w:tr>
      <w:tr w:rsidR="00AC134B" w:rsidRPr="00990D78" w:rsidTr="00E53478">
        <w:trPr>
          <w:trHeight w:val="1348"/>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Занятие 1.</w:t>
            </w:r>
          </w:p>
          <w:p w:rsidR="00AC134B" w:rsidRPr="00990D78" w:rsidRDefault="00AC134B" w:rsidP="00E53478">
            <w:pPr>
              <w:tabs>
                <w:tab w:val="left" w:pos="9072"/>
              </w:tabs>
              <w:spacing w:after="0" w:line="240" w:lineRule="auto"/>
              <w:ind w:right="-172"/>
              <w:rPr>
                <w:rFonts w:ascii="Times New Roman" w:hAnsi="Times New Roman"/>
                <w:b/>
                <w:sz w:val="28"/>
                <w:szCs w:val="28"/>
              </w:rPr>
            </w:pP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Пересказ сказки «Лиса и козел».</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закрепить представления об особенностях композиции сказок (зачин, концовка); учить использовать при пересказе образные художественные средства, выразительно передавать диалоги персонажей;</w:t>
            </w:r>
            <w:r w:rsidRPr="00990D78">
              <w:rPr>
                <w:rFonts w:ascii="Times New Roman" w:hAnsi="Times New Roman"/>
                <w:b/>
                <w:sz w:val="28"/>
                <w:szCs w:val="28"/>
              </w:rPr>
              <w:t xml:space="preserve"> </w:t>
            </w:r>
          </w:p>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w:t>
            </w:r>
            <w:r w:rsidRPr="00990D78">
              <w:rPr>
                <w:rFonts w:ascii="Times New Roman" w:hAnsi="Times New Roman"/>
                <w:sz w:val="28"/>
                <w:szCs w:val="28"/>
              </w:rPr>
              <w:t xml:space="preserve"> </w:t>
            </w:r>
            <w:r w:rsidRPr="00990D78">
              <w:rPr>
                <w:rFonts w:ascii="Times New Roman" w:hAnsi="Times New Roman"/>
                <w:b/>
                <w:sz w:val="28"/>
                <w:szCs w:val="28"/>
              </w:rPr>
              <w:t xml:space="preserve">словарь и грамматика: </w:t>
            </w:r>
            <w:r w:rsidRPr="00990D78">
              <w:rPr>
                <w:rFonts w:ascii="Times New Roman" w:hAnsi="Times New Roman"/>
                <w:sz w:val="28"/>
                <w:szCs w:val="28"/>
              </w:rPr>
              <w:t>учить подбирать определения к существительным, обозначающим предметы и окружающего мира, находить предметы по названным признакам явления; при согласовании слов ориентироваться на их окончания;</w:t>
            </w:r>
            <w:r w:rsidRPr="00990D78">
              <w:rPr>
                <w:rFonts w:ascii="Times New Roman" w:hAnsi="Times New Roman"/>
                <w:b/>
                <w:sz w:val="28"/>
                <w:szCs w:val="28"/>
              </w:rPr>
              <w:t xml:space="preserve">                                                                                                                           - звуковая культура речи: </w:t>
            </w:r>
            <w:r w:rsidRPr="00990D78">
              <w:rPr>
                <w:rFonts w:ascii="Times New Roman" w:hAnsi="Times New Roman"/>
                <w:sz w:val="28"/>
                <w:szCs w:val="28"/>
              </w:rPr>
              <w:t>учить отчетливо и внятно произносить скороговорку с различной громкостью голоса (громко, умеренно, тихо, шепотом); подбирать слова сходные по звучанию и ритму.</w:t>
            </w:r>
            <w:r w:rsidRPr="00990D78">
              <w:rPr>
                <w:rFonts w:ascii="Times New Roman" w:hAnsi="Times New Roman"/>
                <w:b/>
                <w:sz w:val="28"/>
                <w:szCs w:val="28"/>
              </w:rPr>
              <w:t xml:space="preserve">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1980"/>
                <w:tab w:val="left" w:pos="9072"/>
              </w:tabs>
              <w:rPr>
                <w:rFonts w:ascii="Times New Roman" w:hAnsi="Times New Roman"/>
                <w:b/>
                <w:sz w:val="28"/>
                <w:szCs w:val="28"/>
              </w:rPr>
            </w:pPr>
            <w:r w:rsidRPr="00990D78">
              <w:rPr>
                <w:rFonts w:ascii="Times New Roman" w:hAnsi="Times New Roman"/>
                <w:sz w:val="28"/>
                <w:szCs w:val="28"/>
              </w:rPr>
              <w:t xml:space="preserve"> О.С.Ушакова. Занятия по развитию речи для детей 5-7 лет. Стр. 130</w:t>
            </w:r>
          </w:p>
          <w:p w:rsidR="00AC134B" w:rsidRPr="00E53478" w:rsidRDefault="00AC134B" w:rsidP="00E53478">
            <w:pPr>
              <w:tabs>
                <w:tab w:val="left" w:pos="9072"/>
              </w:tabs>
              <w:spacing w:after="0" w:line="240" w:lineRule="auto"/>
              <w:ind w:right="-172"/>
              <w:rPr>
                <w:rFonts w:ascii="Times New Roman" w:hAnsi="Times New Roman"/>
                <w:sz w:val="28"/>
                <w:szCs w:val="28"/>
              </w:rPr>
            </w:pPr>
          </w:p>
          <w:p w:rsidR="00AC134B" w:rsidRPr="00E53478" w:rsidRDefault="00AC134B" w:rsidP="00E53478">
            <w:pPr>
              <w:tabs>
                <w:tab w:val="left" w:pos="9072"/>
              </w:tabs>
              <w:ind w:right="-172"/>
              <w:jc w:val="right"/>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p w:rsidR="00AC134B" w:rsidRPr="00E53478" w:rsidRDefault="00AC134B" w:rsidP="00E53478">
            <w:pPr>
              <w:tabs>
                <w:tab w:val="left" w:pos="9072"/>
              </w:tabs>
              <w:spacing w:after="0" w:line="240" w:lineRule="auto"/>
              <w:ind w:right="-172"/>
              <w:rPr>
                <w:rFonts w:ascii="Times New Roman" w:hAnsi="Times New Roman"/>
                <w:sz w:val="28"/>
                <w:szCs w:val="28"/>
              </w:rPr>
            </w:pPr>
          </w:p>
        </w:tc>
      </w:tr>
      <w:tr w:rsidR="00AC134B" w:rsidRPr="00990D78" w:rsidTr="00E53478">
        <w:trPr>
          <w:trHeight w:val="1348"/>
        </w:trPr>
        <w:tc>
          <w:tcPr>
            <w:tcW w:w="2269" w:type="dxa"/>
            <w:tcBorders>
              <w:bottom w:val="nil"/>
            </w:tcBorders>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Занятие 2.</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        </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Составление рассказа по картине         </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  «В школу».</w:t>
            </w:r>
          </w:p>
          <w:p w:rsidR="00AC134B" w:rsidRPr="00E53478" w:rsidRDefault="00AC134B" w:rsidP="00E53478">
            <w:pPr>
              <w:tabs>
                <w:tab w:val="left" w:pos="9072"/>
              </w:tabs>
              <w:ind w:right="-172"/>
              <w:rPr>
                <w:rFonts w:ascii="Times New Roman" w:hAnsi="Times New Roman"/>
                <w:sz w:val="28"/>
                <w:szCs w:val="28"/>
              </w:rPr>
            </w:pP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составлять сюжетный рассказ по картине, используя приобретенные ранее навыки построения сюжета (завязка, кульминация, развязка), самостоятельно придумывать события, предшествовавшие изображенным;</w:t>
            </w:r>
            <w:r w:rsidRPr="00990D78">
              <w:rPr>
                <w:rFonts w:ascii="Times New Roman" w:hAnsi="Times New Roman"/>
                <w:b/>
                <w:sz w:val="28"/>
                <w:szCs w:val="28"/>
              </w:rPr>
              <w:t xml:space="preserve">                                                                                                               - словарь и грамматика:</w:t>
            </w:r>
            <w:r w:rsidRPr="00990D78">
              <w:rPr>
                <w:rFonts w:ascii="Times New Roman" w:hAnsi="Times New Roman"/>
                <w:sz w:val="28"/>
                <w:szCs w:val="28"/>
              </w:rPr>
              <w:t xml:space="preserve"> активизировать в речи слова, относящиеся к темам «Школа», «Осень»; учить сравнивать и обобщать, выделять существенные признаки, точно подбирать слова для обозначения явления; учить подбирать однокоренные слова к заданному слову; тренировать в дифференциации звуков[с] и [ш]; развивать интонационную выразительность речи.</w:t>
            </w: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О.С.Ушакова. Занятия по развитию речи для детей 5-7 лет. Стр.132</w:t>
            </w:r>
          </w:p>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5"/>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Занятие 3 - 4.</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Пересказ рассказа К.Ушинского «Четыре желания».                            </w:t>
            </w: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E53478">
              <w:rPr>
                <w:rFonts w:ascii="Times New Roman" w:hAnsi="Times New Roman"/>
                <w:sz w:val="28"/>
                <w:szCs w:val="28"/>
              </w:rPr>
              <w:t xml:space="preserve">- </w:t>
            </w:r>
            <w:r w:rsidRPr="00E53478">
              <w:rPr>
                <w:rFonts w:ascii="Times New Roman" w:hAnsi="Times New Roman"/>
                <w:b/>
                <w:sz w:val="28"/>
                <w:szCs w:val="28"/>
              </w:rPr>
              <w:t>связная речь:</w:t>
            </w:r>
            <w:r w:rsidRPr="00E53478">
              <w:rPr>
                <w:rFonts w:ascii="Times New Roman" w:hAnsi="Times New Roman"/>
                <w:sz w:val="28"/>
                <w:szCs w:val="28"/>
              </w:rPr>
              <w:t xml:space="preserve"> учить передавать художественный текст последовательно и точно, без пропусков и повторений;</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E53478">
              <w:rPr>
                <w:rFonts w:ascii="Times New Roman" w:hAnsi="Times New Roman"/>
                <w:b/>
                <w:sz w:val="28"/>
                <w:szCs w:val="28"/>
              </w:rPr>
              <w:t>-словарь и грамматика</w:t>
            </w:r>
            <w:r w:rsidRPr="00E53478">
              <w:rPr>
                <w:rFonts w:ascii="Times New Roman" w:hAnsi="Times New Roman"/>
                <w:sz w:val="28"/>
                <w:szCs w:val="28"/>
              </w:rPr>
              <w:t>: учить разным способам образования степеней сравнения прилагательных и наречий; учить подбирать синонимы и антонимы к прилагательным глаголам;</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E53478">
              <w:rPr>
                <w:rFonts w:ascii="Times New Roman" w:hAnsi="Times New Roman"/>
                <w:b/>
                <w:sz w:val="28"/>
                <w:szCs w:val="28"/>
              </w:rPr>
              <w:t>- звуковая культура речи:</w:t>
            </w:r>
            <w:r w:rsidRPr="00E53478">
              <w:rPr>
                <w:rFonts w:ascii="Times New Roman" w:hAnsi="Times New Roman"/>
                <w:sz w:val="28"/>
                <w:szCs w:val="28"/>
              </w:rPr>
              <w:t xml:space="preserve"> учить, не нарушая ритма, заканчивать фразу, начатую воспитателем; произносить двустишие с разной силой голоса.</w:t>
            </w:r>
          </w:p>
        </w:tc>
        <w:tc>
          <w:tcPr>
            <w:tcW w:w="3685"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sz w:val="28"/>
                <w:szCs w:val="28"/>
              </w:rPr>
              <w:t>О.С.Ушакова. Занятия по развитию речи для детей 5-7 лет. Стр.134</w:t>
            </w:r>
          </w:p>
          <w:p w:rsidR="00AC134B" w:rsidRPr="00E53478" w:rsidRDefault="00AC134B" w:rsidP="00E53478">
            <w:pPr>
              <w:tabs>
                <w:tab w:val="left" w:pos="9072"/>
              </w:tabs>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5"/>
        </w:trPr>
        <w:tc>
          <w:tcPr>
            <w:tcW w:w="2269"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Занятие 5 - 6.</w:t>
            </w:r>
            <w:r w:rsidRPr="00990D78">
              <w:rPr>
                <w:rFonts w:ascii="Times New Roman" w:hAnsi="Times New Roman"/>
                <w:sz w:val="28"/>
                <w:szCs w:val="28"/>
              </w:rPr>
              <w:t xml:space="preserve">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Составление текста-рассуждения.         </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употреблению сложноподчиненных предложений;                                            </w:t>
            </w:r>
            <w:r w:rsidRPr="00990D78">
              <w:rPr>
                <w:rFonts w:ascii="Times New Roman" w:hAnsi="Times New Roman"/>
                <w:b/>
                <w:sz w:val="28"/>
                <w:szCs w:val="28"/>
              </w:rPr>
              <w:t>- словарь и грамматика:</w:t>
            </w:r>
            <w:r w:rsidRPr="00990D78">
              <w:rPr>
                <w:rFonts w:ascii="Times New Roman" w:hAnsi="Times New Roman"/>
                <w:sz w:val="28"/>
                <w:szCs w:val="28"/>
              </w:rPr>
              <w:t xml:space="preserve"> учить подбирать определения к заданным словам; учить согласовывать прилагательные с существительными в роде и числе; учить подбирать однокоренные слова.                                                                         </w:t>
            </w:r>
          </w:p>
        </w:tc>
        <w:tc>
          <w:tcPr>
            <w:tcW w:w="3685"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sz w:val="28"/>
                <w:szCs w:val="28"/>
              </w:rPr>
              <w:t>О.С.Ушакова. Занятия по развитию речи для детей 5-7 лет. Стр.136</w:t>
            </w:r>
          </w:p>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5"/>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Занятие 7 – 8.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Пересказ рассказа В.Бианки «Купание медвежат».                     </w:t>
            </w: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развивать у детей умение связывать в единое целое отдельные части рассказа, передавая текст точно, последовательно, выразительно;</w:t>
            </w:r>
            <w:r w:rsidRPr="00990D78">
              <w:rPr>
                <w:rFonts w:ascii="Times New Roman" w:hAnsi="Times New Roman"/>
                <w:b/>
                <w:sz w:val="28"/>
                <w:szCs w:val="28"/>
              </w:rPr>
              <w:t xml:space="preserve">                                                                                                            - словарь и грамматика</w:t>
            </w:r>
            <w:r w:rsidRPr="00990D78">
              <w:rPr>
                <w:rFonts w:ascii="Times New Roman" w:hAnsi="Times New Roman"/>
                <w:sz w:val="28"/>
                <w:szCs w:val="28"/>
              </w:rPr>
              <w:t>: давать задания на</w:t>
            </w:r>
            <w:r w:rsidRPr="00990D78">
              <w:rPr>
                <w:rFonts w:ascii="Times New Roman" w:hAnsi="Times New Roman"/>
                <w:b/>
                <w:sz w:val="28"/>
                <w:szCs w:val="28"/>
              </w:rPr>
              <w:t xml:space="preserve"> </w:t>
            </w:r>
            <w:r w:rsidRPr="00990D78">
              <w:rPr>
                <w:rFonts w:ascii="Times New Roman" w:hAnsi="Times New Roman"/>
                <w:sz w:val="28"/>
                <w:szCs w:val="28"/>
              </w:rPr>
              <w:t>подбор синонимов, антонимов к прилагательным и глаголам;</w:t>
            </w:r>
            <w:r w:rsidRPr="00990D78">
              <w:rPr>
                <w:rFonts w:ascii="Times New Roman" w:hAnsi="Times New Roman"/>
                <w:b/>
                <w:sz w:val="28"/>
                <w:szCs w:val="28"/>
              </w:rPr>
              <w:t xml:space="preserve"> </w:t>
            </w:r>
            <w:r w:rsidRPr="00990D78">
              <w:rPr>
                <w:rFonts w:ascii="Times New Roman" w:hAnsi="Times New Roman"/>
                <w:b/>
                <w:sz w:val="28"/>
                <w:szCs w:val="28"/>
              </w:rPr>
              <w:tab/>
              <w:t xml:space="preserve">                                                                                                                                                                                                                                               -звуковая культура речи: </w:t>
            </w:r>
            <w:r w:rsidRPr="00990D78">
              <w:rPr>
                <w:rFonts w:ascii="Times New Roman" w:hAnsi="Times New Roman"/>
                <w:sz w:val="28"/>
                <w:szCs w:val="28"/>
              </w:rPr>
              <w:t xml:space="preserve">уточнить и закрепить правильное произношение звуков (з) и –-   </w:t>
            </w:r>
            <w:r w:rsidRPr="00990D78">
              <w:rPr>
                <w:rFonts w:ascii="Times New Roman" w:hAnsi="Times New Roman"/>
                <w:b/>
                <w:sz w:val="28"/>
                <w:szCs w:val="28"/>
              </w:rPr>
              <w:t>- звуковая культура речи:</w:t>
            </w:r>
            <w:r w:rsidRPr="00990D78">
              <w:rPr>
                <w:rFonts w:ascii="Times New Roman" w:hAnsi="Times New Roman"/>
                <w:sz w:val="28"/>
                <w:szCs w:val="28"/>
              </w:rPr>
              <w:t xml:space="preserve"> уточнить и закрепить правильное произношение звуков [з] и [ж], учить дифференцировать их в словах, произносить скороговорку с этими звуками в разном темпе: быстро, умеренно, медленно.</w:t>
            </w: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Стр.138</w:t>
            </w:r>
          </w:p>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5"/>
        </w:trPr>
        <w:tc>
          <w:tcPr>
            <w:tcW w:w="15167" w:type="dxa"/>
            <w:gridSpan w:val="4"/>
          </w:tcPr>
          <w:p w:rsidR="00AC134B" w:rsidRPr="00544FD6" w:rsidRDefault="00AC134B" w:rsidP="00544FD6">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w:t>
            </w:r>
            <w:r w:rsidRPr="00E53478">
              <w:rPr>
                <w:rFonts w:ascii="Times New Roman" w:hAnsi="Times New Roman"/>
                <w:b/>
                <w:sz w:val="28"/>
                <w:szCs w:val="28"/>
              </w:rPr>
              <w:t>ОКТЯБРЬ</w:t>
            </w:r>
          </w:p>
        </w:tc>
      </w:tr>
      <w:tr w:rsidR="00AC134B" w:rsidRPr="00990D78" w:rsidTr="00E53478">
        <w:trPr>
          <w:trHeight w:val="1348"/>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Занятие 1.</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Составление рассказа по картинкам из серии «Домашние животные».                                                                                                                   </w:t>
            </w: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составлять рассказ по одной из картин, придумывать предшествующие и последующие события; учить оценивать содержание рассказа, правильность построения предложений;                                                               </w:t>
            </w:r>
            <w:r w:rsidRPr="00990D78">
              <w:rPr>
                <w:rFonts w:ascii="Times New Roman" w:hAnsi="Times New Roman"/>
                <w:b/>
                <w:sz w:val="28"/>
                <w:szCs w:val="28"/>
              </w:rPr>
              <w:t>- словарь и грамматика:</w:t>
            </w:r>
            <w:r w:rsidRPr="00990D78">
              <w:rPr>
                <w:rFonts w:ascii="Times New Roman" w:hAnsi="Times New Roman"/>
                <w:sz w:val="28"/>
                <w:szCs w:val="28"/>
              </w:rPr>
              <w:t xml:space="preserve"> учить употреблять существительные в родительном падеже множественного числа, подбирать определения; учить образовывать относительные прилагательные; формировать умение сравнивать;                    </w:t>
            </w: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 xml:space="preserve">учить подбирать слова, сходные по звучанию и ритму, произнесение их в разном темпе и с разной силой голоса.                                     </w:t>
            </w:r>
          </w:p>
        </w:tc>
        <w:tc>
          <w:tcPr>
            <w:tcW w:w="3685"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sz w:val="28"/>
                <w:szCs w:val="28"/>
              </w:rPr>
              <w:t xml:space="preserve"> Ушакова О.С. Занятия по развитию речи для детей 5-7 лет. Стр.140         </w:t>
            </w: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Занятие 2.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Составление рассказа по серии сюжетных картин.                       </w:t>
            </w: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составлять коллективный рассказ, давать ему точное название;</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учить заканчивать предложение, начатое взрослым, подбирать определения к заданным словам;</w:t>
            </w:r>
            <w:r w:rsidRPr="00990D78">
              <w:rPr>
                <w:rFonts w:ascii="Times New Roman" w:hAnsi="Times New Roman"/>
                <w:b/>
                <w:sz w:val="28"/>
                <w:szCs w:val="28"/>
              </w:rPr>
              <w:t xml:space="preserve">                                                                                                                         - звуковая культура речи: </w:t>
            </w:r>
            <w:r w:rsidRPr="00990D78">
              <w:rPr>
                <w:rFonts w:ascii="Times New Roman" w:hAnsi="Times New Roman"/>
                <w:sz w:val="28"/>
                <w:szCs w:val="28"/>
              </w:rPr>
              <w:t xml:space="preserve">развивать чувства ритма и рифмы.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Стр.142   </w:t>
            </w: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536"/>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Занятие 3 – 4.</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Составление рассказа на тему     «Первый день Тани в детском саду».                                                                                                                          </w:t>
            </w:r>
          </w:p>
        </w:tc>
        <w:tc>
          <w:tcPr>
            <w:tcW w:w="7654"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составлять рассказ по плану, предложенному воспитателем, самостоятельно строить сюжет;</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учить образованию формы родительного падежа множественного числа существительных, тренировать в словообразовании;</w:t>
            </w:r>
            <w:r w:rsidRPr="00990D78">
              <w:rPr>
                <w:rFonts w:ascii="Times New Roman" w:hAnsi="Times New Roman"/>
                <w:b/>
                <w:sz w:val="28"/>
                <w:szCs w:val="28"/>
              </w:rPr>
              <w:t xml:space="preserve">                                                                                                                          - звуковая культура речи:</w:t>
            </w:r>
            <w:r w:rsidRPr="00990D78">
              <w:rPr>
                <w:rFonts w:ascii="Times New Roman" w:hAnsi="Times New Roman"/>
                <w:sz w:val="28"/>
                <w:szCs w:val="28"/>
              </w:rPr>
              <w:t xml:space="preserve"> учить дифференциации звуков [ц] и [ч], отрабатывать четкую дикцию.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Стр.144</w:t>
            </w:r>
          </w:p>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Занятие 5 – 6.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Составление текста-поздравления.                                                     </w:t>
            </w:r>
          </w:p>
        </w:tc>
        <w:tc>
          <w:tcPr>
            <w:tcW w:w="7654" w:type="dxa"/>
          </w:tcPr>
          <w:p w:rsidR="00AC134B" w:rsidRPr="00E53478" w:rsidRDefault="00AC134B" w:rsidP="0059294C">
            <w:pPr>
              <w:tabs>
                <w:tab w:val="left" w:pos="9072"/>
              </w:tabs>
              <w:spacing w:after="0" w:line="240" w:lineRule="auto"/>
              <w:ind w:right="-108"/>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составлять текст-поздравление;</w:t>
            </w:r>
            <w:r w:rsidRPr="00990D78">
              <w:rPr>
                <w:rFonts w:ascii="Times New Roman" w:hAnsi="Times New Roman"/>
                <w:b/>
                <w:sz w:val="28"/>
                <w:szCs w:val="28"/>
              </w:rPr>
              <w:t xml:space="preserve">                                                                                                                                   - звуковая культура речи:</w:t>
            </w:r>
            <w:r w:rsidRPr="00990D78">
              <w:rPr>
                <w:rFonts w:ascii="Times New Roman" w:hAnsi="Times New Roman"/>
                <w:sz w:val="28"/>
                <w:szCs w:val="28"/>
              </w:rPr>
              <w:t xml:space="preserve"> закрепить правильное произношение звуков [с] и [ш], научить дифференцировать эти звуки на слух и в произношении; отчетливо и внятно с различной громкостью и скоростью произносить слова и фразы с этими звуками, правильно использовать вопросительную и утвердительную интонации.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Стр.146</w:t>
            </w:r>
          </w:p>
          <w:p w:rsidR="00AC134B" w:rsidRPr="00990D78" w:rsidRDefault="00AC134B" w:rsidP="00E53478">
            <w:pPr>
              <w:tabs>
                <w:tab w:val="left" w:pos="9072"/>
                <w:tab w:val="right" w:pos="9355"/>
              </w:tabs>
              <w:ind w:right="-172"/>
              <w:rPr>
                <w:rFonts w:ascii="Times New Roman" w:hAnsi="Times New Roman"/>
                <w:sz w:val="28"/>
                <w:szCs w:val="28"/>
              </w:rPr>
            </w:pP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59294C">
        <w:trPr>
          <w:trHeight w:val="692"/>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Занятие 7.</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Сочинение сказки на тему «Как ёжик выручил зайца».                 </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учить придумывать сказку на заданную тему, описывать внешний вид персонажей, их поступки, переживания; оценивать рассказы друг друга;</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учить подбирать однокоренные слова; учить подбирать синонимы и антонимы; воспитывать чуткость к смысловым оттенкам слова; способствовать усвоению значений многозначных слов;</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учить регулировать силу голоса.</w:t>
            </w: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Стр.150</w:t>
            </w:r>
          </w:p>
          <w:p w:rsidR="00AC134B" w:rsidRPr="00990D78" w:rsidRDefault="00AC134B" w:rsidP="00E53478">
            <w:pPr>
              <w:tabs>
                <w:tab w:val="left" w:pos="9072"/>
                <w:tab w:val="right" w:pos="9355"/>
              </w:tabs>
              <w:ind w:right="-172"/>
              <w:rPr>
                <w:rFonts w:ascii="Times New Roman" w:hAnsi="Times New Roman"/>
                <w:sz w:val="28"/>
                <w:szCs w:val="28"/>
              </w:rPr>
            </w:pP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59294C">
        <w:trPr>
          <w:trHeight w:val="2827"/>
        </w:trPr>
        <w:tc>
          <w:tcPr>
            <w:tcW w:w="2269"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 xml:space="preserve">Занятие 8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Сочинение сказки на тему «День рождения зайца».                </w:t>
            </w: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самостоятельно придумывать сказку на заданную тему по плану; использовать описания, диалог, при оценке сказок отмечать занимательность сюжета, средства выразительности;</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учить образованию винительного падежа множественного числа существительных;</w:t>
            </w:r>
            <w:r w:rsidRPr="00990D78">
              <w:rPr>
                <w:rFonts w:ascii="Times New Roman" w:hAnsi="Times New Roman"/>
                <w:b/>
                <w:sz w:val="28"/>
                <w:szCs w:val="28"/>
              </w:rPr>
              <w:t xml:space="preserve">                                                                                                                     - звуковая культура речи</w:t>
            </w:r>
            <w:r w:rsidRPr="00990D78">
              <w:rPr>
                <w:rFonts w:ascii="Times New Roman" w:hAnsi="Times New Roman"/>
                <w:sz w:val="28"/>
                <w:szCs w:val="28"/>
              </w:rPr>
              <w:t xml:space="preserve">: учить отчетливому произнесению потешек, различению ритма, темпа речи и силы голоса.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Стр.152</w:t>
            </w: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388"/>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sz w:val="28"/>
                <w:szCs w:val="28"/>
              </w:rPr>
            </w:pPr>
            <w:r w:rsidRPr="00E53478">
              <w:rPr>
                <w:rFonts w:ascii="Times New Roman" w:hAnsi="Times New Roman"/>
                <w:b/>
                <w:sz w:val="28"/>
                <w:szCs w:val="28"/>
              </w:rPr>
              <w:t>НОЯБРЬ</w:t>
            </w:r>
          </w:p>
        </w:tc>
      </w:tr>
      <w:tr w:rsidR="00AC134B" w:rsidRPr="00990D78" w:rsidTr="00E53478">
        <w:trPr>
          <w:trHeight w:val="1348"/>
        </w:trPr>
        <w:tc>
          <w:tcPr>
            <w:tcW w:w="2269"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 xml:space="preserve">Занятие 1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Сочинение сказки на тему «День рождения зайца».                </w:t>
            </w: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самостоятельно придумывать сказку на заданную тему по плану; использовать описания, диалог, при оценке сказок отмечать занимательность сюжета, средства выразительности;</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учить образованию винительного падежа множественного числа существительных;</w:t>
            </w:r>
            <w:r w:rsidRPr="00990D78">
              <w:rPr>
                <w:rFonts w:ascii="Times New Roman" w:hAnsi="Times New Roman"/>
                <w:b/>
                <w:sz w:val="28"/>
                <w:szCs w:val="28"/>
              </w:rPr>
              <w:t xml:space="preserve">                                                                                                                     - звуковая культура речи</w:t>
            </w:r>
            <w:r w:rsidRPr="00990D78">
              <w:rPr>
                <w:rFonts w:ascii="Times New Roman" w:hAnsi="Times New Roman"/>
                <w:sz w:val="28"/>
                <w:szCs w:val="28"/>
              </w:rPr>
              <w:t xml:space="preserve">: учить отчетливому произнесению потешек, различению ритма, темпа речи и силы голоса.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Стр.152</w:t>
            </w: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Занятие 2.</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Составление рассказа с использованием антонимов.</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составлять рассказ, используя антонимы.                                                       </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учить выделять существенные признаки предметов; подбирать синонимы к прилагательным; оценивать предложения по смыслу и вносит исправления.</w:t>
            </w: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sz w:val="28"/>
                <w:szCs w:val="28"/>
              </w:rPr>
              <w:t xml:space="preserve"> Ушакова О.С. Занятия по развитию речи для детей 5-7 лет. Стр. 154</w:t>
            </w: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Занятие 3-4.</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Составление рассказа по картине «Лиса с лисятами».                   </w:t>
            </w:r>
          </w:p>
        </w:tc>
        <w:tc>
          <w:tcPr>
            <w:tcW w:w="7654"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составлять сюжетный рассказ по картине, соблюдая последовательность, точность и выразительность;</w:t>
            </w:r>
            <w:r w:rsidRPr="00990D78">
              <w:rPr>
                <w:rFonts w:ascii="Times New Roman" w:hAnsi="Times New Roman"/>
                <w:b/>
                <w:sz w:val="28"/>
                <w:szCs w:val="28"/>
              </w:rPr>
              <w:t xml:space="preserve">                                                              - словарь и грамматика:</w:t>
            </w:r>
            <w:r w:rsidRPr="00990D78">
              <w:rPr>
                <w:rFonts w:ascii="Times New Roman" w:hAnsi="Times New Roman"/>
                <w:sz w:val="28"/>
                <w:szCs w:val="28"/>
              </w:rPr>
              <w:t xml:space="preserve"> учить подбирать определения, составлять словосочетания с заданными словами; тренировать в словообразовании;                                                                               </w:t>
            </w:r>
            <w:r w:rsidRPr="00990D78">
              <w:rPr>
                <w:rFonts w:ascii="Times New Roman" w:hAnsi="Times New Roman"/>
                <w:b/>
                <w:sz w:val="28"/>
                <w:szCs w:val="28"/>
              </w:rPr>
              <w:t>- звуковая культура речи:</w:t>
            </w:r>
            <w:r w:rsidRPr="00990D78">
              <w:rPr>
                <w:rFonts w:ascii="Times New Roman" w:hAnsi="Times New Roman"/>
                <w:sz w:val="28"/>
                <w:szCs w:val="28"/>
              </w:rPr>
              <w:t xml:space="preserve"> развивать интонационную выразительность речи; тренировать в изменении силы голоса.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Стр.156</w:t>
            </w: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Занятие 5-6. </w:t>
            </w: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Пересказ рассказа Е.Пермяка «Первая рыбка».                                  </w:t>
            </w:r>
          </w:p>
        </w:tc>
        <w:tc>
          <w:tcPr>
            <w:tcW w:w="7654" w:type="dxa"/>
          </w:tcPr>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пересказывать литературный текст, используя авторские выразительные средства;</w:t>
            </w:r>
            <w:r w:rsidRPr="00990D78">
              <w:rPr>
                <w:rFonts w:ascii="Times New Roman" w:hAnsi="Times New Roman"/>
                <w:b/>
                <w:sz w:val="28"/>
                <w:szCs w:val="28"/>
              </w:rPr>
              <w:t xml:space="preserve">                                                                                  - словарь и грамматика:</w:t>
            </w:r>
            <w:r w:rsidRPr="00990D78">
              <w:rPr>
                <w:rFonts w:ascii="Times New Roman" w:hAnsi="Times New Roman"/>
                <w:sz w:val="28"/>
                <w:szCs w:val="28"/>
              </w:rPr>
              <w:t xml:space="preserve"> обратить внимание на то, как меняется смысл слова от употребления разных суффиксов; тренировать  в подборе синонимов; учить оценивать словосочетания по смыслу.</w:t>
            </w: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sz w:val="28"/>
                <w:szCs w:val="28"/>
              </w:rPr>
              <w:t xml:space="preserve"> Ушакова О.С. Занятия по развитию речи для детей 5-7 лет. Стр.158</w:t>
            </w: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Занятие 7-8.</w:t>
            </w:r>
          </w:p>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Составление рассказа по картине  «Вот так покатались!»</w:t>
            </w:r>
          </w:p>
          <w:p w:rsidR="00AC134B" w:rsidRPr="00990D78" w:rsidRDefault="00AC134B" w:rsidP="00E53478">
            <w:pPr>
              <w:tabs>
                <w:tab w:val="left" w:pos="9072"/>
              </w:tabs>
              <w:spacing w:after="0" w:line="240" w:lineRule="auto"/>
              <w:ind w:right="-172"/>
              <w:rPr>
                <w:rFonts w:ascii="Times New Roman" w:hAnsi="Times New Roman"/>
                <w:b/>
                <w:sz w:val="28"/>
                <w:szCs w:val="28"/>
              </w:rPr>
            </w:pPr>
          </w:p>
          <w:p w:rsidR="00AC134B" w:rsidRPr="00990D78" w:rsidRDefault="00AC134B" w:rsidP="00E53478">
            <w:pPr>
              <w:tabs>
                <w:tab w:val="left" w:pos="9072"/>
              </w:tabs>
              <w:spacing w:after="0" w:line="240" w:lineRule="auto"/>
              <w:ind w:right="-172"/>
              <w:rPr>
                <w:rFonts w:ascii="Times New Roman" w:hAnsi="Times New Roman"/>
                <w:b/>
                <w:sz w:val="28"/>
                <w:szCs w:val="28"/>
              </w:rPr>
            </w:pPr>
          </w:p>
          <w:p w:rsidR="00AC134B" w:rsidRPr="00E534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рассказывать по картине, не повторяя рассказов друг друга; использовать для описания зимы образные слова и выражения;</w:t>
            </w:r>
            <w:r w:rsidRPr="00990D78">
              <w:rPr>
                <w:rFonts w:ascii="Times New Roman" w:hAnsi="Times New Roman"/>
                <w:b/>
                <w:sz w:val="28"/>
                <w:szCs w:val="28"/>
              </w:rPr>
              <w:t xml:space="preserve">                                  - словарь и грамматика:</w:t>
            </w:r>
            <w:r w:rsidRPr="00990D78">
              <w:rPr>
                <w:rFonts w:ascii="Times New Roman" w:hAnsi="Times New Roman"/>
                <w:sz w:val="28"/>
                <w:szCs w:val="28"/>
              </w:rPr>
              <w:t xml:space="preserve"> учить выделять при сравнении явлений существенные признаки; давать задания на подбор определений (составление загадок), синонимов; знакомить с многозначностью слова;</w:t>
            </w:r>
            <w:r w:rsidRPr="00990D78">
              <w:rPr>
                <w:rFonts w:ascii="Times New Roman" w:hAnsi="Times New Roman"/>
                <w:b/>
                <w:sz w:val="28"/>
                <w:szCs w:val="28"/>
              </w:rPr>
              <w:t xml:space="preserve">                                                                                         - звуковая культура речи: </w:t>
            </w:r>
            <w:r w:rsidRPr="00990D78">
              <w:rPr>
                <w:rFonts w:ascii="Times New Roman" w:hAnsi="Times New Roman"/>
                <w:sz w:val="28"/>
                <w:szCs w:val="28"/>
              </w:rPr>
              <w:t>учит правильному произношению звуков [с] – [с], [з] – [з], дифференцированию их на слух, подбирать слова с этим звуками, изменять силу голоса, темп речи.</w:t>
            </w: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Стр.160</w:t>
            </w:r>
          </w:p>
          <w:p w:rsidR="00AC134B" w:rsidRPr="00990D78" w:rsidRDefault="00AC134B" w:rsidP="00E53478">
            <w:pPr>
              <w:tabs>
                <w:tab w:val="left" w:pos="9072"/>
                <w:tab w:val="right" w:pos="9355"/>
              </w:tabs>
              <w:ind w:right="-172"/>
              <w:rPr>
                <w:rFonts w:ascii="Times New Roman" w:hAnsi="Times New Roman"/>
                <w:sz w:val="28"/>
                <w:szCs w:val="28"/>
              </w:rPr>
            </w:pPr>
          </w:p>
          <w:p w:rsidR="00AC134B" w:rsidRPr="00E53478" w:rsidRDefault="00AC134B" w:rsidP="00E53478">
            <w:pPr>
              <w:tabs>
                <w:tab w:val="left" w:pos="9072"/>
              </w:tabs>
              <w:spacing w:after="0"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406"/>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sz w:val="28"/>
                <w:szCs w:val="28"/>
              </w:rPr>
            </w:pPr>
            <w:r w:rsidRPr="00E53478">
              <w:rPr>
                <w:rFonts w:ascii="Times New Roman" w:hAnsi="Times New Roman"/>
                <w:b/>
                <w:sz w:val="28"/>
                <w:szCs w:val="28"/>
              </w:rPr>
              <w:t xml:space="preserve">ДЕКАБРЬ                                </w:t>
            </w:r>
          </w:p>
        </w:tc>
      </w:tr>
      <w:tr w:rsidR="00AC134B" w:rsidRPr="00990D78" w:rsidTr="00E53478">
        <w:trPr>
          <w:trHeight w:val="1348"/>
        </w:trPr>
        <w:tc>
          <w:tcPr>
            <w:tcW w:w="2269" w:type="dxa"/>
          </w:tcPr>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Занятие 1-2.</w:t>
            </w:r>
          </w:p>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 xml:space="preserve"> Составление рассказа на тему «Моя любимая игрушка».        </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отбирать соответственно теме факты из личного опыта; рассказывать связно, полно и выразительно, четко выстраивать композицию рассказа;</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 xml:space="preserve">учить подбирать слова для характеристики тех или иных качеств и признаков; систематизировать знания о способах словообразования;                                                                                                                          </w:t>
            </w:r>
            <w:r w:rsidRPr="00990D78">
              <w:rPr>
                <w:rFonts w:ascii="Times New Roman" w:hAnsi="Times New Roman"/>
                <w:b/>
                <w:sz w:val="28"/>
                <w:szCs w:val="28"/>
              </w:rPr>
              <w:t>- звуковая культура речи</w:t>
            </w:r>
            <w:r w:rsidRPr="00990D78">
              <w:rPr>
                <w:rFonts w:ascii="Times New Roman" w:hAnsi="Times New Roman"/>
                <w:sz w:val="28"/>
                <w:szCs w:val="28"/>
              </w:rPr>
              <w:t xml:space="preserve">: закреплять правильное произношение звуков [в] и [ф], умение дифференцировать эти звуки на слух и в произношении, подбирать и правильно произносить слова со звуками [в] и [ф].                                     </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Стр.162</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3-4.</w:t>
            </w:r>
          </w:p>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 xml:space="preserve"> Пересказ сказки              «У страха глаза велики».                                           </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пересказывать текст сказки последовательно, без пропусков и повторений, выразительно передавая речь персонажей;                                     </w:t>
            </w:r>
            <w:r w:rsidRPr="00990D78">
              <w:rPr>
                <w:rFonts w:ascii="Times New Roman" w:hAnsi="Times New Roman"/>
                <w:b/>
                <w:sz w:val="28"/>
                <w:szCs w:val="28"/>
              </w:rPr>
              <w:t>- словарь и грамматика</w:t>
            </w:r>
            <w:r w:rsidRPr="00990D78">
              <w:rPr>
                <w:rFonts w:ascii="Times New Roman" w:hAnsi="Times New Roman"/>
                <w:sz w:val="28"/>
                <w:szCs w:val="28"/>
              </w:rPr>
              <w:t>: учить объяснять значение слов; давать задания на образование слов с суффиксами оценки (уменьшительно-ласкательными и увеличительными), подбирать синонимы и антонимы; учить замечать смысловые несоответствия.</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sz w:val="28"/>
                <w:szCs w:val="28"/>
              </w:rPr>
              <w:t>Ушакова О.С. Занятия по развитию речи для детей 5-7 лет. Стр.165</w:t>
            </w:r>
          </w:p>
          <w:p w:rsidR="00AC134B" w:rsidRPr="00990D78" w:rsidRDefault="00AC134B" w:rsidP="00E53478">
            <w:pPr>
              <w:tabs>
                <w:tab w:val="left" w:pos="9072"/>
                <w:tab w:val="right" w:pos="9355"/>
              </w:tabs>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5-6.</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Составление рассказа на тему «Четвероногий друг».                                                                                                       </w:t>
            </w:r>
          </w:p>
        </w:tc>
        <w:tc>
          <w:tcPr>
            <w:tcW w:w="7654" w:type="dxa"/>
          </w:tcPr>
          <w:p w:rsidR="00AC134B" w:rsidRPr="00990D78" w:rsidRDefault="00AC134B" w:rsidP="0059294C">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связная речь:</w:t>
            </w:r>
            <w:r w:rsidRPr="00990D78">
              <w:rPr>
                <w:rFonts w:ascii="Times New Roman" w:hAnsi="Times New Roman"/>
                <w:sz w:val="28"/>
                <w:szCs w:val="28"/>
              </w:rPr>
              <w:t xml:space="preserve"> учить развивать предложенный сюжет;                                                                                                    </w:t>
            </w: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активизировать в речи союзы и союзные слова (в сложноподчиненных предложениях разных типов), учить употреблять слово варежки в разных падежах;</w:t>
            </w:r>
            <w:r w:rsidRPr="00990D78">
              <w:rPr>
                <w:rFonts w:ascii="Times New Roman" w:hAnsi="Times New Roman"/>
                <w:b/>
                <w:sz w:val="28"/>
                <w:szCs w:val="28"/>
              </w:rPr>
              <w:t xml:space="preserve">                                                                                                                                               - звуковая культура речи: </w:t>
            </w:r>
            <w:r w:rsidRPr="00990D78">
              <w:rPr>
                <w:rFonts w:ascii="Times New Roman" w:hAnsi="Times New Roman"/>
                <w:sz w:val="28"/>
                <w:szCs w:val="28"/>
              </w:rPr>
              <w:t>учить дифференцированию звуков [ш] и [ж]; использованию вопросительной и повествовательной интонаций.</w:t>
            </w:r>
          </w:p>
        </w:tc>
        <w:tc>
          <w:tcPr>
            <w:tcW w:w="3685" w:type="dxa"/>
          </w:tcPr>
          <w:p w:rsidR="00AC134B" w:rsidRPr="00990D78" w:rsidRDefault="00AC134B" w:rsidP="00E53478">
            <w:pPr>
              <w:tabs>
                <w:tab w:val="left" w:pos="9072"/>
                <w:tab w:val="right" w:pos="9355"/>
              </w:tabs>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Стр.168</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7-8.</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Сочинение сказки на предложенный сюжет.</w:t>
            </w:r>
          </w:p>
          <w:p w:rsidR="00AC134B" w:rsidRPr="00990D78" w:rsidRDefault="00AC134B" w:rsidP="00E53478">
            <w:pPr>
              <w:tabs>
                <w:tab w:val="left" w:pos="9072"/>
                <w:tab w:val="right" w:pos="9355"/>
              </w:tabs>
              <w:ind w:right="-172"/>
              <w:rPr>
                <w:rFonts w:ascii="Times New Roman" w:hAnsi="Times New Roman"/>
                <w:b/>
                <w:sz w:val="28"/>
                <w:szCs w:val="28"/>
              </w:rPr>
            </w:pPr>
          </w:p>
        </w:tc>
        <w:tc>
          <w:tcPr>
            <w:tcW w:w="7654" w:type="dxa"/>
          </w:tcPr>
          <w:p w:rsidR="00AC134B" w:rsidRPr="00990D78" w:rsidRDefault="00AC134B" w:rsidP="0059294C">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составлять коллективный описательный рассказ по предметным картинкам; сочинять сказку на заданный сюжет;</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учить выделять общие и индивидуальные признаки предметов, сравнивать предметы по величине, форме, цвету; уточнить родовые понятия «мебель», «игрушки»; активизировать глаголы, выражающие разные состояния; воспитывать умения понимать и объяснять смысл образных выражение; логично ставить вопросы, находить предметы по выделенным признакам.</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Стр.170</w:t>
            </w:r>
          </w:p>
          <w:p w:rsidR="00AC134B" w:rsidRPr="00990D78" w:rsidRDefault="00AC134B" w:rsidP="00E53478">
            <w:pPr>
              <w:tabs>
                <w:tab w:val="left" w:pos="9072"/>
                <w:tab w:val="right" w:pos="9355"/>
              </w:tabs>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398"/>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sz w:val="28"/>
                <w:szCs w:val="28"/>
              </w:rPr>
            </w:pPr>
            <w:r w:rsidRPr="00E53478">
              <w:rPr>
                <w:rFonts w:ascii="Times New Roman" w:hAnsi="Times New Roman"/>
                <w:b/>
                <w:sz w:val="28"/>
                <w:szCs w:val="28"/>
              </w:rPr>
              <w:t>ЯНВАРЬ</w:t>
            </w:r>
          </w:p>
        </w:tc>
      </w:tr>
      <w:tr w:rsidR="00AC134B" w:rsidRPr="00990D78" w:rsidTr="0059294C">
        <w:trPr>
          <w:trHeight w:val="550"/>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1-2.</w:t>
            </w:r>
          </w:p>
          <w:p w:rsidR="00AC134B" w:rsidRPr="00990D78" w:rsidRDefault="00AC134B" w:rsidP="00E53478">
            <w:pPr>
              <w:tabs>
                <w:tab w:val="left" w:pos="9072"/>
                <w:tab w:val="right" w:pos="9355"/>
              </w:tabs>
              <w:ind w:right="-172"/>
              <w:rPr>
                <w:rFonts w:ascii="Times New Roman" w:hAnsi="Times New Roman"/>
                <w:b/>
                <w:sz w:val="28"/>
                <w:szCs w:val="28"/>
              </w:rPr>
            </w:pPr>
            <w:r w:rsidRPr="00990D78">
              <w:rPr>
                <w:rFonts w:ascii="Times New Roman" w:hAnsi="Times New Roman"/>
                <w:b/>
                <w:sz w:val="28"/>
                <w:szCs w:val="28"/>
              </w:rPr>
              <w:t xml:space="preserve"> Составление рассказа на тему «Как мы играем зимой на участке».                                                                                                                 </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 xml:space="preserve">развивать умение отбирать для рассказа самое интересное и существенное и находить целесообразную форму передачи этого содержания; включать в повествование описание природы, окружающей действительности;                                                                                                                             </w:t>
            </w:r>
            <w:r w:rsidRPr="00990D78">
              <w:rPr>
                <w:rFonts w:ascii="Times New Roman" w:hAnsi="Times New Roman"/>
                <w:b/>
                <w:sz w:val="28"/>
                <w:szCs w:val="28"/>
              </w:rPr>
              <w:t>- словарь и грамматика:</w:t>
            </w:r>
            <w:r w:rsidRPr="00990D78">
              <w:rPr>
                <w:rFonts w:ascii="Times New Roman" w:hAnsi="Times New Roman"/>
                <w:sz w:val="28"/>
                <w:szCs w:val="28"/>
              </w:rPr>
              <w:t xml:space="preserve"> активизировать употребление однокоренных слов; учить составлять два-три предложения с заданными словами, правильно сочетая их по смыслу.                                                                                                                   </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Стр.172</w:t>
            </w:r>
          </w:p>
          <w:p w:rsidR="00AC134B" w:rsidRPr="00990D78" w:rsidRDefault="00AC134B" w:rsidP="00E53478">
            <w:pPr>
              <w:tabs>
                <w:tab w:val="left" w:pos="9072"/>
                <w:tab w:val="right" w:pos="9355"/>
              </w:tabs>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Занятие 3.  </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                                                                                                                           Составление рассказа «Шишка» по серии сюжетных картин.               </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 xml:space="preserve">учить передавать сюжет, заложенный в серии картин, определять основную идею сказки;                                                                                                </w:t>
            </w: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 xml:space="preserve">учить подбирать определения, синонимы и антонимы к заданным словам, а также называть действия персонажей; составлять сложносочиненные и сложноподчиненные предложения с придаточными причины, цели;                                                                                                       </w:t>
            </w: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подбирать слова и фразы, схожие по звучанию.</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Стр.175</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4.</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 Составление рассказа «Как Ежок попал в беду» по серии сюжетных картин.                                                                                                        </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 xml:space="preserve">обучать построению синтаксических конструкций, развивать умение использовать разные способы между частями текста, соблюдая логическую и временную последовательность, включать в повествование элементы описания и рассуждения;                                                                                                            </w:t>
            </w: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 xml:space="preserve">подбирать синонимы и антонимы к заданным словам.                                                                                                                                             </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Стр.178</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5-6.</w:t>
            </w:r>
          </w:p>
          <w:p w:rsidR="00AC134B" w:rsidRPr="00990D78" w:rsidRDefault="00AC134B" w:rsidP="0059294C">
            <w:pPr>
              <w:tabs>
                <w:tab w:val="left" w:pos="9072"/>
                <w:tab w:val="right" w:pos="9355"/>
              </w:tabs>
              <w:spacing w:line="240" w:lineRule="auto"/>
              <w:ind w:right="-108"/>
              <w:rPr>
                <w:rFonts w:ascii="Times New Roman" w:hAnsi="Times New Roman"/>
                <w:b/>
                <w:sz w:val="28"/>
                <w:szCs w:val="28"/>
              </w:rPr>
            </w:pPr>
            <w:r w:rsidRPr="00990D78">
              <w:rPr>
                <w:rFonts w:ascii="Times New Roman" w:hAnsi="Times New Roman"/>
                <w:b/>
                <w:sz w:val="28"/>
                <w:szCs w:val="28"/>
              </w:rPr>
              <w:t>Составление рассказа «Как зверята пошли гулять» по серии сюжетных картин.</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 xml:space="preserve">учить составлять связное высказывание по серии сюжетных картин, связывая его содержание с предыдущими сериями;                                                 </w:t>
            </w:r>
          </w:p>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sz w:val="28"/>
                <w:szCs w:val="28"/>
              </w:rPr>
              <w:t xml:space="preserve"> </w:t>
            </w:r>
            <w:r w:rsidRPr="00990D78">
              <w:rPr>
                <w:rFonts w:ascii="Times New Roman" w:hAnsi="Times New Roman"/>
                <w:b/>
                <w:sz w:val="28"/>
                <w:szCs w:val="28"/>
              </w:rPr>
              <w:t>- словарь и грамматика:</w:t>
            </w:r>
            <w:r w:rsidRPr="00990D78">
              <w:rPr>
                <w:rFonts w:ascii="Times New Roman" w:hAnsi="Times New Roman"/>
                <w:sz w:val="28"/>
                <w:szCs w:val="28"/>
              </w:rPr>
              <w:t xml:space="preserve"> подбирать синонимы и антонимы к заданным словам;                                                                                                                                                  </w:t>
            </w: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выполнять фонетические упражнения на изменения интонации.</w:t>
            </w:r>
            <w:r w:rsidRPr="00990D78">
              <w:rPr>
                <w:rFonts w:ascii="Times New Roman" w:hAnsi="Times New Roman"/>
                <w:b/>
                <w:sz w:val="28"/>
                <w:szCs w:val="28"/>
              </w:rPr>
              <w:t xml:space="preserve">                                                                                                   </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Стр.180</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7.</w:t>
            </w:r>
          </w:p>
          <w:p w:rsidR="00AC134B" w:rsidRPr="00990D78" w:rsidRDefault="00AC134B" w:rsidP="0059294C">
            <w:pPr>
              <w:tabs>
                <w:tab w:val="left" w:pos="9072"/>
                <w:tab w:val="right" w:pos="9355"/>
              </w:tabs>
              <w:spacing w:line="240" w:lineRule="auto"/>
              <w:ind w:right="-108"/>
              <w:rPr>
                <w:rFonts w:ascii="Times New Roman" w:hAnsi="Times New Roman"/>
                <w:b/>
                <w:sz w:val="28"/>
                <w:szCs w:val="28"/>
              </w:rPr>
            </w:pPr>
            <w:r w:rsidRPr="00990D78">
              <w:rPr>
                <w:rFonts w:ascii="Times New Roman" w:hAnsi="Times New Roman"/>
                <w:b/>
                <w:sz w:val="28"/>
                <w:szCs w:val="28"/>
              </w:rPr>
              <w:t xml:space="preserve">Составление рассказа «Мишуткин день рождения» по серии сюжетных картин.                                                                                       </w:t>
            </w: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 xml:space="preserve">развивать умение следить за сюжетом, не упуская важных деталей; формировать представление о композиции рассказа, включать в связное высказывание разнообразные синтаксические конструкции и способы связи между частями;                                                                                                      </w:t>
            </w: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 xml:space="preserve">подбирать определения, сравнения, антонимы к заданным словам.                                                                                                                        </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Стр.183</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567"/>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sz w:val="28"/>
                <w:szCs w:val="28"/>
              </w:rPr>
            </w:pPr>
            <w:r w:rsidRPr="00E53478">
              <w:rPr>
                <w:rFonts w:ascii="Times New Roman" w:hAnsi="Times New Roman"/>
                <w:b/>
                <w:sz w:val="28"/>
                <w:szCs w:val="28"/>
              </w:rPr>
              <w:t>ФЕВРАЛЬ.</w:t>
            </w: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1-2.</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Тема: Составление рассказа по сюжетным картинкам (открыткам).</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p>
        </w:tc>
        <w:tc>
          <w:tcPr>
            <w:tcW w:w="7654"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 xml:space="preserve">учить составлять сюжетный рассказ по картинкам; развивать способность самостоятельно придумывать события, предшествовавшие изображенному и последующие; учить определять начало, основную часть, заключение рассказа, восстанавливать их последовательность;                                                </w:t>
            </w:r>
            <w:r w:rsidRPr="00990D78">
              <w:rPr>
                <w:rFonts w:ascii="Times New Roman" w:hAnsi="Times New Roman"/>
                <w:b/>
                <w:sz w:val="28"/>
                <w:szCs w:val="28"/>
              </w:rPr>
              <w:t xml:space="preserve"> - словарь и грамматика: </w:t>
            </w:r>
            <w:r w:rsidRPr="00990D78">
              <w:rPr>
                <w:rFonts w:ascii="Times New Roman" w:hAnsi="Times New Roman"/>
                <w:sz w:val="28"/>
                <w:szCs w:val="28"/>
              </w:rPr>
              <w:t xml:space="preserve">учить употреблять названия детенышей животных в родительном падеже единственного и множественного числа; давать задание на подбор сравнений и определений к заданному слову, а также синонимов и антонимов;                                                                                                            </w:t>
            </w:r>
            <w:r w:rsidRPr="00990D78">
              <w:rPr>
                <w:rFonts w:ascii="Times New Roman" w:hAnsi="Times New Roman"/>
                <w:b/>
                <w:sz w:val="28"/>
                <w:szCs w:val="28"/>
              </w:rPr>
              <w:t>- звуковая культура речи:</w:t>
            </w:r>
            <w:r w:rsidRPr="00990D78">
              <w:rPr>
                <w:rFonts w:ascii="Times New Roman" w:hAnsi="Times New Roman"/>
                <w:sz w:val="28"/>
                <w:szCs w:val="28"/>
              </w:rPr>
              <w:t xml:space="preserve"> закреплять правильное произношение звуков [</w:t>
            </w:r>
            <w:r w:rsidRPr="00990D78">
              <w:rPr>
                <w:rFonts w:ascii="Times New Roman" w:hAnsi="Times New Roman"/>
                <w:sz w:val="28"/>
                <w:szCs w:val="28"/>
                <w:lang w:val="en-US"/>
              </w:rPr>
              <w:t>p</w:t>
            </w:r>
            <w:r w:rsidRPr="00990D78">
              <w:rPr>
                <w:rFonts w:ascii="Times New Roman" w:hAnsi="Times New Roman"/>
                <w:sz w:val="28"/>
                <w:szCs w:val="28"/>
              </w:rPr>
              <w:t xml:space="preserve">] и [л] в словах и фразовой речи, учить различать эти звуки на слух; учить регулировать громкость голоса, темп речи.                                                                  </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Стр.185</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3-4.</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Пересказ рассказа М.Пришвина «Ёж». Составление рассказа на тему из личного опыта.</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пересказывать текст точно, последовательно, выразительно; придумывать самостоятельный рассказ по аналогии с литературными произведениями; пересказывать текст, написанный от первого лица, переводя прямую речь в косвенную;</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 xml:space="preserve">познакомить со значениями слова </w:t>
            </w:r>
            <w:r w:rsidRPr="00990D78">
              <w:rPr>
                <w:rFonts w:ascii="Times New Roman" w:hAnsi="Times New Roman"/>
                <w:i/>
                <w:sz w:val="28"/>
                <w:szCs w:val="28"/>
              </w:rPr>
              <w:t>игла</w:t>
            </w:r>
            <w:r w:rsidRPr="00990D78">
              <w:rPr>
                <w:rFonts w:ascii="Times New Roman" w:hAnsi="Times New Roman"/>
                <w:sz w:val="28"/>
                <w:szCs w:val="28"/>
              </w:rPr>
              <w:t>;</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учить самостоятельно подбирать короткие (односложные) и длинные (многосложные) слова.</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Стр.189</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5-6</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 Пересказ сказки Л.Толстого "Белка и волк"</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-связная речь:</w:t>
            </w:r>
            <w:r w:rsidRPr="00990D78">
              <w:rPr>
                <w:rFonts w:ascii="Times New Roman" w:hAnsi="Times New Roman"/>
                <w:sz w:val="28"/>
                <w:szCs w:val="28"/>
              </w:rPr>
              <w:t xml:space="preserve"> учить пересказывать литературный текст в ситуации письменной речи (ребенок диктует – взрослый записывает);</w:t>
            </w:r>
          </w:p>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активизировать в речи сложные предложения; обратить внимание на наличие в авторском тексте краткой формы прилагательных, ввести их в активный словарь; образовывать однокоренные слова; активизировать в речи антонимы.</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О.С. Занятия по развитию речи для детей 5-7 лет. Стр.190</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7-8</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 xml:space="preserve"> Сочинение сказки на заданную тему.</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формировать умение придумывать сказку на заданную тему, передавать специфику сказочного жанра;</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давать задания на подбор синонимов и антонимов, определений и сравнений; работать над употреблением существительных и прилагательных женского, мужского и среднего рода, давать задания на словообразование;</w:t>
            </w:r>
          </w:p>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 xml:space="preserve"> учить передавать с помощью интонации различные чувства ( радость, безразличие, огорчение).</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 Ушакова О.С. Занятия по развитию речи для детей 5-7 лет. Стр.193</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378"/>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sz w:val="28"/>
                <w:szCs w:val="28"/>
              </w:rPr>
            </w:pPr>
            <w:r w:rsidRPr="00E53478">
              <w:rPr>
                <w:rFonts w:ascii="Times New Roman" w:hAnsi="Times New Roman"/>
                <w:b/>
                <w:sz w:val="28"/>
                <w:szCs w:val="28"/>
              </w:rPr>
              <w:t>МАРТ</w:t>
            </w:r>
          </w:p>
        </w:tc>
      </w:tr>
      <w:tr w:rsidR="00AC134B" w:rsidRPr="00990D78" w:rsidTr="00E53478">
        <w:trPr>
          <w:trHeight w:val="1348"/>
        </w:trPr>
        <w:tc>
          <w:tcPr>
            <w:tcW w:w="2269" w:type="dxa"/>
          </w:tcPr>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Занятие 1-2.</w:t>
            </w:r>
          </w:p>
          <w:p w:rsidR="00AC134B" w:rsidRPr="00990D78" w:rsidRDefault="00AC134B" w:rsidP="00E53478">
            <w:pPr>
              <w:tabs>
                <w:tab w:val="left" w:pos="9072"/>
              </w:tabs>
              <w:spacing w:after="0" w:line="240" w:lineRule="auto"/>
              <w:ind w:right="-172"/>
              <w:rPr>
                <w:rFonts w:ascii="Times New Roman" w:hAnsi="Times New Roman"/>
                <w:b/>
                <w:sz w:val="28"/>
                <w:szCs w:val="28"/>
              </w:rPr>
            </w:pP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Пересказ сказки  "Как аукнется так и откликнется"</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-связная речь: </w:t>
            </w:r>
            <w:r w:rsidRPr="00990D78">
              <w:rPr>
                <w:rFonts w:ascii="Times New Roman" w:hAnsi="Times New Roman"/>
                <w:sz w:val="28"/>
                <w:szCs w:val="28"/>
              </w:rPr>
              <w:t>учить выразительно пересказывать сказку, используя слова и речевые обороты из текста;</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-словарь и грамматика:</w:t>
            </w:r>
            <w:r w:rsidRPr="00990D78">
              <w:rPr>
                <w:rFonts w:ascii="Times New Roman" w:hAnsi="Times New Roman"/>
                <w:sz w:val="28"/>
                <w:szCs w:val="28"/>
              </w:rPr>
              <w:t xml:space="preserve"> активизировать употребление глаголов (из текста сказки); учить образовывать сравнительную степень прилагательных; воспитывать умение понимать смысл пословиц;</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звуковая культура речи:</w:t>
            </w:r>
            <w:r w:rsidRPr="00990D78">
              <w:rPr>
                <w:rFonts w:ascii="Times New Roman" w:hAnsi="Times New Roman"/>
                <w:sz w:val="28"/>
                <w:szCs w:val="28"/>
              </w:rPr>
              <w:t xml:space="preserve"> учить правильно произносить звуки [ш], [ж]и [р], изменять силу голоса и темп речи.</w:t>
            </w:r>
          </w:p>
          <w:p w:rsidR="00AC134B" w:rsidRPr="00990D78" w:rsidRDefault="00AC134B" w:rsidP="00E53478">
            <w:pPr>
              <w:tabs>
                <w:tab w:val="left" w:pos="9072"/>
              </w:tabs>
              <w:spacing w:after="0" w:line="240" w:lineRule="auto"/>
              <w:ind w:right="-172"/>
              <w:rPr>
                <w:rFonts w:ascii="Times New Roman" w:hAnsi="Times New Roman"/>
                <w:sz w:val="28"/>
                <w:szCs w:val="28"/>
              </w:rPr>
            </w:pPr>
          </w:p>
        </w:tc>
        <w:tc>
          <w:tcPr>
            <w:tcW w:w="3685"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sz w:val="28"/>
                <w:szCs w:val="28"/>
              </w:rPr>
              <w:t>Ушакова О. С.Занятие по развитие речи для детей 5-7 лет. Стр.196</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3.</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Описание пейзажной картины.</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формировать умение правильно воспринимать, чувствовать настроение, отраженное художником в пейзаже, и передавать его словом;</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тренировать в подборе определений и сравнений, синонимов и антонимов;</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учить придумывать предложения и произносить их с различной интонационной окраской, передавая голосом чувства радости и огорчения.</w:t>
            </w:r>
          </w:p>
          <w:p w:rsidR="00AC134B" w:rsidRPr="00990D78" w:rsidRDefault="00AC134B" w:rsidP="00E53478">
            <w:pPr>
              <w:tabs>
                <w:tab w:val="left" w:pos="9072"/>
              </w:tabs>
              <w:spacing w:after="0" w:line="240" w:lineRule="auto"/>
              <w:ind w:right="-172"/>
              <w:rPr>
                <w:rFonts w:ascii="Times New Roman" w:hAnsi="Times New Roman"/>
                <w:sz w:val="28"/>
                <w:szCs w:val="28"/>
              </w:rPr>
            </w:pP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 С. Занятие по развитие речи для детей 5-7 лет. Стр.197</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Занятия 4-5.</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Составление рассказа по картине «Если бы мы были художниками»</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составлять коллективный рассказ-описание;</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учить строить предложения со сказуемым, выраженным глаголом в сослагательном наклонении;</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учить дифференцировать на слух и в произношении звуки [р]-[р], четко и ясно произносить слова с этими звуками, выделяя их голосом, подбирать слова с [р]-[р]; закреплять представления о «длинном» и «коротком слове», деление слов на слоги, ударении.</w:t>
            </w:r>
          </w:p>
          <w:p w:rsidR="00AC134B" w:rsidRPr="00990D78" w:rsidRDefault="00AC134B" w:rsidP="00E53478">
            <w:pPr>
              <w:tabs>
                <w:tab w:val="left" w:pos="9072"/>
              </w:tabs>
              <w:spacing w:after="0" w:line="240" w:lineRule="auto"/>
              <w:ind w:right="-172"/>
              <w:rPr>
                <w:rFonts w:ascii="Times New Roman" w:hAnsi="Times New Roman"/>
                <w:sz w:val="28"/>
                <w:szCs w:val="28"/>
              </w:rPr>
            </w:pP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 С. Занятие по развитие речи для детей 5-7 лет. Стр.199</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6-7.</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Пересказ рассказа М.Пришвина «Золотой луг».</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донести содержание и художественную форму рассказа в единстве; закрепить понимание специфики жанра рассказа; учить пересказывать от третьего лица;</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учить подбирать определения и сравнения; давать задание на согласование существительных и прилагательных в роде и числе;</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давать задания на регулирование темпа речи и силы голоса.</w:t>
            </w:r>
          </w:p>
          <w:p w:rsidR="00AC134B" w:rsidRPr="00990D78" w:rsidRDefault="00AC134B" w:rsidP="00E53478">
            <w:pPr>
              <w:tabs>
                <w:tab w:val="left" w:pos="9072"/>
              </w:tabs>
              <w:spacing w:after="0" w:line="240" w:lineRule="auto"/>
              <w:ind w:right="-172"/>
              <w:rPr>
                <w:rFonts w:ascii="Times New Roman" w:hAnsi="Times New Roman"/>
                <w:sz w:val="28"/>
                <w:szCs w:val="28"/>
              </w:rPr>
            </w:pP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 С. Занятие по развитие речи для детей 5-7 лет. Стр.203</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8-9.</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Составление рассказа по картинам «Лиса с лисятами», «Белки».</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составлять связный рассказ по картине;</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давать задания на подбор определений, сравнений и названий действий; учить придумывать загадки о животных на основе выделения существенных признаков; активизировать в речи форму повелительного наклонения глаголов.</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 С. Занятие по развитие речи для детей 5-7 лет. Стр.205</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222"/>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sz w:val="28"/>
                <w:szCs w:val="28"/>
              </w:rPr>
            </w:pPr>
            <w:r w:rsidRPr="00E53478">
              <w:rPr>
                <w:rFonts w:ascii="Times New Roman" w:hAnsi="Times New Roman"/>
                <w:b/>
                <w:sz w:val="28"/>
                <w:szCs w:val="28"/>
              </w:rPr>
              <w:t>АПРЕЛЬ</w:t>
            </w: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1</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В гостях у Феи Настроения.</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закрепить знания детей об эмоциональных состояниях: радость, грусть, гнев, учить детей определять эмоциональные состояния по изображениям; развивать мышление, речь, способность делать умозаключения;</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-словарь и грамматика: </w:t>
            </w:r>
            <w:r w:rsidRPr="00990D78">
              <w:rPr>
                <w:rFonts w:ascii="Times New Roman" w:hAnsi="Times New Roman"/>
                <w:sz w:val="28"/>
                <w:szCs w:val="28"/>
              </w:rPr>
              <w:t xml:space="preserve">активизировать словарь детей словами: </w:t>
            </w:r>
            <w:r w:rsidRPr="00990D78">
              <w:rPr>
                <w:rFonts w:ascii="Times New Roman" w:hAnsi="Times New Roman"/>
                <w:i/>
                <w:sz w:val="28"/>
                <w:szCs w:val="28"/>
              </w:rPr>
              <w:t>радость, удивление, гнев</w:t>
            </w:r>
            <w:r w:rsidRPr="00990D78">
              <w:rPr>
                <w:rFonts w:ascii="Times New Roman" w:hAnsi="Times New Roman"/>
                <w:sz w:val="28"/>
                <w:szCs w:val="28"/>
              </w:rPr>
              <w:t>, подбирать антонимы; закреплять умение строить сложноподчиненные предложения; анализ и синтез слогов.</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Открытые мероприятия для детей подготовительной группы детского сада. Обр. область «Речевое развитие» Автор-составитель </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Аджи А.В. Стр.164.</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2.</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Придумай начало, придумай конец.</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строить самостоятельные рассказы повествовательного типа с элементами описания;</w:t>
            </w:r>
          </w:p>
          <w:p w:rsidR="00AC134B" w:rsidRPr="00990D78" w:rsidRDefault="00AC134B" w:rsidP="00E53478">
            <w:pPr>
              <w:tabs>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закреплять представления детей о структуре повествовательного текста.</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Л.Г.Шадрина, Е.П.Фомина. Развиваем связную речь. Стр. 105</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3.</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Космическое путешествие.</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детей составлять фантастические истории о путешествии к другим планетам; дать представление о Солнце, как о самой яркой звезде; учить детей самостоятельно отвечать на вопросы, находить самостоятельно нужный ответ.</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-словарь и грамматика: </w:t>
            </w:r>
            <w:r w:rsidRPr="00990D78">
              <w:rPr>
                <w:rFonts w:ascii="Times New Roman" w:hAnsi="Times New Roman"/>
                <w:sz w:val="28"/>
                <w:szCs w:val="28"/>
              </w:rPr>
              <w:t>активизировать и пополнять словарь детей по теме «Космос – вселенная» учить правильно образовывать имена существительные и имена прилагательные с уменьшительно-ласкательным значением в форме единственного числа;</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Открытые мероприятия для детей подготовительной группы детского сада. Обр. область «Речевое развитие» Автор-составитель</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 Аджи А.В. Стр.190</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4.</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Пересказ рассказа «Первый в космосе».</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закреплять знания детей о космосе, космонавтах; учить детей пересказу</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учить образовывать существительные множественного числа в именительном и родительном падежах.</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Развитие речи. Конспекты занятий для подготовительной группы. Л.Е.Кыласова. Стр. 116.</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5.</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Большая вода.</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определять время года по приметам, указанным в тексте стихотворения; продолжать учить составлять описательный рассказ по картине, опираясь на речевой образец педагога и мнемотаблицы;</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формировать грамматический строй речи (упражнять детей в подборе синонимов  и сравнений; учить употреблять существительные и прилагательные женского, мужского и среднего рода; упражнять детей в словообразовании; вычленение предложений из микрорассказов).</w:t>
            </w:r>
          </w:p>
          <w:p w:rsidR="00AC134B" w:rsidRPr="00990D78" w:rsidRDefault="00AC134B" w:rsidP="00E53478">
            <w:pPr>
              <w:tabs>
                <w:tab w:val="left" w:pos="9072"/>
              </w:tabs>
              <w:spacing w:after="0" w:line="240" w:lineRule="auto"/>
              <w:ind w:right="-172"/>
              <w:rPr>
                <w:rFonts w:ascii="Times New Roman" w:hAnsi="Times New Roman"/>
                <w:sz w:val="28"/>
                <w:szCs w:val="28"/>
              </w:rPr>
            </w:pP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Открытые мероприятия для детей подготовительной группы детского сада. Обр. область «Речевое развитие» Автор-составитель</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 Аджи А.В. Стр.220.</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6-7.</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Ласточка – касаточка.</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упражнять детей в пересказе рассказа К.Д.Ушинского «Ласточка»;</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 xml:space="preserve">упражнять детей в словообразовании сложных прилагательных, действительных причастий настоящего времени; закрепления образования существительных с уменьшительно-ласкательным значением; подбор признаков и действий к слову </w:t>
            </w:r>
            <w:r w:rsidRPr="00990D78">
              <w:rPr>
                <w:rFonts w:ascii="Times New Roman" w:hAnsi="Times New Roman"/>
                <w:i/>
                <w:sz w:val="28"/>
                <w:szCs w:val="28"/>
              </w:rPr>
              <w:t>ласточка</w:t>
            </w:r>
            <w:r w:rsidRPr="00990D78">
              <w:rPr>
                <w:rFonts w:ascii="Times New Roman" w:hAnsi="Times New Roman"/>
                <w:sz w:val="28"/>
                <w:szCs w:val="28"/>
              </w:rPr>
              <w:t>; подбор синонимов; учить детей ставить вопросы по содержанию рассказа; вычленение предложений из микрорассказов.</w:t>
            </w:r>
          </w:p>
          <w:p w:rsidR="00AC134B" w:rsidRPr="00990D78" w:rsidRDefault="00AC134B" w:rsidP="00E53478">
            <w:pPr>
              <w:tabs>
                <w:tab w:val="left" w:pos="9072"/>
              </w:tabs>
              <w:spacing w:after="0" w:line="240" w:lineRule="auto"/>
              <w:ind w:right="-172"/>
              <w:rPr>
                <w:rFonts w:ascii="Times New Roman" w:hAnsi="Times New Roman"/>
                <w:sz w:val="28"/>
                <w:szCs w:val="28"/>
              </w:rPr>
            </w:pP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Открытые мероприятия для детей подготовительной группы детского сада. Обр. область «Речевое развитие» Автор-составитель </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Аджи А.В. Стр.236</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8.</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Жить на свете очень туго без подруги или друга.</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упражнять в составлении рассказов описательного (по рисункам), повествовательного (по пословице) типа, закреплять умение рассуждать;</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упражнять в подборе синонимов, слов-признаков, слов-действий, учить понимать фразеологизмы, переносное значение слов, значение пословиц; в подборе родственных слов, в умении согласовывать существительные и прилагательные в роде, числе, падеже;</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развивать фонематический слух, интонационную выразительность речи.</w:t>
            </w:r>
          </w:p>
          <w:p w:rsidR="00AC134B" w:rsidRPr="00990D78" w:rsidRDefault="00AC134B" w:rsidP="00E53478">
            <w:pPr>
              <w:tabs>
                <w:tab w:val="left" w:pos="9072"/>
              </w:tabs>
              <w:spacing w:after="0" w:line="240" w:lineRule="auto"/>
              <w:ind w:right="-172"/>
              <w:rPr>
                <w:rFonts w:ascii="Times New Roman" w:hAnsi="Times New Roman"/>
                <w:sz w:val="28"/>
                <w:szCs w:val="28"/>
              </w:rPr>
            </w:pP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Л.Г.Шадрина, Е.П.Фомина. Развиваем связную речь. Стр. 116</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368"/>
        </w:trPr>
        <w:tc>
          <w:tcPr>
            <w:tcW w:w="15167" w:type="dxa"/>
            <w:gridSpan w:val="4"/>
          </w:tcPr>
          <w:p w:rsidR="00AC134B" w:rsidRPr="00E53478" w:rsidRDefault="00AC134B" w:rsidP="00E53478">
            <w:pPr>
              <w:tabs>
                <w:tab w:val="left" w:pos="9072"/>
              </w:tabs>
              <w:spacing w:after="0" w:line="240" w:lineRule="auto"/>
              <w:ind w:right="-172"/>
              <w:jc w:val="center"/>
              <w:rPr>
                <w:rFonts w:ascii="Times New Roman" w:hAnsi="Times New Roman"/>
                <w:b/>
                <w:sz w:val="28"/>
                <w:szCs w:val="28"/>
              </w:rPr>
            </w:pPr>
            <w:r w:rsidRPr="00E53478">
              <w:rPr>
                <w:rFonts w:ascii="Times New Roman" w:hAnsi="Times New Roman"/>
                <w:b/>
                <w:sz w:val="28"/>
                <w:szCs w:val="28"/>
              </w:rPr>
              <w:t>МАЙ</w:t>
            </w:r>
          </w:p>
        </w:tc>
      </w:tr>
      <w:tr w:rsidR="00AC134B" w:rsidRPr="00990D78" w:rsidTr="00E53478">
        <w:trPr>
          <w:trHeight w:val="1348"/>
        </w:trPr>
        <w:tc>
          <w:tcPr>
            <w:tcW w:w="2269" w:type="dxa"/>
          </w:tcPr>
          <w:p w:rsidR="00AC134B" w:rsidRPr="00990D78" w:rsidRDefault="00AC134B" w:rsidP="00E53478">
            <w:pPr>
              <w:tabs>
                <w:tab w:val="left" w:pos="9072"/>
              </w:tabs>
              <w:ind w:right="-172"/>
              <w:rPr>
                <w:rFonts w:ascii="Times New Roman" w:hAnsi="Times New Roman"/>
                <w:b/>
                <w:sz w:val="28"/>
                <w:szCs w:val="28"/>
              </w:rPr>
            </w:pPr>
            <w:r w:rsidRPr="00990D78">
              <w:rPr>
                <w:rFonts w:ascii="Times New Roman" w:hAnsi="Times New Roman"/>
                <w:b/>
                <w:sz w:val="28"/>
                <w:szCs w:val="28"/>
              </w:rPr>
              <w:t>Занятие 1.</w:t>
            </w:r>
          </w:p>
          <w:p w:rsidR="00AC134B" w:rsidRPr="00990D78" w:rsidRDefault="00AC134B" w:rsidP="00E53478">
            <w:pPr>
              <w:tabs>
                <w:tab w:val="left" w:pos="9072"/>
              </w:tabs>
              <w:ind w:right="-172"/>
              <w:rPr>
                <w:rFonts w:ascii="Times New Roman" w:hAnsi="Times New Roman"/>
                <w:b/>
                <w:sz w:val="28"/>
                <w:szCs w:val="28"/>
              </w:rPr>
            </w:pPr>
            <w:r w:rsidRPr="00990D78">
              <w:rPr>
                <w:rFonts w:ascii="Times New Roman" w:hAnsi="Times New Roman"/>
                <w:b/>
                <w:sz w:val="28"/>
                <w:szCs w:val="28"/>
              </w:rPr>
              <w:t>Составление рассказа на тему «Веселое настроение».</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закреплять умение составлять рассказ на заданную тему;</w:t>
            </w:r>
          </w:p>
          <w:p w:rsidR="00AC134B" w:rsidRPr="00990D78" w:rsidRDefault="00AC134B" w:rsidP="00E53478">
            <w:pPr>
              <w:tabs>
                <w:tab w:val="left" w:pos="9072"/>
              </w:tabs>
              <w:spacing w:after="0" w:line="240" w:lineRule="auto"/>
              <w:rPr>
                <w:rFonts w:ascii="Times New Roman" w:hAnsi="Times New Roman"/>
                <w:sz w:val="28"/>
                <w:szCs w:val="28"/>
              </w:rPr>
            </w:pPr>
            <w:r w:rsidRPr="00990D78">
              <w:rPr>
                <w:rFonts w:ascii="Times New Roman" w:hAnsi="Times New Roman"/>
                <w:b/>
                <w:sz w:val="28"/>
                <w:szCs w:val="28"/>
              </w:rPr>
              <w:t>- словарь и грамматика:</w:t>
            </w:r>
            <w:r w:rsidRPr="00990D78">
              <w:rPr>
                <w:rFonts w:ascii="Times New Roman" w:hAnsi="Times New Roman"/>
                <w:sz w:val="28"/>
                <w:szCs w:val="28"/>
              </w:rPr>
              <w:t xml:space="preserve"> активизировать употребление прилагательных (подбор определений); учить подбирать синонимы и антонимы к заданному слову; раскрыть перед детьми разные значения многозначных слов; учить определять предмет по его основным признакам.</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(См. Ушакова О. С. Занятие по развитие речи для детей 5-7 лет. Стр.207).</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2.</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Составление рассказа на самостоятельно выбранную тему.</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придумывать сказку на самостоятельно выбранную тему (по аналогии);</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словарь и грамматика:</w:t>
            </w:r>
            <w:r w:rsidRPr="00990D78">
              <w:rPr>
                <w:rFonts w:ascii="Times New Roman" w:hAnsi="Times New Roman"/>
                <w:sz w:val="28"/>
                <w:szCs w:val="28"/>
              </w:rPr>
              <w:t xml:space="preserve"> учить подбирать синонимы и антонимы, названия детенышей животных; </w:t>
            </w:r>
          </w:p>
          <w:p w:rsidR="00AC134B" w:rsidRPr="00990D78" w:rsidRDefault="00AC134B" w:rsidP="00E53478">
            <w:pPr>
              <w:tabs>
                <w:tab w:val="left" w:pos="9072"/>
              </w:tabs>
              <w:spacing w:after="0" w:line="240" w:lineRule="auto"/>
              <w:ind w:right="-108"/>
              <w:rPr>
                <w:rFonts w:ascii="Times New Roman" w:hAnsi="Times New Roman"/>
                <w:sz w:val="28"/>
                <w:szCs w:val="28"/>
              </w:rPr>
            </w:pPr>
            <w:r w:rsidRPr="00990D78">
              <w:rPr>
                <w:rFonts w:ascii="Times New Roman" w:hAnsi="Times New Roman"/>
                <w:sz w:val="28"/>
                <w:szCs w:val="28"/>
              </w:rPr>
              <w:t xml:space="preserve"> </w:t>
            </w: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воспитывать интонационную выразительность речи.</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Ушакова О. С. Занятие по развитие речи для детей 5-7 лет. Стр.211</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p w:rsidR="00AC134B" w:rsidRPr="00E53478" w:rsidRDefault="00AC134B" w:rsidP="00E53478">
            <w:pPr>
              <w:tabs>
                <w:tab w:val="left" w:pos="9072"/>
              </w:tabs>
              <w:ind w:right="-172"/>
              <w:rPr>
                <w:rFonts w:ascii="Times New Roman" w:hAnsi="Times New Roman"/>
                <w:sz w:val="28"/>
                <w:szCs w:val="28"/>
              </w:rPr>
            </w:pPr>
          </w:p>
          <w:p w:rsidR="00AC134B" w:rsidRPr="00E53478" w:rsidRDefault="00AC134B" w:rsidP="00E53478">
            <w:pPr>
              <w:tabs>
                <w:tab w:val="left" w:pos="9072"/>
              </w:tabs>
              <w:ind w:right="-172"/>
              <w:rPr>
                <w:rFonts w:ascii="Times New Roman" w:hAnsi="Times New Roman"/>
                <w:sz w:val="28"/>
                <w:szCs w:val="28"/>
              </w:rPr>
            </w:pPr>
          </w:p>
        </w:tc>
      </w:tr>
      <w:tr w:rsidR="00AC134B" w:rsidRPr="00990D78" w:rsidTr="00E53478">
        <w:trPr>
          <w:trHeight w:val="834"/>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3.</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Бабушка и внучка.</w:t>
            </w:r>
          </w:p>
        </w:tc>
        <w:tc>
          <w:tcPr>
            <w:tcW w:w="7654" w:type="dxa"/>
          </w:tcPr>
          <w:p w:rsidR="00AC134B" w:rsidRPr="00990D78" w:rsidRDefault="00AC134B" w:rsidP="00E53478">
            <w:pPr>
              <w:tabs>
                <w:tab w:val="left" w:pos="9072"/>
              </w:tabs>
              <w:spacing w:after="0" w:line="240" w:lineRule="auto"/>
              <w:ind w:right="-108"/>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совершенствовать внимание и восприятие детей; учить работать с текстом стихотворения, уточнить его жанровые особенности (рифма); учить детей отгадывать загадку;</w:t>
            </w:r>
          </w:p>
          <w:p w:rsidR="00AC134B" w:rsidRPr="00990D78" w:rsidRDefault="00AC134B" w:rsidP="00E53478">
            <w:pPr>
              <w:tabs>
                <w:tab w:val="left" w:pos="9072"/>
              </w:tabs>
              <w:spacing w:after="0" w:line="240" w:lineRule="auto"/>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объяснять новые слова; активизировать в речи словарь стихотворения; находить среди предметных картинок слово-отгадку, начинающиеся на звук [з] или [с].</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Открытые мероприятия для детей подготовительной группы. Обр. область «Речевое развитие». Аджи А.В. Стр.186</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4.</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Путешествие в страну правильной и красивой речи.</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упражнять в употреблении увеличительных и уменьшительно-ласкательных суффиксов; совершенствовать навыки словоизменения и словообразования; упражнять в работе деформированным предложением;</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закреплять знания детей о единицах речи: предложение, слово, слог, звук, гласный звук, согласный звук; закреплять навыки правильного произношения; совершенствовать навыки слогового анализа слов.</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Открытые мероприятия для детей подготовительной группы. Обр. область «Речевое развитие». Аджи А.В. Стр.96</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5.</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Докучные сказки</w:t>
            </w:r>
          </w:p>
        </w:tc>
        <w:tc>
          <w:tcPr>
            <w:tcW w:w="7654" w:type="dxa"/>
          </w:tcPr>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учить детей отвечать на вопросы педагога, следуя речевому образцу «Как ты думаешь?», «Как считаешь?», «Как тебе кажется?»; учить заканчивать предложение начатое педагогом; учить детей использовать мнемотехнику для обучения рассказыванию; продолжать учить детей придумывать традиционную концовку к докучной сказке;</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i/>
                <w:sz w:val="28"/>
                <w:szCs w:val="28"/>
              </w:rPr>
              <w:t>вернисаж, докучать</w:t>
            </w:r>
            <w:r w:rsidRPr="00990D78">
              <w:rPr>
                <w:rFonts w:ascii="Times New Roman" w:hAnsi="Times New Roman"/>
                <w:sz w:val="28"/>
                <w:szCs w:val="28"/>
              </w:rPr>
              <w:t>; научить детей различать сказку как жанр, помочь запомнить жанровое своеобразие сказки;</w:t>
            </w:r>
          </w:p>
          <w:p w:rsidR="00AC134B" w:rsidRPr="00990D78" w:rsidRDefault="00AC134B" w:rsidP="00E53478">
            <w:pPr>
              <w:tabs>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согласный звук [й]; произношение, артикуляция, место звука в слове.</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Открытые мероприятия для детей подготовительной группы детского сада. Обр. область «Речевое развитие» Автор-составитель Аджи А.В. Стр.223.</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6.</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Цветик-семицветик.</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p>
        </w:tc>
        <w:tc>
          <w:tcPr>
            <w:tcW w:w="7654" w:type="dxa"/>
          </w:tcPr>
          <w:p w:rsidR="00AC134B" w:rsidRPr="00990D78" w:rsidRDefault="00AC134B" w:rsidP="00E53478">
            <w:pPr>
              <w:tabs>
                <w:tab w:val="left" w:pos="1215"/>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 xml:space="preserve">закрепить знания детей о сказке В.Катаева «Цветик-семицветик», жанровые особенности сказки;составлять описательный рассказ при помощи опорных картинок (мнемотаблиц); </w:t>
            </w:r>
          </w:p>
          <w:p w:rsidR="00AC134B" w:rsidRPr="00990D78" w:rsidRDefault="00AC134B" w:rsidP="00E53478">
            <w:pPr>
              <w:tabs>
                <w:tab w:val="left" w:pos="1215"/>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-словарь и грамматика: </w:t>
            </w:r>
            <w:r w:rsidRPr="00990D78">
              <w:rPr>
                <w:rFonts w:ascii="Times New Roman" w:hAnsi="Times New Roman"/>
                <w:sz w:val="28"/>
                <w:szCs w:val="28"/>
              </w:rPr>
              <w:t>обогащать словарный запас детей, упражнять в придумывании слов наоборот, в словообразовании отчеств мужского рода;</w:t>
            </w:r>
          </w:p>
          <w:p w:rsidR="00AC134B" w:rsidRPr="00990D78" w:rsidRDefault="00AC134B" w:rsidP="00E53478">
            <w:pPr>
              <w:tabs>
                <w:tab w:val="left" w:pos="1215"/>
                <w:tab w:val="left" w:pos="9072"/>
              </w:tabs>
              <w:spacing w:after="0" w:line="240" w:lineRule="auto"/>
              <w:ind w:right="-172"/>
              <w:rPr>
                <w:rFonts w:ascii="Times New Roman" w:hAnsi="Times New Roman"/>
                <w:b/>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учить придумывать слова с заданным звуком.</w:t>
            </w:r>
            <w:r w:rsidRPr="00990D78">
              <w:rPr>
                <w:rFonts w:ascii="Times New Roman" w:hAnsi="Times New Roman"/>
                <w:b/>
                <w:sz w:val="28"/>
                <w:szCs w:val="28"/>
              </w:rPr>
              <w:tab/>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Открытые мероприятия для детей подготовительной группы детского сада. Обр. область «Речевое развитие» Автор-составитель </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Аджи А.В. Стр.212.</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7.</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Спасти заколдованную принцессу.</w:t>
            </w:r>
          </w:p>
        </w:tc>
        <w:tc>
          <w:tcPr>
            <w:tcW w:w="7654" w:type="dxa"/>
          </w:tcPr>
          <w:p w:rsidR="00AC134B" w:rsidRPr="00990D78" w:rsidRDefault="00AC134B" w:rsidP="00E53478">
            <w:pPr>
              <w:tabs>
                <w:tab w:val="left" w:pos="9072"/>
              </w:tabs>
              <w:spacing w:after="0" w:line="240" w:lineRule="auto"/>
              <w:ind w:left="34" w:right="-108" w:hanging="34"/>
              <w:rPr>
                <w:rFonts w:ascii="Times New Roman" w:hAnsi="Times New Roman"/>
                <w:sz w:val="28"/>
                <w:szCs w:val="28"/>
              </w:rPr>
            </w:pPr>
            <w:r w:rsidRPr="00990D78">
              <w:rPr>
                <w:rFonts w:ascii="Times New Roman" w:hAnsi="Times New Roman"/>
                <w:b/>
                <w:sz w:val="28"/>
                <w:szCs w:val="28"/>
              </w:rPr>
              <w:t xml:space="preserve">- связная речь: </w:t>
            </w:r>
            <w:r w:rsidRPr="00990D78">
              <w:rPr>
                <w:rFonts w:ascii="Times New Roman" w:hAnsi="Times New Roman"/>
                <w:sz w:val="28"/>
                <w:szCs w:val="28"/>
              </w:rPr>
              <w:t>закреплять умение детей отгадывать название сказки по короткому отрывку; развивать связную речь; развивать умение находить нестандартные подходы к решению задач; учиться выделять отличительные признаки путем сравнения, находить оригинальные решения; воспитывать интерес к художественной литературе.</w:t>
            </w:r>
          </w:p>
          <w:p w:rsidR="00AC134B" w:rsidRPr="00990D78" w:rsidRDefault="00AC134B" w:rsidP="00E53478">
            <w:pPr>
              <w:tabs>
                <w:tab w:val="left" w:pos="9072"/>
              </w:tabs>
              <w:spacing w:after="0" w:line="240" w:lineRule="auto"/>
              <w:ind w:right="-108"/>
              <w:rPr>
                <w:rFonts w:ascii="Times New Roman" w:hAnsi="Times New Roman"/>
                <w:sz w:val="28"/>
                <w:szCs w:val="28"/>
              </w:rPr>
            </w:pPr>
            <w:r w:rsidRPr="00990D78">
              <w:rPr>
                <w:rFonts w:ascii="Times New Roman" w:hAnsi="Times New Roman"/>
                <w:b/>
                <w:sz w:val="28"/>
                <w:szCs w:val="28"/>
              </w:rPr>
              <w:t xml:space="preserve">-словарь и грамматика: </w:t>
            </w:r>
            <w:r w:rsidRPr="00990D78">
              <w:rPr>
                <w:rFonts w:ascii="Times New Roman" w:hAnsi="Times New Roman"/>
                <w:sz w:val="28"/>
                <w:szCs w:val="28"/>
              </w:rPr>
              <w:t>активизировать словарный запас.</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Открытые мероприятия для детей подготовительной группы детского сада. Автор-составитель Аджи А.В. Стр. 254</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r w:rsidR="00AC134B" w:rsidRPr="00990D78" w:rsidTr="00E53478">
        <w:trPr>
          <w:trHeight w:val="1348"/>
        </w:trPr>
        <w:tc>
          <w:tcPr>
            <w:tcW w:w="2269" w:type="dxa"/>
            <w:tcBorders>
              <w:bottom w:val="single" w:sz="4" w:space="0" w:color="auto"/>
            </w:tcBorders>
          </w:tcPr>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Занятие 8.</w:t>
            </w:r>
          </w:p>
          <w:p w:rsidR="00AC134B" w:rsidRPr="00990D78" w:rsidRDefault="00AC134B" w:rsidP="00E53478">
            <w:pPr>
              <w:tabs>
                <w:tab w:val="left" w:pos="9072"/>
                <w:tab w:val="right" w:pos="9355"/>
              </w:tabs>
              <w:spacing w:line="240" w:lineRule="auto"/>
              <w:ind w:right="-172"/>
              <w:rPr>
                <w:rFonts w:ascii="Times New Roman" w:hAnsi="Times New Roman"/>
                <w:b/>
                <w:sz w:val="28"/>
                <w:szCs w:val="28"/>
              </w:rPr>
            </w:pPr>
            <w:r w:rsidRPr="00990D78">
              <w:rPr>
                <w:rFonts w:ascii="Times New Roman" w:hAnsi="Times New Roman"/>
                <w:b/>
                <w:sz w:val="28"/>
                <w:szCs w:val="28"/>
              </w:rPr>
              <w:t>Кто важнее всех на улице.</w:t>
            </w:r>
          </w:p>
        </w:tc>
        <w:tc>
          <w:tcPr>
            <w:tcW w:w="7654" w:type="dxa"/>
            <w:tcBorders>
              <w:bottom w:val="single" w:sz="4" w:space="0" w:color="auto"/>
            </w:tcBorders>
          </w:tcPr>
          <w:p w:rsidR="00AC134B" w:rsidRPr="00990D78" w:rsidRDefault="00AC134B" w:rsidP="00E53478">
            <w:pPr>
              <w:tabs>
                <w:tab w:val="left" w:pos="1215"/>
                <w:tab w:val="left" w:pos="9072"/>
              </w:tabs>
              <w:spacing w:after="0" w:line="240" w:lineRule="auto"/>
              <w:ind w:right="-172"/>
              <w:rPr>
                <w:rFonts w:ascii="Times New Roman" w:hAnsi="Times New Roman"/>
                <w:sz w:val="28"/>
                <w:szCs w:val="28"/>
              </w:rPr>
            </w:pPr>
            <w:r w:rsidRPr="00990D78">
              <w:rPr>
                <w:rFonts w:ascii="Times New Roman" w:hAnsi="Times New Roman"/>
                <w:b/>
                <w:sz w:val="28"/>
                <w:szCs w:val="28"/>
              </w:rPr>
              <w:t xml:space="preserve">- словарь и грамматика: </w:t>
            </w:r>
            <w:r w:rsidRPr="00990D78">
              <w:rPr>
                <w:rFonts w:ascii="Times New Roman" w:hAnsi="Times New Roman"/>
                <w:sz w:val="28"/>
                <w:szCs w:val="28"/>
              </w:rPr>
              <w:t xml:space="preserve">активизировать словарь детей по теме «Транспорт»; учить детей пониманию многозначных слови образных выражений; учить детей правильно образовывать имена существительные с уменьшительно-ласкательным значением в форме единственного числа; учить детей правильно образовывать сложные слова; </w:t>
            </w:r>
          </w:p>
          <w:p w:rsidR="00AC134B" w:rsidRPr="00990D78" w:rsidRDefault="00AC134B" w:rsidP="00E53478">
            <w:pPr>
              <w:tabs>
                <w:tab w:val="left" w:pos="1215"/>
                <w:tab w:val="left" w:pos="9072"/>
              </w:tabs>
              <w:spacing w:after="0" w:line="240" w:lineRule="auto"/>
              <w:rPr>
                <w:rFonts w:ascii="Times New Roman" w:hAnsi="Times New Roman"/>
                <w:sz w:val="28"/>
                <w:szCs w:val="28"/>
              </w:rPr>
            </w:pPr>
            <w:r w:rsidRPr="00990D78">
              <w:rPr>
                <w:rFonts w:ascii="Times New Roman" w:hAnsi="Times New Roman"/>
                <w:b/>
                <w:sz w:val="28"/>
                <w:szCs w:val="28"/>
              </w:rPr>
              <w:t xml:space="preserve">- звуковая культура речи: </w:t>
            </w:r>
            <w:r w:rsidRPr="00990D78">
              <w:rPr>
                <w:rFonts w:ascii="Times New Roman" w:hAnsi="Times New Roman"/>
                <w:sz w:val="28"/>
                <w:szCs w:val="28"/>
              </w:rPr>
              <w:t>учит делать звуковой анализ слов.</w:t>
            </w:r>
          </w:p>
        </w:tc>
        <w:tc>
          <w:tcPr>
            <w:tcW w:w="3685" w:type="dxa"/>
          </w:tcPr>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 xml:space="preserve">Открытые мероприятия для детей подготовительной группы детского сада. Обр. область «Речевое развитие» Автор-составитель </w:t>
            </w:r>
          </w:p>
          <w:p w:rsidR="00AC134B" w:rsidRPr="00990D78" w:rsidRDefault="00AC134B" w:rsidP="00E53478">
            <w:pPr>
              <w:tabs>
                <w:tab w:val="left" w:pos="9072"/>
                <w:tab w:val="right" w:pos="9355"/>
              </w:tabs>
              <w:spacing w:line="240" w:lineRule="auto"/>
              <w:ind w:right="-172"/>
              <w:rPr>
                <w:rFonts w:ascii="Times New Roman" w:hAnsi="Times New Roman"/>
                <w:sz w:val="28"/>
                <w:szCs w:val="28"/>
              </w:rPr>
            </w:pPr>
            <w:r w:rsidRPr="00990D78">
              <w:rPr>
                <w:rFonts w:ascii="Times New Roman" w:hAnsi="Times New Roman"/>
                <w:sz w:val="28"/>
                <w:szCs w:val="28"/>
              </w:rPr>
              <w:t>Аджи А.В. Стр.170.</w:t>
            </w:r>
          </w:p>
        </w:tc>
        <w:tc>
          <w:tcPr>
            <w:tcW w:w="1559" w:type="dxa"/>
          </w:tcPr>
          <w:p w:rsidR="00AC134B" w:rsidRPr="00E53478" w:rsidRDefault="00AC134B" w:rsidP="00E53478">
            <w:pPr>
              <w:tabs>
                <w:tab w:val="left" w:pos="9072"/>
              </w:tabs>
              <w:spacing w:after="0" w:line="240" w:lineRule="auto"/>
              <w:ind w:right="-172"/>
              <w:jc w:val="center"/>
              <w:rPr>
                <w:rFonts w:ascii="Times New Roman" w:hAnsi="Times New Roman"/>
                <w:sz w:val="28"/>
                <w:szCs w:val="28"/>
              </w:rPr>
            </w:pPr>
          </w:p>
        </w:tc>
      </w:tr>
    </w:tbl>
    <w:p w:rsidR="00AC134B" w:rsidRDefault="00AC134B" w:rsidP="00523CA3">
      <w:pPr>
        <w:ind w:right="-456"/>
      </w:pPr>
    </w:p>
    <w:p w:rsidR="00AC134B" w:rsidRPr="0059294C" w:rsidRDefault="00AC134B" w:rsidP="00BB2BF0">
      <w:pPr>
        <w:pStyle w:val="ListParagraph"/>
        <w:tabs>
          <w:tab w:val="left" w:pos="9185"/>
        </w:tabs>
        <w:ind w:left="1080"/>
        <w:jc w:val="center"/>
        <w:rPr>
          <w:rFonts w:ascii="Times New Roman" w:hAnsi="Times New Roman"/>
          <w:b/>
          <w:bCs/>
          <w:iCs/>
          <w:sz w:val="28"/>
          <w:szCs w:val="32"/>
        </w:rPr>
      </w:pPr>
      <w:r w:rsidRPr="0059294C">
        <w:rPr>
          <w:rFonts w:ascii="Times New Roman" w:hAnsi="Times New Roman"/>
          <w:b/>
          <w:bCs/>
          <w:iCs/>
          <w:sz w:val="28"/>
          <w:szCs w:val="32"/>
        </w:rPr>
        <w:t>Образовательная область "Познавательное  развитие"</w:t>
      </w:r>
    </w:p>
    <w:p w:rsidR="00AC134B" w:rsidRPr="00020E05" w:rsidRDefault="00AC134B" w:rsidP="00BB2BF0">
      <w:pPr>
        <w:pStyle w:val="ListParagraph"/>
        <w:tabs>
          <w:tab w:val="left" w:pos="9185"/>
        </w:tabs>
        <w:ind w:left="-426" w:right="-456" w:firstLine="142"/>
        <w:rPr>
          <w:rFonts w:ascii="Times New Roman" w:hAnsi="Times New Roman"/>
          <w:bCs/>
          <w:sz w:val="28"/>
          <w:szCs w:val="28"/>
        </w:rPr>
      </w:pPr>
      <w:r w:rsidRPr="00C93793">
        <w:rPr>
          <w:rFonts w:ascii="Times New Roman" w:hAnsi="Times New Roman"/>
          <w:sz w:val="28"/>
          <w:szCs w:val="28"/>
          <w:u w:val="single"/>
        </w:rPr>
        <w:t xml:space="preserve">Образовательная ситуация: </w:t>
      </w:r>
      <w:r>
        <w:rPr>
          <w:rFonts w:ascii="Times New Roman" w:hAnsi="Times New Roman"/>
          <w:bCs/>
          <w:sz w:val="28"/>
          <w:szCs w:val="28"/>
          <w:u w:val="single"/>
        </w:rPr>
        <w:t>ознакомление с окружающим  миром</w:t>
      </w:r>
      <w:r w:rsidRPr="00020E05">
        <w:rPr>
          <w:rFonts w:ascii="Times New Roman" w:hAnsi="Times New Roman"/>
          <w:bCs/>
          <w:sz w:val="28"/>
          <w:szCs w:val="28"/>
        </w:rPr>
        <w:t>.</w:t>
      </w:r>
    </w:p>
    <w:tbl>
      <w:tblPr>
        <w:tblW w:w="1947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7134"/>
        <w:gridCol w:w="4026"/>
        <w:gridCol w:w="2132"/>
        <w:gridCol w:w="4026"/>
      </w:tblGrid>
      <w:tr w:rsidR="00AC134B" w:rsidRPr="00990D78" w:rsidTr="001335B4">
        <w:trPr>
          <w:gridAfter w:val="1"/>
          <w:wAfter w:w="4026" w:type="dxa"/>
          <w:trHeight w:val="1003"/>
        </w:trPr>
        <w:tc>
          <w:tcPr>
            <w:tcW w:w="2160" w:type="dxa"/>
          </w:tcPr>
          <w:p w:rsidR="00AC134B" w:rsidRPr="009A482E" w:rsidRDefault="00AC134B" w:rsidP="0083421F">
            <w:pPr>
              <w:tabs>
                <w:tab w:val="left" w:pos="9185"/>
              </w:tabs>
              <w:spacing w:after="0" w:line="240" w:lineRule="auto"/>
              <w:jc w:val="center"/>
              <w:rPr>
                <w:rFonts w:ascii="Times New Roman" w:hAnsi="Times New Roman"/>
                <w:bCs/>
                <w:sz w:val="28"/>
                <w:szCs w:val="28"/>
              </w:rPr>
            </w:pPr>
            <w:r w:rsidRPr="009A482E">
              <w:rPr>
                <w:rFonts w:ascii="Times New Roman" w:hAnsi="Times New Roman"/>
                <w:bCs/>
                <w:sz w:val="28"/>
                <w:szCs w:val="28"/>
              </w:rPr>
              <w:t>Название темы</w:t>
            </w:r>
          </w:p>
        </w:tc>
        <w:tc>
          <w:tcPr>
            <w:tcW w:w="7134" w:type="dxa"/>
          </w:tcPr>
          <w:p w:rsidR="00AC134B" w:rsidRPr="009A482E" w:rsidRDefault="00AC134B" w:rsidP="0083421F">
            <w:pPr>
              <w:tabs>
                <w:tab w:val="left" w:pos="9185"/>
              </w:tabs>
              <w:spacing w:after="0" w:line="240" w:lineRule="auto"/>
              <w:jc w:val="center"/>
              <w:rPr>
                <w:rFonts w:ascii="Times New Roman" w:hAnsi="Times New Roman"/>
                <w:bCs/>
                <w:sz w:val="28"/>
                <w:szCs w:val="28"/>
              </w:rPr>
            </w:pPr>
            <w:r>
              <w:rPr>
                <w:rFonts w:ascii="Times New Roman" w:hAnsi="Times New Roman"/>
                <w:bCs/>
                <w:sz w:val="28"/>
                <w:szCs w:val="28"/>
              </w:rPr>
              <w:t>З</w:t>
            </w:r>
            <w:r w:rsidRPr="009A482E">
              <w:rPr>
                <w:rFonts w:ascii="Times New Roman" w:hAnsi="Times New Roman"/>
                <w:bCs/>
                <w:sz w:val="28"/>
                <w:szCs w:val="28"/>
              </w:rPr>
              <w:t>адачи</w:t>
            </w:r>
          </w:p>
        </w:tc>
        <w:tc>
          <w:tcPr>
            <w:tcW w:w="4026" w:type="dxa"/>
          </w:tcPr>
          <w:p w:rsidR="00AC134B" w:rsidRPr="009A482E" w:rsidRDefault="00AC134B" w:rsidP="0083421F">
            <w:pPr>
              <w:tabs>
                <w:tab w:val="left" w:pos="9185"/>
              </w:tabs>
              <w:spacing w:after="0" w:line="240" w:lineRule="auto"/>
              <w:jc w:val="center"/>
              <w:rPr>
                <w:rFonts w:ascii="Times New Roman" w:hAnsi="Times New Roman"/>
                <w:bCs/>
                <w:sz w:val="28"/>
                <w:szCs w:val="28"/>
              </w:rPr>
            </w:pPr>
            <w:r w:rsidRPr="009A482E">
              <w:rPr>
                <w:rFonts w:ascii="Times New Roman" w:hAnsi="Times New Roman"/>
                <w:bCs/>
                <w:sz w:val="28"/>
                <w:szCs w:val="28"/>
              </w:rPr>
              <w:t>Источник методической литературы</w:t>
            </w:r>
          </w:p>
        </w:tc>
        <w:tc>
          <w:tcPr>
            <w:tcW w:w="2132" w:type="dxa"/>
          </w:tcPr>
          <w:p w:rsidR="00AC134B" w:rsidRPr="009A482E" w:rsidRDefault="00AC134B" w:rsidP="0083421F">
            <w:pPr>
              <w:tabs>
                <w:tab w:val="left" w:pos="9185"/>
              </w:tabs>
              <w:spacing w:after="0" w:line="240" w:lineRule="auto"/>
              <w:jc w:val="center"/>
              <w:rPr>
                <w:rFonts w:ascii="Times New Roman" w:hAnsi="Times New Roman"/>
                <w:bCs/>
                <w:sz w:val="28"/>
                <w:szCs w:val="28"/>
              </w:rPr>
            </w:pPr>
            <w:r>
              <w:rPr>
                <w:rFonts w:ascii="Times New Roman" w:hAnsi="Times New Roman"/>
                <w:bCs/>
                <w:sz w:val="28"/>
                <w:szCs w:val="28"/>
              </w:rPr>
              <w:t>Отметка о проведении</w:t>
            </w:r>
          </w:p>
        </w:tc>
      </w:tr>
      <w:tr w:rsidR="00AC134B" w:rsidRPr="00990D78" w:rsidTr="001335B4">
        <w:trPr>
          <w:gridAfter w:val="1"/>
          <w:wAfter w:w="4026" w:type="dxa"/>
          <w:trHeight w:val="329"/>
        </w:trPr>
        <w:tc>
          <w:tcPr>
            <w:tcW w:w="15452" w:type="dxa"/>
            <w:gridSpan w:val="4"/>
          </w:tcPr>
          <w:p w:rsidR="00AC134B" w:rsidRPr="00F54D79" w:rsidRDefault="00AC134B" w:rsidP="0083421F">
            <w:pPr>
              <w:tabs>
                <w:tab w:val="left" w:pos="9185"/>
              </w:tabs>
              <w:spacing w:after="0" w:line="240" w:lineRule="auto"/>
              <w:jc w:val="center"/>
              <w:rPr>
                <w:rFonts w:ascii="Times New Roman" w:hAnsi="Times New Roman"/>
                <w:b/>
                <w:bCs/>
                <w:sz w:val="32"/>
                <w:szCs w:val="32"/>
              </w:rPr>
            </w:pPr>
            <w:r w:rsidRPr="00F54D79">
              <w:rPr>
                <w:rFonts w:ascii="Times New Roman" w:hAnsi="Times New Roman"/>
                <w:b/>
                <w:bCs/>
                <w:sz w:val="32"/>
                <w:szCs w:val="32"/>
              </w:rPr>
              <w:t>Сентябрь</w:t>
            </w:r>
          </w:p>
        </w:tc>
      </w:tr>
      <w:tr w:rsidR="00AC134B" w:rsidRPr="00990D78" w:rsidTr="001335B4">
        <w:trPr>
          <w:gridAfter w:val="1"/>
          <w:wAfter w:w="4026" w:type="dxa"/>
          <w:trHeight w:val="1348"/>
        </w:trPr>
        <w:tc>
          <w:tcPr>
            <w:tcW w:w="2160" w:type="dxa"/>
          </w:tcPr>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Как мы отдыхали.</w:t>
            </w:r>
          </w:p>
        </w:tc>
        <w:tc>
          <w:tcPr>
            <w:tcW w:w="7134"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Углубить и обобщить представления детей о лете, его типичных признаках. Закрепить представление об играх детей летом, труде и отдыхе взрослых.</w:t>
            </w:r>
          </w:p>
        </w:tc>
        <w:tc>
          <w:tcPr>
            <w:tcW w:w="4026"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Практический материал. Познание. с.130</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p w:rsidR="00AC134B" w:rsidRPr="009A482E" w:rsidRDefault="00AC134B" w:rsidP="0083421F">
            <w:pPr>
              <w:tabs>
                <w:tab w:val="left" w:pos="9185"/>
              </w:tabs>
              <w:spacing w:after="0" w:line="240" w:lineRule="auto"/>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Удивительное рядом.</w:t>
            </w:r>
          </w:p>
        </w:tc>
        <w:tc>
          <w:tcPr>
            <w:tcW w:w="7134" w:type="dxa"/>
          </w:tcPr>
          <w:p w:rsidR="00AC134B"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Обобщение и дополнение знаний о предметах домашнего обихода, их назначении, свойствах, о материалах, из которых их изготавливают.</w:t>
            </w:r>
          </w:p>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Выявить незнакомые свойства и найти необыкновенное применение знакомым предметам.</w:t>
            </w:r>
          </w:p>
        </w:tc>
        <w:tc>
          <w:tcPr>
            <w:tcW w:w="4026" w:type="dxa"/>
          </w:tcPr>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Л.Л.Тимофеева. Ребенок и окружающий мир. Комплексные занятия в подготовительной к школе группе.</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465"/>
        </w:trPr>
        <w:tc>
          <w:tcPr>
            <w:tcW w:w="15452" w:type="dxa"/>
            <w:gridSpan w:val="4"/>
          </w:tcPr>
          <w:p w:rsidR="00AC134B" w:rsidRPr="00F54D79" w:rsidRDefault="00AC134B" w:rsidP="0083421F">
            <w:pPr>
              <w:tabs>
                <w:tab w:val="left" w:pos="9185"/>
              </w:tabs>
              <w:spacing w:after="0" w:line="240" w:lineRule="auto"/>
              <w:jc w:val="center"/>
              <w:rPr>
                <w:rFonts w:ascii="Times New Roman" w:hAnsi="Times New Roman"/>
                <w:b/>
                <w:sz w:val="32"/>
                <w:szCs w:val="32"/>
              </w:rPr>
            </w:pPr>
            <w:r w:rsidRPr="00F54D79">
              <w:rPr>
                <w:rFonts w:ascii="Times New Roman" w:hAnsi="Times New Roman"/>
                <w:b/>
                <w:sz w:val="32"/>
                <w:szCs w:val="32"/>
              </w:rPr>
              <w:t>Октябрь</w:t>
            </w:r>
          </w:p>
        </w:tc>
      </w:tr>
      <w:tr w:rsidR="00AC134B" w:rsidRPr="00990D78" w:rsidTr="001335B4">
        <w:trPr>
          <w:gridAfter w:val="1"/>
          <w:wAfter w:w="4026" w:type="dxa"/>
          <w:trHeight w:val="1348"/>
        </w:trPr>
        <w:tc>
          <w:tcPr>
            <w:tcW w:w="2160" w:type="dxa"/>
          </w:tcPr>
          <w:p w:rsidR="00AC134B" w:rsidRDefault="00AC134B" w:rsidP="00146B7A">
            <w:pPr>
              <w:tabs>
                <w:tab w:val="left" w:pos="9185"/>
              </w:tabs>
              <w:spacing w:after="0" w:line="240" w:lineRule="auto"/>
              <w:rPr>
                <w:rFonts w:ascii="Times New Roman" w:hAnsi="Times New Roman"/>
                <w:sz w:val="28"/>
                <w:szCs w:val="28"/>
              </w:rPr>
            </w:pPr>
          </w:p>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Наша Родина – Россия.</w:t>
            </w:r>
          </w:p>
        </w:tc>
        <w:tc>
          <w:tcPr>
            <w:tcW w:w="7134"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с отдельными событиями в истории России, с созданием российского флага; закреплять знания о гербе, флаге, гимне, столице; воспитывать интерес к истории своей страны, гордость за нее.</w:t>
            </w:r>
          </w:p>
        </w:tc>
        <w:tc>
          <w:tcPr>
            <w:tcW w:w="4026"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Волчкова В. Н., с. 121;  Вострухина Т. В., с.141; Алешина, с.161</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9294C">
        <w:trPr>
          <w:gridAfter w:val="1"/>
          <w:wAfter w:w="4026" w:type="dxa"/>
          <w:trHeight w:val="551"/>
        </w:trPr>
        <w:tc>
          <w:tcPr>
            <w:tcW w:w="2160" w:type="dxa"/>
          </w:tcPr>
          <w:p w:rsidR="00AC134B" w:rsidRPr="00990D78" w:rsidRDefault="00AC134B" w:rsidP="00146B7A">
            <w:pPr>
              <w:tabs>
                <w:tab w:val="left" w:pos="9185"/>
              </w:tabs>
              <w:spacing w:after="0" w:line="240" w:lineRule="auto"/>
              <w:rPr>
                <w:rFonts w:ascii="Times New Roman" w:hAnsi="Times New Roman"/>
                <w:sz w:val="28"/>
                <w:szCs w:val="28"/>
              </w:rPr>
            </w:pPr>
          </w:p>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Липецк – один из городов России.</w:t>
            </w:r>
          </w:p>
        </w:tc>
        <w:tc>
          <w:tcPr>
            <w:tcW w:w="7134"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Обогатить представления детей о родном городе. О его достопримечательностях. Научить находить расположение города Липецка на карте страны. Воспитывать нравственно-патриотические чувства.</w:t>
            </w:r>
          </w:p>
        </w:tc>
        <w:tc>
          <w:tcPr>
            <w:tcW w:w="4026" w:type="dxa"/>
          </w:tcPr>
          <w:p w:rsidR="00AC134B" w:rsidRPr="00990D78" w:rsidRDefault="00AC134B" w:rsidP="00146B7A">
            <w:pPr>
              <w:tabs>
                <w:tab w:val="left" w:pos="9185"/>
              </w:tabs>
              <w:spacing w:after="0" w:line="240" w:lineRule="auto"/>
              <w:rPr>
                <w:rFonts w:ascii="Times New Roman" w:hAnsi="Times New Roman"/>
                <w:bCs/>
                <w:sz w:val="28"/>
                <w:szCs w:val="28"/>
              </w:rPr>
            </w:pPr>
            <w:r w:rsidRPr="00990D78">
              <w:rPr>
                <w:rFonts w:ascii="Times New Roman" w:hAnsi="Times New Roman"/>
                <w:bCs/>
                <w:sz w:val="28"/>
                <w:szCs w:val="28"/>
              </w:rPr>
              <w:t>Л.Н.Лаврова, И.В.Чеботарева, Л.Ю.Демихова. Разработка основной общеобразовательной программы ДОУ. Стр.64.</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417"/>
        </w:trPr>
        <w:tc>
          <w:tcPr>
            <w:tcW w:w="15452" w:type="dxa"/>
            <w:gridSpan w:val="4"/>
          </w:tcPr>
          <w:p w:rsidR="00AC134B" w:rsidRPr="00F54D79" w:rsidRDefault="00AC134B" w:rsidP="00BB2BF0">
            <w:pPr>
              <w:tabs>
                <w:tab w:val="left" w:pos="9185"/>
              </w:tabs>
              <w:spacing w:after="0" w:line="240" w:lineRule="auto"/>
              <w:jc w:val="center"/>
              <w:rPr>
                <w:rFonts w:ascii="Times New Roman" w:hAnsi="Times New Roman"/>
                <w:b/>
                <w:sz w:val="32"/>
                <w:szCs w:val="32"/>
              </w:rPr>
            </w:pPr>
            <w:r w:rsidRPr="00F54D79">
              <w:rPr>
                <w:rFonts w:ascii="Times New Roman" w:hAnsi="Times New Roman"/>
                <w:b/>
                <w:sz w:val="32"/>
                <w:szCs w:val="32"/>
              </w:rPr>
              <w:t>Ноябрь</w:t>
            </w:r>
          </w:p>
        </w:tc>
      </w:tr>
      <w:tr w:rsidR="00AC134B" w:rsidRPr="00990D78" w:rsidTr="001335B4">
        <w:trPr>
          <w:gridAfter w:val="1"/>
          <w:wAfter w:w="4026" w:type="dxa"/>
          <w:trHeight w:val="1348"/>
        </w:trPr>
        <w:tc>
          <w:tcPr>
            <w:tcW w:w="2160"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Техника – помощница.</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Познакомить с историей транспорта, его видами и назначением. Уточнить знания о различных видах бытовой техники.</w:t>
            </w:r>
          </w:p>
        </w:tc>
        <w:tc>
          <w:tcPr>
            <w:tcW w:w="4026" w:type="dxa"/>
          </w:tcPr>
          <w:p w:rsidR="00AC134B"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В.Н.Волчкова, Познавательное развитие. Стр.89.</w:t>
            </w:r>
          </w:p>
          <w:p w:rsidR="00AC134B"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Г.М.Блинова, Познавательное развитие детей 5-7 лет. Стр. 83.</w:t>
            </w:r>
          </w:p>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Мой мир. Стр. 106.</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Сколько весят игрушки?</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Учить детей выявлять свойства предметов – массу; познакомить с прибором для измерения массы – чашечными весами; научить способам их использования.</w:t>
            </w:r>
          </w:p>
        </w:tc>
        <w:tc>
          <w:tcPr>
            <w:tcW w:w="4026"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Г.П.Тугушева, А.И.Чистякова.Экспереминтальная деятельность детей…».Стр.56,83.</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409"/>
        </w:trPr>
        <w:tc>
          <w:tcPr>
            <w:tcW w:w="15452" w:type="dxa"/>
            <w:gridSpan w:val="4"/>
          </w:tcPr>
          <w:p w:rsidR="00AC134B" w:rsidRPr="00F54D79" w:rsidRDefault="00AC134B" w:rsidP="0083421F">
            <w:pPr>
              <w:tabs>
                <w:tab w:val="left" w:pos="9185"/>
              </w:tabs>
              <w:spacing w:after="0" w:line="240" w:lineRule="auto"/>
              <w:jc w:val="center"/>
              <w:rPr>
                <w:rFonts w:ascii="Times New Roman" w:hAnsi="Times New Roman"/>
                <w:b/>
                <w:sz w:val="32"/>
                <w:szCs w:val="32"/>
              </w:rPr>
            </w:pPr>
            <w:r w:rsidRPr="00F54D79">
              <w:rPr>
                <w:rFonts w:ascii="Times New Roman" w:hAnsi="Times New Roman"/>
                <w:b/>
                <w:sz w:val="32"/>
                <w:szCs w:val="32"/>
              </w:rPr>
              <w:t>Декабрь</w:t>
            </w:r>
          </w:p>
        </w:tc>
      </w:tr>
      <w:tr w:rsidR="00AC134B" w:rsidRPr="00990D78" w:rsidTr="001335B4">
        <w:trPr>
          <w:gridAfter w:val="1"/>
          <w:wAfter w:w="4026" w:type="dxa"/>
          <w:trHeight w:val="1348"/>
        </w:trPr>
        <w:tc>
          <w:tcPr>
            <w:tcW w:w="2160"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Вот я какой!</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Закрепить знания детей о внешнем строении человека и познакомить детей с внутренним строением человека, с функциями внутренних органов; продолжать формировать способности анализировать результаты наблюдений и экспериментов; развивать интерес к познанию своего тела. Воспитывать бережное отношение к своему организму.</w:t>
            </w:r>
          </w:p>
        </w:tc>
        <w:tc>
          <w:tcPr>
            <w:tcW w:w="4026"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Открытые мероприятия для детей подготовительной группы. Обр. область «Познавательное развитие». Автор-составитель А.В.Аджи. Стр.104.</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9294C">
        <w:trPr>
          <w:gridAfter w:val="1"/>
          <w:wAfter w:w="4026" w:type="dxa"/>
          <w:trHeight w:val="1140"/>
        </w:trPr>
        <w:tc>
          <w:tcPr>
            <w:tcW w:w="2160" w:type="dxa"/>
          </w:tcPr>
          <w:p w:rsidR="00AC134B" w:rsidRDefault="00AC134B" w:rsidP="00146B7A">
            <w:pPr>
              <w:tabs>
                <w:tab w:val="left" w:pos="9185"/>
              </w:tabs>
              <w:spacing w:after="0" w:line="240" w:lineRule="auto"/>
              <w:rPr>
                <w:rFonts w:ascii="Times New Roman" w:hAnsi="Times New Roman"/>
                <w:sz w:val="28"/>
                <w:szCs w:val="28"/>
              </w:rPr>
            </w:pPr>
          </w:p>
          <w:p w:rsidR="00AC134B" w:rsidRPr="00262179" w:rsidRDefault="00AC134B" w:rsidP="0059294C">
            <w:pPr>
              <w:tabs>
                <w:tab w:val="left" w:pos="9185"/>
              </w:tabs>
              <w:spacing w:after="0" w:line="240" w:lineRule="auto"/>
              <w:rPr>
                <w:rFonts w:ascii="Times New Roman" w:hAnsi="Times New Roman"/>
                <w:sz w:val="28"/>
                <w:szCs w:val="28"/>
              </w:rPr>
            </w:pPr>
            <w:r>
              <w:rPr>
                <w:rFonts w:ascii="Times New Roman" w:hAnsi="Times New Roman"/>
                <w:sz w:val="28"/>
                <w:szCs w:val="28"/>
              </w:rPr>
              <w:t>Русские посиделки</w:t>
            </w:r>
          </w:p>
        </w:tc>
        <w:tc>
          <w:tcPr>
            <w:tcW w:w="7134"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Прививать любовь к русскому народному фольклору; учить отгадывать загадки, читать скороговорки, потешки, играть в народные игры.</w:t>
            </w:r>
          </w:p>
        </w:tc>
        <w:tc>
          <w:tcPr>
            <w:tcW w:w="4026" w:type="dxa"/>
          </w:tcPr>
          <w:p w:rsidR="00AC134B" w:rsidRPr="00990D78" w:rsidRDefault="00AC134B" w:rsidP="00146B7A">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Волчкова В. Н. Конспекты. Познавательное развитие. с. 59</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426"/>
        </w:trPr>
        <w:tc>
          <w:tcPr>
            <w:tcW w:w="15452" w:type="dxa"/>
            <w:gridSpan w:val="4"/>
          </w:tcPr>
          <w:p w:rsidR="00AC134B" w:rsidRPr="00F54D79" w:rsidRDefault="00AC134B" w:rsidP="0083421F">
            <w:pPr>
              <w:tabs>
                <w:tab w:val="left" w:pos="9185"/>
              </w:tabs>
              <w:spacing w:after="0" w:line="240" w:lineRule="auto"/>
              <w:jc w:val="center"/>
              <w:rPr>
                <w:rFonts w:ascii="Times New Roman" w:hAnsi="Times New Roman"/>
                <w:b/>
                <w:sz w:val="32"/>
                <w:szCs w:val="32"/>
              </w:rPr>
            </w:pPr>
            <w:r>
              <w:rPr>
                <w:rFonts w:ascii="Times New Roman" w:hAnsi="Times New Roman"/>
                <w:b/>
                <w:sz w:val="32"/>
                <w:szCs w:val="32"/>
              </w:rPr>
              <w:t>Я</w:t>
            </w:r>
            <w:r w:rsidRPr="00F54D79">
              <w:rPr>
                <w:rFonts w:ascii="Times New Roman" w:hAnsi="Times New Roman"/>
                <w:b/>
                <w:sz w:val="32"/>
                <w:szCs w:val="32"/>
              </w:rPr>
              <w:t>нварь</w:t>
            </w:r>
          </w:p>
        </w:tc>
      </w:tr>
      <w:tr w:rsidR="00AC134B" w:rsidRPr="00990D78" w:rsidTr="001335B4">
        <w:trPr>
          <w:gridAfter w:val="1"/>
          <w:wAfter w:w="4026" w:type="dxa"/>
          <w:trHeight w:val="1348"/>
        </w:trPr>
        <w:tc>
          <w:tcPr>
            <w:tcW w:w="2160" w:type="dxa"/>
          </w:tcPr>
          <w:p w:rsidR="00AC134B" w:rsidRDefault="00AC134B" w:rsidP="00146B7A">
            <w:pPr>
              <w:tabs>
                <w:tab w:val="left" w:pos="9185"/>
              </w:tabs>
              <w:spacing w:after="0" w:line="240" w:lineRule="auto"/>
              <w:rPr>
                <w:rFonts w:ascii="Times New Roman" w:hAnsi="Times New Roman"/>
                <w:sz w:val="28"/>
                <w:szCs w:val="28"/>
              </w:rPr>
            </w:pPr>
          </w:p>
          <w:p w:rsidR="00AC134B" w:rsidRPr="00262179" w:rsidRDefault="00AC134B" w:rsidP="00146B7A">
            <w:pPr>
              <w:rPr>
                <w:rFonts w:ascii="Times New Roman" w:hAnsi="Times New Roman"/>
                <w:sz w:val="28"/>
                <w:szCs w:val="28"/>
              </w:rPr>
            </w:pPr>
            <w:r>
              <w:rPr>
                <w:rFonts w:ascii="Times New Roman" w:hAnsi="Times New Roman"/>
                <w:sz w:val="28"/>
                <w:szCs w:val="28"/>
              </w:rPr>
              <w:t>Традиции русских праздников.</w:t>
            </w:r>
          </w:p>
        </w:tc>
        <w:tc>
          <w:tcPr>
            <w:tcW w:w="7134"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с традиционными русскими народными праздниками; учить делиться впечатлениями с окружающими, используя художественные средства выразительности, прививать любовь к традиционным праздникам; развивать понимание названий праздников.</w:t>
            </w:r>
          </w:p>
        </w:tc>
        <w:tc>
          <w:tcPr>
            <w:tcW w:w="4026" w:type="dxa"/>
          </w:tcPr>
          <w:p w:rsidR="00AC134B" w:rsidRPr="00990D78" w:rsidRDefault="00AC134B" w:rsidP="00146B7A">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Волчкова В. Н. Конспекты. Познавательное развитие. с. 50</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Default="00AC134B" w:rsidP="00146B7A">
            <w:pPr>
              <w:tabs>
                <w:tab w:val="left" w:pos="9185"/>
              </w:tabs>
              <w:spacing w:after="0" w:line="240" w:lineRule="auto"/>
              <w:rPr>
                <w:rFonts w:ascii="Times New Roman" w:hAnsi="Times New Roman"/>
                <w:sz w:val="28"/>
                <w:szCs w:val="28"/>
              </w:rPr>
            </w:pPr>
          </w:p>
          <w:p w:rsidR="00AC134B"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Эти мудрые русские сказки!</w:t>
            </w:r>
          </w:p>
        </w:tc>
        <w:tc>
          <w:tcPr>
            <w:tcW w:w="7134" w:type="dxa"/>
          </w:tcPr>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Познакомить с величайшим богатством русской народной культуры – сказками; развивать интерес к русским сказкам; воспитывать желание читать их, понимать глубокий смысл; знать сказки наизусть, самостоятельно сочинять новые сказки с умными, мудрыми мыслями.</w:t>
            </w:r>
          </w:p>
        </w:tc>
        <w:tc>
          <w:tcPr>
            <w:tcW w:w="4026" w:type="dxa"/>
          </w:tcPr>
          <w:p w:rsidR="00AC134B" w:rsidRPr="00990D78" w:rsidRDefault="00AC134B" w:rsidP="00146B7A">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Волчкова В. Н. Конспекты. Познавательное развитие. с. 45</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 мире прекрасного</w:t>
            </w:r>
          </w:p>
        </w:tc>
        <w:tc>
          <w:tcPr>
            <w:tcW w:w="7134"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Расширять знания о музеях; рассказать, какие музеи есть в городе; создавать радостное, эмоциональное  настроение, прививать любовь к прекрасному.</w:t>
            </w:r>
          </w:p>
        </w:tc>
        <w:tc>
          <w:tcPr>
            <w:tcW w:w="4026" w:type="dxa"/>
          </w:tcPr>
          <w:p w:rsidR="00AC134B" w:rsidRPr="00990D78" w:rsidRDefault="00AC134B" w:rsidP="00146B7A">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Вострухина Т. Н. Знакомим с окружающим миром детей  5-7 лет, с. 160</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522"/>
        </w:trPr>
        <w:tc>
          <w:tcPr>
            <w:tcW w:w="15452" w:type="dxa"/>
            <w:gridSpan w:val="4"/>
          </w:tcPr>
          <w:p w:rsidR="00AC134B" w:rsidRPr="00285136" w:rsidRDefault="00AC134B" w:rsidP="0083421F">
            <w:pPr>
              <w:tabs>
                <w:tab w:val="left" w:pos="9185"/>
              </w:tabs>
              <w:spacing w:after="0" w:line="240" w:lineRule="auto"/>
              <w:jc w:val="center"/>
              <w:rPr>
                <w:rFonts w:ascii="Times New Roman" w:hAnsi="Times New Roman"/>
                <w:b/>
                <w:sz w:val="32"/>
                <w:szCs w:val="32"/>
              </w:rPr>
            </w:pPr>
            <w:r>
              <w:rPr>
                <w:rFonts w:ascii="Times New Roman" w:hAnsi="Times New Roman"/>
                <w:b/>
                <w:sz w:val="32"/>
                <w:szCs w:val="32"/>
              </w:rPr>
              <w:t>Февраль</w:t>
            </w:r>
          </w:p>
        </w:tc>
      </w:tr>
      <w:tr w:rsidR="00AC134B" w:rsidRPr="00990D78" w:rsidTr="001335B4">
        <w:trPr>
          <w:gridAfter w:val="1"/>
          <w:wAfter w:w="4026" w:type="dxa"/>
          <w:trHeight w:val="1348"/>
        </w:trPr>
        <w:tc>
          <w:tcPr>
            <w:tcW w:w="2160" w:type="dxa"/>
          </w:tcPr>
          <w:p w:rsidR="00AC134B" w:rsidRDefault="00AC134B" w:rsidP="00065114">
            <w:pPr>
              <w:tabs>
                <w:tab w:val="left" w:pos="9185"/>
              </w:tabs>
              <w:spacing w:after="0" w:line="240" w:lineRule="auto"/>
              <w:rPr>
                <w:rFonts w:ascii="Times New Roman" w:hAnsi="Times New Roman"/>
                <w:sz w:val="28"/>
                <w:szCs w:val="28"/>
              </w:rPr>
            </w:pPr>
          </w:p>
          <w:p w:rsidR="00AC134B" w:rsidRPr="0072367A" w:rsidRDefault="00AC134B" w:rsidP="00065114">
            <w:pPr>
              <w:rPr>
                <w:rFonts w:ascii="Times New Roman" w:hAnsi="Times New Roman"/>
                <w:sz w:val="28"/>
                <w:szCs w:val="28"/>
              </w:rPr>
            </w:pPr>
            <w:r>
              <w:rPr>
                <w:rFonts w:ascii="Times New Roman" w:hAnsi="Times New Roman"/>
                <w:sz w:val="28"/>
                <w:szCs w:val="28"/>
              </w:rPr>
              <w:t>Сыны Отечества.</w:t>
            </w:r>
          </w:p>
        </w:tc>
        <w:tc>
          <w:tcPr>
            <w:tcW w:w="7134" w:type="dxa"/>
          </w:tcPr>
          <w:p w:rsidR="00AC134B" w:rsidRDefault="00AC134B" w:rsidP="00065114">
            <w:pPr>
              <w:tabs>
                <w:tab w:val="left" w:pos="9185"/>
              </w:tabs>
              <w:spacing w:after="0" w:line="240" w:lineRule="auto"/>
              <w:rPr>
                <w:rFonts w:ascii="Times New Roman" w:hAnsi="Times New Roman"/>
                <w:sz w:val="28"/>
                <w:szCs w:val="28"/>
              </w:rPr>
            </w:pPr>
            <w:r>
              <w:rPr>
                <w:rFonts w:ascii="Times New Roman" w:hAnsi="Times New Roman"/>
                <w:sz w:val="28"/>
                <w:szCs w:val="28"/>
              </w:rPr>
              <w:t>Воспитывать любовь и уважение к воинам Российской армии, желание в будущем стать защитниками Отечества; закреплять знания о Российской армии – надежной защите нашей Родины; познакомить со службой пограничников.</w:t>
            </w:r>
          </w:p>
        </w:tc>
        <w:tc>
          <w:tcPr>
            <w:tcW w:w="4026" w:type="dxa"/>
          </w:tcPr>
          <w:p w:rsidR="00AC134B" w:rsidRDefault="00AC134B" w:rsidP="00DD7756">
            <w:pPr>
              <w:tabs>
                <w:tab w:val="left" w:pos="9185"/>
              </w:tabs>
              <w:spacing w:after="0" w:line="240" w:lineRule="auto"/>
              <w:rPr>
                <w:rFonts w:ascii="Times New Roman" w:hAnsi="Times New Roman"/>
                <w:sz w:val="28"/>
                <w:szCs w:val="28"/>
              </w:rPr>
            </w:pPr>
            <w:r>
              <w:rPr>
                <w:rFonts w:ascii="Times New Roman" w:hAnsi="Times New Roman"/>
                <w:sz w:val="28"/>
                <w:szCs w:val="28"/>
              </w:rPr>
              <w:t>Т. Н. Вострухина</w:t>
            </w:r>
          </w:p>
          <w:p w:rsidR="00AC134B" w:rsidRPr="009A482E" w:rsidRDefault="00AC134B" w:rsidP="00DD7756">
            <w:pPr>
              <w:tabs>
                <w:tab w:val="left" w:pos="9185"/>
              </w:tabs>
              <w:spacing w:after="0" w:line="240" w:lineRule="auto"/>
              <w:rPr>
                <w:rFonts w:ascii="Times New Roman" w:hAnsi="Times New Roman"/>
                <w:sz w:val="28"/>
                <w:szCs w:val="28"/>
              </w:rPr>
            </w:pPr>
            <w:r>
              <w:rPr>
                <w:rFonts w:ascii="Times New Roman" w:hAnsi="Times New Roman"/>
                <w:sz w:val="28"/>
                <w:szCs w:val="28"/>
              </w:rPr>
              <w:t>Знакомим с окружающим миром детей 5-7 лет, с.102</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 xml:space="preserve">Мы изобретатели.               </w:t>
            </w:r>
          </w:p>
        </w:tc>
        <w:tc>
          <w:tcPr>
            <w:tcW w:w="7134" w:type="dxa"/>
          </w:tcPr>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Помочь понять назначение учения, обратить внимание детей на то, что люди могут учиться всю жизнь; закрепить понятие «человек-изобретатель»; обогатить знания о мире открытий и изобретений.</w:t>
            </w:r>
          </w:p>
        </w:tc>
        <w:tc>
          <w:tcPr>
            <w:tcW w:w="4026" w:type="dxa"/>
          </w:tcPr>
          <w:p w:rsidR="00AC134B"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В.Н.Волчкова. Конспекты. Познавательное развитие. Стр.100,</w:t>
            </w:r>
          </w:p>
          <w:p w:rsidR="00AC134B" w:rsidRPr="009A482E" w:rsidRDefault="00AC134B" w:rsidP="00146B7A">
            <w:pPr>
              <w:tabs>
                <w:tab w:val="left" w:pos="9185"/>
              </w:tabs>
              <w:spacing w:after="0" w:line="240" w:lineRule="auto"/>
              <w:rPr>
                <w:rFonts w:ascii="Times New Roman" w:hAnsi="Times New Roman"/>
                <w:sz w:val="28"/>
                <w:szCs w:val="28"/>
              </w:rPr>
            </w:pPr>
            <w:r>
              <w:rPr>
                <w:rFonts w:ascii="Times New Roman" w:hAnsi="Times New Roman"/>
                <w:sz w:val="28"/>
                <w:szCs w:val="28"/>
              </w:rPr>
              <w:t>Л.Л.Тимофеева. Ребенок и окружающий мир.Стр.19.</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547"/>
        </w:trPr>
        <w:tc>
          <w:tcPr>
            <w:tcW w:w="15452" w:type="dxa"/>
            <w:gridSpan w:val="4"/>
          </w:tcPr>
          <w:p w:rsidR="00AC134B" w:rsidRPr="00B64BC4" w:rsidRDefault="00AC134B" w:rsidP="0083421F">
            <w:pPr>
              <w:tabs>
                <w:tab w:val="left" w:pos="9185"/>
              </w:tabs>
              <w:spacing w:after="0" w:line="240" w:lineRule="auto"/>
              <w:jc w:val="center"/>
              <w:rPr>
                <w:rFonts w:ascii="Times New Roman" w:hAnsi="Times New Roman"/>
                <w:sz w:val="28"/>
                <w:szCs w:val="28"/>
              </w:rPr>
            </w:pPr>
            <w:r>
              <w:rPr>
                <w:rFonts w:ascii="Times New Roman" w:hAnsi="Times New Roman"/>
                <w:b/>
                <w:sz w:val="32"/>
                <w:szCs w:val="32"/>
              </w:rPr>
              <w:t>Март</w:t>
            </w:r>
          </w:p>
        </w:tc>
      </w:tr>
      <w:tr w:rsidR="00AC134B" w:rsidRPr="00990D78" w:rsidTr="001335B4">
        <w:trPr>
          <w:gridAfter w:val="1"/>
          <w:wAfter w:w="4026" w:type="dxa"/>
          <w:trHeight w:val="1348"/>
        </w:trPr>
        <w:tc>
          <w:tcPr>
            <w:tcW w:w="2160" w:type="dxa"/>
          </w:tcPr>
          <w:p w:rsidR="00AC134B" w:rsidRDefault="00AC134B" w:rsidP="00065114">
            <w:pPr>
              <w:tabs>
                <w:tab w:val="left" w:pos="9185"/>
              </w:tabs>
              <w:spacing w:after="0" w:line="240" w:lineRule="auto"/>
              <w:rPr>
                <w:rFonts w:ascii="Times New Roman" w:hAnsi="Times New Roman"/>
                <w:sz w:val="28"/>
                <w:szCs w:val="28"/>
              </w:rPr>
            </w:pPr>
          </w:p>
          <w:p w:rsidR="00AC134B" w:rsidRDefault="00AC134B" w:rsidP="00065114">
            <w:pPr>
              <w:tabs>
                <w:tab w:val="left" w:pos="9185"/>
              </w:tabs>
              <w:spacing w:after="0" w:line="240" w:lineRule="auto"/>
              <w:rPr>
                <w:rFonts w:ascii="Times New Roman" w:hAnsi="Times New Roman"/>
                <w:sz w:val="28"/>
                <w:szCs w:val="28"/>
              </w:rPr>
            </w:pPr>
            <w:r>
              <w:rPr>
                <w:rFonts w:ascii="Times New Roman" w:hAnsi="Times New Roman"/>
                <w:sz w:val="28"/>
                <w:szCs w:val="28"/>
              </w:rPr>
              <w:t>Как растет человек.</w:t>
            </w:r>
          </w:p>
        </w:tc>
        <w:tc>
          <w:tcPr>
            <w:tcW w:w="7134"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различать проявления возрастных и половых особенностей во внешнем облике людей. Закрепить представления детей о семейных отношениях и о семье. Показать значение семьи в жизни человека.</w:t>
            </w:r>
          </w:p>
        </w:tc>
        <w:tc>
          <w:tcPr>
            <w:tcW w:w="4026"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О.А.Воронкевич , с.252</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Путешествие в прошлое книги.</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Познакомить с историей возникновения книги и её созданием; показать, как книга преобразовывалась под влиянием развития культуры, Воспитывать бережное отношение к книге.</w:t>
            </w:r>
          </w:p>
        </w:tc>
        <w:tc>
          <w:tcPr>
            <w:tcW w:w="4026" w:type="dxa"/>
          </w:tcPr>
          <w:p w:rsidR="00AC134B" w:rsidRPr="009A482E" w:rsidRDefault="00AC134B" w:rsidP="00DD7756">
            <w:pPr>
              <w:tabs>
                <w:tab w:val="left" w:pos="9185"/>
              </w:tabs>
              <w:spacing w:after="0" w:line="240" w:lineRule="auto"/>
              <w:rPr>
                <w:rFonts w:ascii="Times New Roman" w:hAnsi="Times New Roman"/>
                <w:sz w:val="28"/>
                <w:szCs w:val="28"/>
              </w:rPr>
            </w:pPr>
            <w:r>
              <w:rPr>
                <w:rFonts w:ascii="Times New Roman" w:hAnsi="Times New Roman"/>
                <w:sz w:val="28"/>
                <w:szCs w:val="28"/>
              </w:rPr>
              <w:t>Т.Н.Вострухина  Знакомим с окружающим миром детей 5-7 лет. Стр.107</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536"/>
        </w:trPr>
        <w:tc>
          <w:tcPr>
            <w:tcW w:w="15452" w:type="dxa"/>
            <w:gridSpan w:val="4"/>
          </w:tcPr>
          <w:p w:rsidR="00AC134B" w:rsidRPr="008C47E7" w:rsidRDefault="00AC134B" w:rsidP="0083421F">
            <w:pPr>
              <w:tabs>
                <w:tab w:val="left" w:pos="9185"/>
              </w:tabs>
              <w:spacing w:after="0" w:line="240" w:lineRule="auto"/>
              <w:jc w:val="center"/>
              <w:rPr>
                <w:rFonts w:ascii="Times New Roman" w:hAnsi="Times New Roman"/>
                <w:b/>
                <w:sz w:val="32"/>
                <w:szCs w:val="32"/>
              </w:rPr>
            </w:pPr>
            <w:r>
              <w:rPr>
                <w:rFonts w:ascii="Times New Roman" w:hAnsi="Times New Roman"/>
                <w:b/>
                <w:sz w:val="32"/>
                <w:szCs w:val="32"/>
              </w:rPr>
              <w:t>Апрель</w:t>
            </w:r>
          </w:p>
        </w:tc>
      </w:tr>
      <w:tr w:rsidR="00AC134B" w:rsidRPr="00990D78" w:rsidTr="001335B4">
        <w:trPr>
          <w:trHeight w:val="1348"/>
        </w:trPr>
        <w:tc>
          <w:tcPr>
            <w:tcW w:w="2160" w:type="dxa"/>
          </w:tcPr>
          <w:p w:rsidR="00AC134B" w:rsidRDefault="00AC134B" w:rsidP="0083421F">
            <w:pPr>
              <w:tabs>
                <w:tab w:val="left" w:pos="9185"/>
              </w:tabs>
              <w:spacing w:after="0" w:line="240" w:lineRule="auto"/>
              <w:rPr>
                <w:rFonts w:ascii="Times New Roman" w:hAnsi="Times New Roman"/>
                <w:sz w:val="28"/>
                <w:szCs w:val="28"/>
              </w:rPr>
            </w:pPr>
          </w:p>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Мы идем в цирк.</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Расширить представления детей о цирке, о людях, работающих в нем. Закрепить знания о правилах поведения в общественных местах; объяснить правила поведения в цирке: до начала представления, во время представления, в антракте; закрепить навыки невербального поведения: негромкость речи, умение выразить одобрение с помощью аплодисментов, сдержанность в выражении чувств, недопустимость шалостей в зале, громких криков.</w:t>
            </w:r>
          </w:p>
        </w:tc>
        <w:tc>
          <w:tcPr>
            <w:tcW w:w="4026" w:type="dxa"/>
          </w:tcPr>
          <w:p w:rsidR="00AC134B" w:rsidRDefault="00AC134B" w:rsidP="001335B4">
            <w:pPr>
              <w:tabs>
                <w:tab w:val="left" w:pos="9185"/>
              </w:tabs>
              <w:spacing w:after="0" w:line="240" w:lineRule="auto"/>
              <w:rPr>
                <w:rFonts w:ascii="Times New Roman" w:hAnsi="Times New Roman"/>
                <w:sz w:val="28"/>
                <w:szCs w:val="28"/>
              </w:rPr>
            </w:pPr>
            <w:r>
              <w:rPr>
                <w:rFonts w:ascii="Times New Roman" w:hAnsi="Times New Roman"/>
                <w:sz w:val="28"/>
                <w:szCs w:val="28"/>
              </w:rPr>
              <w:t>В.Н.Волчкова. Конспекты. Познавательное развитие.</w:t>
            </w:r>
          </w:p>
          <w:p w:rsidR="00AC134B" w:rsidRDefault="00AC134B" w:rsidP="001335B4">
            <w:pPr>
              <w:tabs>
                <w:tab w:val="left" w:pos="9185"/>
              </w:tabs>
              <w:spacing w:after="0" w:line="240" w:lineRule="auto"/>
              <w:rPr>
                <w:rFonts w:ascii="Times New Roman" w:hAnsi="Times New Roman"/>
                <w:sz w:val="28"/>
                <w:szCs w:val="28"/>
              </w:rPr>
            </w:pPr>
            <w:r>
              <w:rPr>
                <w:rFonts w:ascii="Times New Roman" w:hAnsi="Times New Roman"/>
                <w:sz w:val="28"/>
                <w:szCs w:val="28"/>
              </w:rPr>
              <w:t xml:space="preserve"> Стр145.</w:t>
            </w:r>
          </w:p>
          <w:p w:rsidR="00AC134B" w:rsidRDefault="00AC134B" w:rsidP="00065114">
            <w:pPr>
              <w:tabs>
                <w:tab w:val="left" w:pos="9185"/>
              </w:tabs>
              <w:spacing w:after="0" w:line="240" w:lineRule="auto"/>
              <w:rPr>
                <w:rFonts w:ascii="Times New Roman" w:hAnsi="Times New Roman"/>
                <w:sz w:val="28"/>
                <w:szCs w:val="28"/>
              </w:rPr>
            </w:pPr>
          </w:p>
        </w:tc>
        <w:tc>
          <w:tcPr>
            <w:tcW w:w="2132" w:type="dxa"/>
          </w:tcPr>
          <w:p w:rsidR="00AC134B" w:rsidRPr="00990D78" w:rsidRDefault="00AC134B" w:rsidP="00065114">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065114">
            <w:pPr>
              <w:tabs>
                <w:tab w:val="left" w:pos="9185"/>
              </w:tabs>
              <w:spacing w:after="0" w:line="240" w:lineRule="auto"/>
              <w:rPr>
                <w:rFonts w:ascii="Times New Roman" w:hAnsi="Times New Roman"/>
                <w:sz w:val="28"/>
                <w:szCs w:val="28"/>
              </w:rPr>
            </w:pPr>
          </w:p>
        </w:tc>
      </w:tr>
      <w:tr w:rsidR="00AC134B" w:rsidRPr="00990D78" w:rsidTr="006F0B4D">
        <w:trPr>
          <w:gridAfter w:val="1"/>
          <w:wAfter w:w="4026" w:type="dxa"/>
          <w:trHeight w:val="416"/>
        </w:trPr>
        <w:tc>
          <w:tcPr>
            <w:tcW w:w="2160" w:type="dxa"/>
          </w:tcPr>
          <w:p w:rsidR="00AC134B" w:rsidRDefault="00AC134B" w:rsidP="0083421F">
            <w:pPr>
              <w:tabs>
                <w:tab w:val="left" w:pos="9185"/>
              </w:tabs>
              <w:spacing w:after="0" w:line="240" w:lineRule="auto"/>
              <w:rPr>
                <w:rFonts w:ascii="Times New Roman" w:hAnsi="Times New Roman"/>
                <w:sz w:val="28"/>
                <w:szCs w:val="28"/>
              </w:rPr>
            </w:pPr>
          </w:p>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История космоса.</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Расширить представления о космических полетах; познакомить с российскими учеными, стоявшими у истоков развития русской космонавтики – К.Циолковским, С.Королёвым; закрепить знания о том, что первым космонавтом был Ю.Гагарин.</w:t>
            </w:r>
          </w:p>
        </w:tc>
        <w:tc>
          <w:tcPr>
            <w:tcW w:w="4026" w:type="dxa"/>
          </w:tcPr>
          <w:p w:rsidR="00AC134B" w:rsidRPr="009A482E" w:rsidRDefault="00AC134B" w:rsidP="00DD7756">
            <w:pPr>
              <w:tabs>
                <w:tab w:val="left" w:pos="9185"/>
              </w:tabs>
              <w:spacing w:after="0" w:line="240" w:lineRule="auto"/>
              <w:rPr>
                <w:rFonts w:ascii="Times New Roman" w:hAnsi="Times New Roman"/>
                <w:sz w:val="28"/>
                <w:szCs w:val="28"/>
              </w:rPr>
            </w:pPr>
            <w:r>
              <w:rPr>
                <w:rFonts w:ascii="Times New Roman" w:hAnsi="Times New Roman"/>
                <w:sz w:val="28"/>
                <w:szCs w:val="28"/>
              </w:rPr>
              <w:t>В.Н.Вострухина  Знакомим с окружаюящим миром детей 5-7 лет. Стр.116.</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412"/>
        </w:trPr>
        <w:tc>
          <w:tcPr>
            <w:tcW w:w="15452" w:type="dxa"/>
            <w:gridSpan w:val="4"/>
          </w:tcPr>
          <w:p w:rsidR="00AC134B" w:rsidRPr="001335B4" w:rsidRDefault="00AC134B" w:rsidP="0083421F">
            <w:pPr>
              <w:tabs>
                <w:tab w:val="left" w:pos="9185"/>
              </w:tabs>
              <w:spacing w:after="0" w:line="240" w:lineRule="auto"/>
              <w:jc w:val="center"/>
              <w:rPr>
                <w:rFonts w:ascii="Times New Roman" w:hAnsi="Times New Roman"/>
                <w:b/>
                <w:sz w:val="32"/>
                <w:szCs w:val="32"/>
              </w:rPr>
            </w:pPr>
            <w:r>
              <w:rPr>
                <w:rFonts w:ascii="Times New Roman" w:hAnsi="Times New Roman"/>
                <w:b/>
                <w:sz w:val="32"/>
                <w:szCs w:val="32"/>
              </w:rPr>
              <w:t>Май</w:t>
            </w:r>
          </w:p>
        </w:tc>
      </w:tr>
      <w:tr w:rsidR="00AC134B" w:rsidRPr="00990D78" w:rsidTr="001335B4">
        <w:trPr>
          <w:gridAfter w:val="1"/>
          <w:wAfter w:w="4026" w:type="dxa"/>
          <w:trHeight w:val="1348"/>
        </w:trPr>
        <w:tc>
          <w:tcPr>
            <w:tcW w:w="2160" w:type="dxa"/>
          </w:tcPr>
          <w:p w:rsidR="00AC134B" w:rsidRDefault="00AC134B" w:rsidP="0083421F">
            <w:pPr>
              <w:tabs>
                <w:tab w:val="left" w:pos="9185"/>
              </w:tabs>
              <w:spacing w:after="0" w:line="240" w:lineRule="auto"/>
              <w:rPr>
                <w:rFonts w:ascii="Times New Roman" w:hAnsi="Times New Roman"/>
                <w:sz w:val="28"/>
                <w:szCs w:val="28"/>
              </w:rPr>
            </w:pPr>
          </w:p>
          <w:p w:rsidR="00AC134B"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Права и обязанности ребенка.</w:t>
            </w:r>
          </w:p>
        </w:tc>
        <w:tc>
          <w:tcPr>
            <w:tcW w:w="7134" w:type="dxa"/>
          </w:tcPr>
          <w:p w:rsidR="00AC134B" w:rsidRDefault="00AC134B" w:rsidP="00065114">
            <w:pPr>
              <w:tabs>
                <w:tab w:val="left" w:pos="9185"/>
              </w:tabs>
              <w:spacing w:after="0" w:line="240" w:lineRule="auto"/>
              <w:rPr>
                <w:rFonts w:ascii="Times New Roman" w:hAnsi="Times New Roman"/>
                <w:sz w:val="28"/>
                <w:szCs w:val="28"/>
              </w:rPr>
            </w:pPr>
            <w:r>
              <w:rPr>
                <w:rFonts w:ascii="Times New Roman" w:hAnsi="Times New Roman"/>
                <w:sz w:val="28"/>
                <w:szCs w:val="28"/>
              </w:rPr>
              <w:t>Познакомить с Декларацией прав ребенка; учить соблюдать правила поведения в детском саду, дома и в общественных местах; быть общительным, помогать товарищам и взрослым.</w:t>
            </w:r>
          </w:p>
        </w:tc>
        <w:tc>
          <w:tcPr>
            <w:tcW w:w="4026" w:type="dxa"/>
          </w:tcPr>
          <w:p w:rsidR="00AC134B" w:rsidRDefault="00AC134B" w:rsidP="00DD7756">
            <w:pPr>
              <w:tabs>
                <w:tab w:val="left" w:pos="9185"/>
              </w:tabs>
              <w:spacing w:after="0" w:line="240" w:lineRule="auto"/>
              <w:rPr>
                <w:rFonts w:ascii="Times New Roman" w:hAnsi="Times New Roman"/>
                <w:sz w:val="28"/>
                <w:szCs w:val="28"/>
              </w:rPr>
            </w:pPr>
            <w:r>
              <w:rPr>
                <w:rFonts w:ascii="Times New Roman" w:hAnsi="Times New Roman"/>
                <w:sz w:val="28"/>
                <w:szCs w:val="28"/>
              </w:rPr>
              <w:t>В.Н.Вострухина  Знакомим с окружаюящим миром детей 5-7 лет. Стр.155.</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Итоговая игра – соревнование «Счастливый случай»</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Развивать у детей любознательность, наблюдательность, активизировать мыслительные процессы, речевую деятельность.</w:t>
            </w:r>
          </w:p>
        </w:tc>
        <w:tc>
          <w:tcPr>
            <w:tcW w:w="4026"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Г.П.Тугушева, А.Е.Чистякова. Экспериментальная деятельность… Стр.119.</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1335B4">
        <w:trPr>
          <w:gridAfter w:val="1"/>
          <w:wAfter w:w="4026" w:type="dxa"/>
          <w:trHeight w:val="1348"/>
        </w:trPr>
        <w:tc>
          <w:tcPr>
            <w:tcW w:w="2160"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Школьные загадки.</w:t>
            </w:r>
          </w:p>
        </w:tc>
        <w:tc>
          <w:tcPr>
            <w:tcW w:w="7134"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Закреплять знания видов деятельности, предметов, атрибутов, с которыми предстоит им встретиться в новом учебном году.</w:t>
            </w:r>
          </w:p>
        </w:tc>
        <w:tc>
          <w:tcPr>
            <w:tcW w:w="4026" w:type="dxa"/>
          </w:tcPr>
          <w:p w:rsidR="00AC134B" w:rsidRPr="009A482E" w:rsidRDefault="00AC134B" w:rsidP="0083421F">
            <w:pPr>
              <w:tabs>
                <w:tab w:val="left" w:pos="9185"/>
              </w:tabs>
              <w:spacing w:after="0" w:line="240" w:lineRule="auto"/>
              <w:rPr>
                <w:rFonts w:ascii="Times New Roman" w:hAnsi="Times New Roman"/>
                <w:sz w:val="28"/>
                <w:szCs w:val="28"/>
              </w:rPr>
            </w:pPr>
            <w:r>
              <w:rPr>
                <w:rFonts w:ascii="Times New Roman" w:hAnsi="Times New Roman"/>
                <w:sz w:val="28"/>
                <w:szCs w:val="28"/>
              </w:rPr>
              <w:t>Л.Л.Тимофеева. Ребенок и окружающий мир. Стр.7</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bl>
    <w:p w:rsidR="00AC134B" w:rsidRDefault="00AC134B" w:rsidP="00523CA3">
      <w:pPr>
        <w:ind w:right="-456"/>
      </w:pPr>
    </w:p>
    <w:p w:rsidR="00AC134B" w:rsidRDefault="00AC134B" w:rsidP="00523CA3">
      <w:pPr>
        <w:ind w:right="-456"/>
      </w:pPr>
    </w:p>
    <w:p w:rsidR="00AC134B" w:rsidRPr="001E20E5" w:rsidRDefault="00AC134B" w:rsidP="00BB2BF0">
      <w:pPr>
        <w:pStyle w:val="ListParagraph"/>
        <w:tabs>
          <w:tab w:val="left" w:pos="9185"/>
        </w:tabs>
        <w:ind w:left="1080"/>
        <w:jc w:val="center"/>
        <w:rPr>
          <w:rFonts w:ascii="Times New Roman" w:hAnsi="Times New Roman"/>
          <w:b/>
          <w:bCs/>
          <w:iCs/>
          <w:sz w:val="32"/>
          <w:szCs w:val="32"/>
        </w:rPr>
      </w:pPr>
      <w:r>
        <w:rPr>
          <w:rFonts w:ascii="Times New Roman" w:hAnsi="Times New Roman"/>
          <w:b/>
          <w:bCs/>
          <w:iCs/>
          <w:sz w:val="32"/>
          <w:szCs w:val="32"/>
        </w:rPr>
        <w:t>Образовательная область "Социально - коммуникативное</w:t>
      </w:r>
      <w:r w:rsidRPr="001E20E5">
        <w:rPr>
          <w:rFonts w:ascii="Times New Roman" w:hAnsi="Times New Roman"/>
          <w:b/>
          <w:bCs/>
          <w:iCs/>
          <w:sz w:val="32"/>
          <w:szCs w:val="32"/>
        </w:rPr>
        <w:t xml:space="preserve">  развитие"</w:t>
      </w:r>
    </w:p>
    <w:p w:rsidR="00AC134B" w:rsidRPr="00020E05" w:rsidRDefault="00AC134B" w:rsidP="00BB2BF0">
      <w:pPr>
        <w:pStyle w:val="ListParagraph"/>
        <w:tabs>
          <w:tab w:val="left" w:pos="9185"/>
        </w:tabs>
        <w:ind w:left="-426" w:right="-456" w:firstLine="142"/>
        <w:rPr>
          <w:rFonts w:ascii="Times New Roman" w:hAnsi="Times New Roman"/>
          <w:bCs/>
          <w:sz w:val="28"/>
          <w:szCs w:val="28"/>
        </w:rPr>
      </w:pPr>
      <w:r w:rsidRPr="00C93793">
        <w:rPr>
          <w:rFonts w:ascii="Times New Roman" w:hAnsi="Times New Roman"/>
          <w:sz w:val="28"/>
          <w:szCs w:val="28"/>
          <w:u w:val="single"/>
        </w:rPr>
        <w:t xml:space="preserve">Образовательная ситуация: </w:t>
      </w:r>
      <w:r>
        <w:rPr>
          <w:rFonts w:ascii="Times New Roman" w:hAnsi="Times New Roman"/>
          <w:bCs/>
          <w:sz w:val="28"/>
          <w:szCs w:val="28"/>
          <w:u w:val="single"/>
        </w:rPr>
        <w:t>мир социальных отношений</w:t>
      </w:r>
      <w:r w:rsidRPr="00020E05">
        <w:rPr>
          <w:rFonts w:ascii="Times New Roman" w:hAnsi="Times New Roman"/>
          <w:bCs/>
          <w:sz w:val="28"/>
          <w:szCs w:val="28"/>
        </w:rPr>
        <w:t>.</w:t>
      </w: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7134"/>
        <w:gridCol w:w="4026"/>
        <w:gridCol w:w="2132"/>
      </w:tblGrid>
      <w:tr w:rsidR="00AC134B" w:rsidRPr="00990D78" w:rsidTr="0083421F">
        <w:trPr>
          <w:trHeight w:val="1003"/>
        </w:trPr>
        <w:tc>
          <w:tcPr>
            <w:tcW w:w="2160"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Название темы</w:t>
            </w:r>
          </w:p>
        </w:tc>
        <w:tc>
          <w:tcPr>
            <w:tcW w:w="7134"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Задачи</w:t>
            </w:r>
          </w:p>
        </w:tc>
        <w:tc>
          <w:tcPr>
            <w:tcW w:w="402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Источник методической литературы</w:t>
            </w:r>
          </w:p>
        </w:tc>
        <w:tc>
          <w:tcPr>
            <w:tcW w:w="2132" w:type="dxa"/>
          </w:tcPr>
          <w:p w:rsidR="00AC134B" w:rsidRPr="009A482E" w:rsidRDefault="00AC134B" w:rsidP="0083421F">
            <w:pPr>
              <w:tabs>
                <w:tab w:val="left" w:pos="9185"/>
              </w:tabs>
              <w:spacing w:after="0" w:line="240" w:lineRule="auto"/>
              <w:jc w:val="center"/>
              <w:rPr>
                <w:rFonts w:ascii="Times New Roman" w:hAnsi="Times New Roman"/>
                <w:bCs/>
                <w:sz w:val="28"/>
                <w:szCs w:val="28"/>
              </w:rPr>
            </w:pPr>
            <w:r>
              <w:rPr>
                <w:rFonts w:ascii="Times New Roman" w:hAnsi="Times New Roman"/>
                <w:bCs/>
                <w:sz w:val="28"/>
                <w:szCs w:val="28"/>
              </w:rPr>
              <w:t>Отметка о проведении</w:t>
            </w:r>
          </w:p>
        </w:tc>
      </w:tr>
      <w:tr w:rsidR="00AC134B" w:rsidRPr="00990D78" w:rsidTr="0083421F">
        <w:trPr>
          <w:trHeight w:val="329"/>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bCs/>
                <w:sz w:val="28"/>
                <w:szCs w:val="28"/>
              </w:rPr>
            </w:pPr>
            <w:r w:rsidRPr="0059294C">
              <w:rPr>
                <w:rFonts w:ascii="Times New Roman" w:hAnsi="Times New Roman"/>
                <w:b/>
                <w:bCs/>
                <w:sz w:val="28"/>
                <w:szCs w:val="28"/>
              </w:rPr>
              <w:t>Сентябрь</w:t>
            </w:r>
          </w:p>
        </w:tc>
      </w:tr>
      <w:tr w:rsidR="00AC134B" w:rsidRPr="00990D78" w:rsidTr="0083421F">
        <w:trPr>
          <w:trHeight w:val="1348"/>
        </w:trPr>
        <w:tc>
          <w:tcPr>
            <w:tcW w:w="2160" w:type="dxa"/>
          </w:tcPr>
          <w:p w:rsidR="00AC134B" w:rsidRPr="0059294C" w:rsidRDefault="00AC134B" w:rsidP="00146B7A">
            <w:pPr>
              <w:tabs>
                <w:tab w:val="left" w:pos="9185"/>
              </w:tabs>
              <w:spacing w:after="0" w:line="240" w:lineRule="auto"/>
              <w:rPr>
                <w:rFonts w:ascii="Times New Roman" w:hAnsi="Times New Roman"/>
                <w:sz w:val="28"/>
                <w:szCs w:val="28"/>
              </w:rPr>
            </w:pPr>
          </w:p>
          <w:p w:rsidR="00AC134B" w:rsidRPr="0059294C" w:rsidRDefault="00AC134B" w:rsidP="00146B7A">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Мои друзья.</w:t>
            </w:r>
          </w:p>
          <w:p w:rsidR="00AC134B" w:rsidRPr="0059294C" w:rsidRDefault="00AC134B" w:rsidP="00146B7A">
            <w:pPr>
              <w:tabs>
                <w:tab w:val="left" w:pos="9185"/>
              </w:tabs>
              <w:spacing w:after="0" w:line="240" w:lineRule="auto"/>
              <w:rPr>
                <w:rFonts w:ascii="Times New Roman" w:hAnsi="Times New Roman"/>
                <w:sz w:val="28"/>
                <w:szCs w:val="28"/>
              </w:rPr>
            </w:pPr>
          </w:p>
          <w:p w:rsidR="00AC134B" w:rsidRPr="0059294C" w:rsidRDefault="00AC134B" w:rsidP="00146B7A">
            <w:pPr>
              <w:tabs>
                <w:tab w:val="left" w:pos="9185"/>
              </w:tabs>
              <w:spacing w:after="0" w:line="240" w:lineRule="auto"/>
              <w:rPr>
                <w:rFonts w:ascii="Times New Roman" w:hAnsi="Times New Roman"/>
                <w:sz w:val="28"/>
                <w:szCs w:val="28"/>
              </w:rPr>
            </w:pPr>
          </w:p>
        </w:tc>
        <w:tc>
          <w:tcPr>
            <w:tcW w:w="7134"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понятие "дружба", учить понимать значение слов "знакомые, друзья"; ценить дружбу; воспитывать чувство взаимопомощи; прививать любовь, бережное отношение ко всему живому.</w:t>
            </w:r>
          </w:p>
        </w:tc>
        <w:tc>
          <w:tcPr>
            <w:tcW w:w="4026" w:type="dxa"/>
          </w:tcPr>
          <w:p w:rsidR="00AC134B" w:rsidRPr="00990D78" w:rsidRDefault="00AC134B" w:rsidP="00146B7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Волчкова В. Н. Конспекты. Познавательное развитие. с. 13</w:t>
            </w:r>
          </w:p>
        </w:tc>
        <w:tc>
          <w:tcPr>
            <w:tcW w:w="2132" w:type="dxa"/>
          </w:tcPr>
          <w:p w:rsidR="00AC134B" w:rsidRDefault="00AC134B" w:rsidP="00146B7A">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Ядовитые грибы и ягоды.</w:t>
            </w:r>
          </w:p>
        </w:tc>
        <w:tc>
          <w:tcPr>
            <w:tcW w:w="7134" w:type="dxa"/>
          </w:tcPr>
          <w:p w:rsidR="00AC134B" w:rsidRPr="00990D78" w:rsidRDefault="00AC134B" w:rsidP="003110D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Дать представление о съедобных и ядовитых грибах и ягодах; научить различать грибы по картинкам и тем признакам, которые приводятся в загадках и в объяснениях педагога.</w:t>
            </w:r>
          </w:p>
        </w:tc>
        <w:tc>
          <w:tcPr>
            <w:tcW w:w="4026" w:type="dxa"/>
          </w:tcPr>
          <w:p w:rsidR="00AC134B" w:rsidRPr="00990D78" w:rsidRDefault="00AC134B" w:rsidP="003110D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Основы безопасности и жизнедеятельности. Стр. 135</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07C9">
        <w:trPr>
          <w:trHeight w:val="388"/>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Октябрь</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Человек родился, чтобы трудиться.</w:t>
            </w:r>
          </w:p>
        </w:tc>
        <w:tc>
          <w:tcPr>
            <w:tcW w:w="7134" w:type="dxa"/>
          </w:tcPr>
          <w:p w:rsidR="00AC134B" w:rsidRPr="0059294C" w:rsidRDefault="00AC134B" w:rsidP="00AB2168">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Воспитывать уважительное отношение к труду; </w:t>
            </w:r>
          </w:p>
          <w:p w:rsidR="00AC134B" w:rsidRPr="0059294C" w:rsidRDefault="00AC134B" w:rsidP="00AB2168">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Формировать представление о некоторых профессиях; развивать разумные потребности.</w:t>
            </w:r>
          </w:p>
        </w:tc>
        <w:tc>
          <w:tcPr>
            <w:tcW w:w="4026" w:type="dxa"/>
          </w:tcPr>
          <w:p w:rsidR="00AC134B" w:rsidRDefault="00AC134B" w:rsidP="00DD7756">
            <w:pPr>
              <w:tabs>
                <w:tab w:val="left" w:pos="9185"/>
              </w:tabs>
              <w:spacing w:after="0" w:line="240" w:lineRule="auto"/>
              <w:rPr>
                <w:rFonts w:ascii="Times New Roman" w:hAnsi="Times New Roman"/>
                <w:sz w:val="28"/>
                <w:szCs w:val="28"/>
              </w:rPr>
            </w:pPr>
            <w:r>
              <w:rPr>
                <w:rFonts w:ascii="Times New Roman" w:hAnsi="Times New Roman"/>
                <w:sz w:val="28"/>
                <w:szCs w:val="28"/>
              </w:rPr>
              <w:t>Т.Н.Вострухина</w:t>
            </w:r>
          </w:p>
          <w:p w:rsidR="00AC134B" w:rsidRPr="0059294C" w:rsidRDefault="00AC134B" w:rsidP="00DD7756">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Знакомим с окружающим миром детей 5-7 лет, с.153.</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146B7A">
            <w:pPr>
              <w:tabs>
                <w:tab w:val="left" w:pos="9185"/>
              </w:tabs>
              <w:spacing w:after="0" w:line="240" w:lineRule="auto"/>
              <w:rPr>
                <w:rFonts w:ascii="Times New Roman" w:hAnsi="Times New Roman"/>
                <w:sz w:val="28"/>
                <w:szCs w:val="28"/>
              </w:rPr>
            </w:pPr>
          </w:p>
          <w:p w:rsidR="00AC134B" w:rsidRPr="0059294C" w:rsidRDefault="00AC134B" w:rsidP="00146B7A">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 трудолюбие  и лени.</w:t>
            </w:r>
          </w:p>
        </w:tc>
        <w:tc>
          <w:tcPr>
            <w:tcW w:w="7134" w:type="dxa"/>
          </w:tcPr>
          <w:p w:rsidR="00AC134B" w:rsidRPr="0059294C" w:rsidRDefault="00AC134B" w:rsidP="00146B7A">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Ознакомление детей с понятиями «трудолюбие» и «лень» на примере литературных произведений. Воспитывать в детях ответственность, умение проявлять настойчивость и терпение.</w:t>
            </w:r>
          </w:p>
        </w:tc>
        <w:tc>
          <w:tcPr>
            <w:tcW w:w="4026" w:type="dxa"/>
          </w:tcPr>
          <w:p w:rsidR="00AC134B" w:rsidRPr="0059294C" w:rsidRDefault="00AC134B" w:rsidP="00146B7A">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w:t>
            </w:r>
          </w:p>
          <w:p w:rsidR="00AC134B" w:rsidRPr="0059294C" w:rsidRDefault="00AC134B" w:rsidP="00146B7A">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Стр.76.</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2B3BAB">
        <w:trPr>
          <w:trHeight w:val="442"/>
        </w:trPr>
        <w:tc>
          <w:tcPr>
            <w:tcW w:w="15452" w:type="dxa"/>
            <w:gridSpan w:val="4"/>
          </w:tcPr>
          <w:p w:rsidR="00AC134B" w:rsidRPr="0059294C" w:rsidRDefault="00AC134B" w:rsidP="002B3BAB">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Ноябрь</w:t>
            </w:r>
          </w:p>
        </w:tc>
      </w:tr>
      <w:tr w:rsidR="00AC134B" w:rsidRPr="00990D78" w:rsidTr="0059294C">
        <w:trPr>
          <w:trHeight w:val="692"/>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Как играть  дружно вам запомнить нужно.</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Закрепить и обобщить знания детей о правилах поведения в играх. Развивать внимание, наблюдательность. Напомнить о том, что ссора мешает игре и дружбе.</w:t>
            </w:r>
          </w:p>
        </w:tc>
        <w:tc>
          <w:tcPr>
            <w:tcW w:w="4026" w:type="dxa"/>
          </w:tcPr>
          <w:p w:rsidR="00AC134B" w:rsidRPr="0059294C" w:rsidRDefault="00AC134B" w:rsidP="002B3BAB">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w:t>
            </w:r>
          </w:p>
          <w:p w:rsidR="00AC134B" w:rsidRPr="0059294C" w:rsidRDefault="00AC134B" w:rsidP="002B3BAB">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Стр.45.</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2B3BAB">
            <w:pPr>
              <w:rPr>
                <w:rFonts w:ascii="Times New Roman" w:hAnsi="Times New Roman"/>
                <w:sz w:val="28"/>
                <w:szCs w:val="28"/>
              </w:rPr>
            </w:pPr>
          </w:p>
          <w:p w:rsidR="00AC134B" w:rsidRPr="0059294C" w:rsidRDefault="00AC134B" w:rsidP="002B3BAB">
            <w:pPr>
              <w:rPr>
                <w:rFonts w:ascii="Times New Roman" w:hAnsi="Times New Roman"/>
                <w:sz w:val="28"/>
                <w:szCs w:val="28"/>
              </w:rPr>
            </w:pPr>
            <w:r w:rsidRPr="0059294C">
              <w:rPr>
                <w:rFonts w:ascii="Times New Roman" w:hAnsi="Times New Roman"/>
                <w:sz w:val="28"/>
                <w:szCs w:val="28"/>
              </w:rPr>
              <w:t>Наши мамы.</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Учить составлять рассказы о маме. Воспитывать доброе. Внимательное, уважительно отношение к мамам, стремление помогать им.</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Азбука общения. Стр.204</w:t>
            </w:r>
          </w:p>
          <w:p w:rsidR="00AC134B" w:rsidRPr="0059294C"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bCs/>
                <w:sz w:val="28"/>
                <w:szCs w:val="28"/>
              </w:rPr>
              <w:t>Л.Н.Лаврова, И.В.Чеботарева, Л.Ю.Демихова. Разработка основной общеобразовательной программы ДОУ. Стр.59</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262179">
        <w:trPr>
          <w:trHeight w:val="405"/>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Декабрь</w:t>
            </w:r>
          </w:p>
        </w:tc>
      </w:tr>
      <w:tr w:rsidR="00AC134B" w:rsidRPr="00990D78" w:rsidTr="0059294C">
        <w:trPr>
          <w:trHeight w:val="1457"/>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59294C">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Обходи скользкие места.</w:t>
            </w:r>
          </w:p>
        </w:tc>
        <w:tc>
          <w:tcPr>
            <w:tcW w:w="7134" w:type="dxa"/>
          </w:tcPr>
          <w:p w:rsidR="00AC134B" w:rsidRPr="00990D78" w:rsidRDefault="00AC134B" w:rsidP="003110D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элементарные представления о гололеде, воспитывать умение вести себя при гололеде; учить соблюдать правила безопасности на льду; стремление помочь людям, попавшим в беду.</w:t>
            </w:r>
          </w:p>
        </w:tc>
        <w:tc>
          <w:tcPr>
            <w:tcW w:w="4026" w:type="dxa"/>
          </w:tcPr>
          <w:p w:rsidR="00AC134B" w:rsidRPr="00990D78" w:rsidRDefault="00AC134B" w:rsidP="003110D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Основы безопасности и жизнедеятельности. Стр. 146</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 </w:t>
            </w:r>
          </w:p>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Наряжаем елку</w:t>
            </w:r>
          </w:p>
        </w:tc>
        <w:tc>
          <w:tcPr>
            <w:tcW w:w="7134"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Закреплять знания пожарной безопасности, прививать правила безопасного поведения, интерес к работе пожарных. </w:t>
            </w:r>
          </w:p>
        </w:tc>
        <w:tc>
          <w:tcPr>
            <w:tcW w:w="4026"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Формирование культуры безопасного поведения. Коломеец, с.84; Волчкова, с.178</w:t>
            </w:r>
          </w:p>
        </w:tc>
        <w:tc>
          <w:tcPr>
            <w:tcW w:w="2132" w:type="dxa"/>
          </w:tcPr>
          <w:p w:rsidR="00AC134B" w:rsidRPr="00990D78" w:rsidRDefault="00AC134B" w:rsidP="00065114">
            <w:pPr>
              <w:tabs>
                <w:tab w:val="left" w:pos="9185"/>
              </w:tabs>
              <w:spacing w:after="0" w:line="240" w:lineRule="auto"/>
              <w:rPr>
                <w:rFonts w:ascii="Times New Roman" w:hAnsi="Times New Roman"/>
                <w:sz w:val="28"/>
                <w:szCs w:val="28"/>
              </w:rPr>
            </w:pPr>
          </w:p>
        </w:tc>
      </w:tr>
      <w:tr w:rsidR="00AC134B" w:rsidRPr="00990D78" w:rsidTr="00CE7145">
        <w:trPr>
          <w:trHeight w:val="340"/>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Январь</w:t>
            </w:r>
          </w:p>
        </w:tc>
      </w:tr>
      <w:tr w:rsidR="00AC134B" w:rsidRPr="00990D78" w:rsidTr="00CE7145">
        <w:trPr>
          <w:trHeight w:val="915"/>
        </w:trPr>
        <w:tc>
          <w:tcPr>
            <w:tcW w:w="2160" w:type="dxa"/>
          </w:tcPr>
          <w:p w:rsidR="00AC134B" w:rsidRPr="0059294C" w:rsidRDefault="00AC134B" w:rsidP="00262179">
            <w:pPr>
              <w:rPr>
                <w:rFonts w:ascii="Times New Roman" w:hAnsi="Times New Roman"/>
                <w:sz w:val="28"/>
                <w:szCs w:val="28"/>
              </w:rPr>
            </w:pPr>
            <w:r w:rsidRPr="0059294C">
              <w:rPr>
                <w:rFonts w:ascii="Times New Roman" w:hAnsi="Times New Roman"/>
                <w:sz w:val="28"/>
                <w:szCs w:val="28"/>
              </w:rPr>
              <w:t>Небезопасные зимние забавы.</w:t>
            </w:r>
          </w:p>
        </w:tc>
        <w:tc>
          <w:tcPr>
            <w:tcW w:w="7134" w:type="dxa"/>
          </w:tcPr>
          <w:p w:rsidR="00AC134B" w:rsidRPr="00990D78" w:rsidRDefault="00AC134B" w:rsidP="003110D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соблюдать правила безопасности во время игр и занятий в зимнее время года на природе. Воспитывать стремление помочь людям, попавшим в беду.</w:t>
            </w:r>
          </w:p>
        </w:tc>
        <w:tc>
          <w:tcPr>
            <w:tcW w:w="4026" w:type="dxa"/>
          </w:tcPr>
          <w:p w:rsidR="00AC134B" w:rsidRPr="00990D78" w:rsidRDefault="00AC134B" w:rsidP="003110D8">
            <w:pPr>
              <w:tabs>
                <w:tab w:val="left" w:pos="9185"/>
              </w:tabs>
              <w:spacing w:after="0" w:line="240" w:lineRule="auto"/>
              <w:rPr>
                <w:rFonts w:ascii="Times New Roman" w:hAnsi="Times New Roman"/>
                <w:bCs/>
                <w:sz w:val="28"/>
                <w:szCs w:val="28"/>
              </w:rPr>
            </w:pPr>
            <w:r w:rsidRPr="00990D78">
              <w:rPr>
                <w:rFonts w:ascii="Times New Roman" w:hAnsi="Times New Roman"/>
                <w:bCs/>
                <w:sz w:val="28"/>
                <w:szCs w:val="28"/>
              </w:rPr>
              <w:t>К.Ю.Белая. Формирование основ безопасности у дошкольников. Стр.25.</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Чему нас учат книги?</w:t>
            </w:r>
          </w:p>
          <w:p w:rsidR="00AC134B" w:rsidRPr="0059294C" w:rsidRDefault="00AC134B" w:rsidP="0083421F">
            <w:pPr>
              <w:tabs>
                <w:tab w:val="left" w:pos="9185"/>
              </w:tabs>
              <w:spacing w:after="0" w:line="240" w:lineRule="auto"/>
              <w:rPr>
                <w:rFonts w:ascii="Times New Roman" w:hAnsi="Times New Roman"/>
                <w:sz w:val="28"/>
                <w:szCs w:val="28"/>
              </w:rPr>
            </w:pPr>
          </w:p>
        </w:tc>
        <w:tc>
          <w:tcPr>
            <w:tcW w:w="7134" w:type="dxa"/>
          </w:tcPr>
          <w:p w:rsidR="00AC134B" w:rsidRPr="0059294C" w:rsidRDefault="00AC134B" w:rsidP="00F65B20">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Формирование этических представлений и этических чувств у дошкольников; побуждать детей к осознанию поступков, явлений, ситуаций морального характера. Показать детям на основе литературных произведений, что содержат в себе такие понятия, как «доброта», «честность», «правдивость», «смелость», «справедливость», «дружба».</w:t>
            </w:r>
          </w:p>
        </w:tc>
        <w:tc>
          <w:tcPr>
            <w:tcW w:w="4026" w:type="dxa"/>
          </w:tcPr>
          <w:p w:rsidR="00AC134B" w:rsidRPr="0059294C" w:rsidRDefault="00AC134B" w:rsidP="00065114">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w:t>
            </w:r>
          </w:p>
          <w:p w:rsidR="00AC134B" w:rsidRPr="0059294C" w:rsidRDefault="00AC134B" w:rsidP="00065114">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Стр.49.</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E7145">
        <w:trPr>
          <w:trHeight w:val="277"/>
        </w:trPr>
        <w:tc>
          <w:tcPr>
            <w:tcW w:w="15452" w:type="dxa"/>
            <w:gridSpan w:val="4"/>
          </w:tcPr>
          <w:p w:rsidR="00AC134B" w:rsidRPr="0059294C" w:rsidRDefault="00AC134B" w:rsidP="00A016F0">
            <w:pPr>
              <w:tabs>
                <w:tab w:val="left" w:pos="9185"/>
              </w:tabs>
              <w:spacing w:after="0" w:line="240" w:lineRule="auto"/>
              <w:rPr>
                <w:rFonts w:ascii="Times New Roman" w:hAnsi="Times New Roman"/>
                <w:b/>
                <w:sz w:val="28"/>
                <w:szCs w:val="28"/>
              </w:rPr>
            </w:pPr>
            <w:r w:rsidRPr="0059294C">
              <w:rPr>
                <w:rFonts w:ascii="Times New Roman" w:hAnsi="Times New Roman"/>
                <w:b/>
                <w:sz w:val="28"/>
                <w:szCs w:val="28"/>
              </w:rPr>
              <w:t xml:space="preserve">                                                                                          Февраль        </w:t>
            </w:r>
            <w:r w:rsidRPr="0059294C">
              <w:rPr>
                <w:rFonts w:ascii="Times New Roman" w:hAnsi="Times New Roman"/>
                <w:sz w:val="28"/>
                <w:szCs w:val="28"/>
              </w:rPr>
              <w:tab/>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Кем ты станешь?</w:t>
            </w:r>
          </w:p>
        </w:tc>
        <w:tc>
          <w:tcPr>
            <w:tcW w:w="7134" w:type="dxa"/>
          </w:tcPr>
          <w:p w:rsidR="00AC134B" w:rsidRPr="00990D78" w:rsidRDefault="00AC134B" w:rsidP="003110D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представление о том, что такое профессия; вызвать интерес к различным профессиям, воспитывать уважительное отношение к труду.</w:t>
            </w:r>
          </w:p>
        </w:tc>
        <w:tc>
          <w:tcPr>
            <w:tcW w:w="4026" w:type="dxa"/>
          </w:tcPr>
          <w:p w:rsidR="00AC134B" w:rsidRPr="00990D78" w:rsidRDefault="00AC134B" w:rsidP="003110D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Волчкова В. Н., с. 39; Блинова, с. 68; Вострухина, с. 153</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065114">
            <w:pPr>
              <w:tabs>
                <w:tab w:val="left" w:pos="9185"/>
              </w:tabs>
              <w:spacing w:after="0" w:line="240" w:lineRule="auto"/>
              <w:rPr>
                <w:rFonts w:ascii="Times New Roman" w:hAnsi="Times New Roman"/>
                <w:sz w:val="28"/>
                <w:szCs w:val="28"/>
              </w:rPr>
            </w:pPr>
          </w:p>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Человек и его здоровье</w:t>
            </w:r>
          </w:p>
        </w:tc>
        <w:tc>
          <w:tcPr>
            <w:tcW w:w="7134"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знания об организме человека, о зависимости здоровья от правильного питания; дать информацию о пользе витаминов; развивать воображение, мимику; сформировать стремление к здоровому образу жизни и осознанное отношение к собственному здоровью.</w:t>
            </w:r>
          </w:p>
          <w:p w:rsidR="00AC134B" w:rsidRPr="00990D78" w:rsidRDefault="00AC134B" w:rsidP="00065114">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Блинова Г. М. Познавательное развитие детей 5-7 лет, с.40; Алябьева Нравств.-эст.беседы  и игры с дошкоьниками, с 82</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9294C">
        <w:trPr>
          <w:trHeight w:val="463"/>
        </w:trPr>
        <w:tc>
          <w:tcPr>
            <w:tcW w:w="15452" w:type="dxa"/>
            <w:gridSpan w:val="4"/>
          </w:tcPr>
          <w:p w:rsidR="00AC134B" w:rsidRPr="0059294C" w:rsidRDefault="00AC134B" w:rsidP="0059294C">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Март</w:t>
            </w:r>
          </w:p>
        </w:tc>
      </w:tr>
      <w:tr w:rsidR="00AC134B" w:rsidRPr="00990D78" w:rsidTr="0083421F">
        <w:trPr>
          <w:trHeight w:val="1348"/>
        </w:trPr>
        <w:tc>
          <w:tcPr>
            <w:tcW w:w="2160" w:type="dxa"/>
          </w:tcPr>
          <w:p w:rsidR="00AC134B" w:rsidRPr="0059294C" w:rsidRDefault="00AC134B" w:rsidP="003110D8">
            <w:pPr>
              <w:rPr>
                <w:rFonts w:ascii="Times New Roman" w:hAnsi="Times New Roman"/>
                <w:sz w:val="28"/>
                <w:szCs w:val="28"/>
              </w:rPr>
            </w:pPr>
          </w:p>
          <w:p w:rsidR="00AC134B" w:rsidRPr="0059294C" w:rsidRDefault="00AC134B" w:rsidP="003110D8">
            <w:pPr>
              <w:rPr>
                <w:rFonts w:ascii="Times New Roman" w:hAnsi="Times New Roman"/>
                <w:sz w:val="28"/>
                <w:szCs w:val="28"/>
              </w:rPr>
            </w:pPr>
            <w:r w:rsidRPr="0059294C">
              <w:rPr>
                <w:rFonts w:ascii="Times New Roman" w:hAnsi="Times New Roman"/>
                <w:sz w:val="28"/>
                <w:szCs w:val="28"/>
              </w:rPr>
              <w:t>Никого роднее мамы в целом мире нет.</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Воспитывать у детей чувства глубокой любви и привязанности к самому близкому и родному человеку – маме; выражать внимание и сочувствие к маминой заботе обо всех членах семьи и её труду; воспитывать желание помогать маме в её работе по дому, радовать её хорошими добрыми делами и поступками; учить детей на мамином примере умению общаться с другими взрослыми членами семьи и детьми.</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Л.М.Шипицына, О.В.Защиринская, Т.А.Нилова.</w:t>
            </w: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Азбука общения, с.204.</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44FD6">
        <w:trPr>
          <w:trHeight w:val="1050"/>
        </w:trPr>
        <w:tc>
          <w:tcPr>
            <w:tcW w:w="2160"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Безопасность в природе</w:t>
            </w:r>
          </w:p>
        </w:tc>
        <w:tc>
          <w:tcPr>
            <w:tcW w:w="7134"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с правилами поведения в природе (во время грозы, при встрече с различными насекомыми), воспитывать бережное отношение ко всему живому.</w:t>
            </w:r>
          </w:p>
        </w:tc>
        <w:tc>
          <w:tcPr>
            <w:tcW w:w="4026" w:type="dxa"/>
          </w:tcPr>
          <w:p w:rsidR="00AC134B" w:rsidRPr="00990D78" w:rsidRDefault="00AC134B" w:rsidP="000651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Волчкова В. Н. Конспекты. Познавательное развитие. с. 195</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218B3">
        <w:trPr>
          <w:trHeight w:val="436"/>
        </w:trPr>
        <w:tc>
          <w:tcPr>
            <w:tcW w:w="15452" w:type="dxa"/>
            <w:gridSpan w:val="4"/>
          </w:tcPr>
          <w:p w:rsidR="00AC134B" w:rsidRPr="0059294C" w:rsidRDefault="00AC134B" w:rsidP="00544FD6">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Апрель</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Не торопись забрать птенца. Обдумай пользу до конца.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Воспитывать чувства доброты к пернатым друзьям, заботу о них, оказание помощи в трудных ситуациях.</w:t>
            </w: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Закрепить правила поведения в природе.</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Методическое пособие  «Уроки доброты»</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Мы  - маленькие дети на большой планете!</w:t>
            </w:r>
          </w:p>
        </w:tc>
        <w:tc>
          <w:tcPr>
            <w:tcW w:w="7134" w:type="dxa"/>
          </w:tcPr>
          <w:p w:rsidR="00AC134B"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Развивать социальные чувства, эмоциональную отзывчивость, доброжелательность. Обогащать опыт сотрудничества, дружеских взаимоотношений со сверстниками. Формировать представления детей о народах, живущих на планете Земля</w:t>
            </w:r>
          </w:p>
          <w:p w:rsidR="00AC134B" w:rsidRPr="0059294C" w:rsidRDefault="00AC134B" w:rsidP="0083421F">
            <w:pPr>
              <w:tabs>
                <w:tab w:val="left" w:pos="9185"/>
              </w:tabs>
              <w:spacing w:after="0" w:line="240" w:lineRule="auto"/>
              <w:rPr>
                <w:rFonts w:ascii="Times New Roman" w:hAnsi="Times New Roman"/>
                <w:sz w:val="28"/>
                <w:szCs w:val="28"/>
              </w:rPr>
            </w:pP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Методическое пособие  «Уроки доброты»</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44FD6">
        <w:trPr>
          <w:trHeight w:val="345"/>
        </w:trPr>
        <w:tc>
          <w:tcPr>
            <w:tcW w:w="15452" w:type="dxa"/>
            <w:gridSpan w:val="4"/>
          </w:tcPr>
          <w:p w:rsidR="00AC134B" w:rsidRPr="0059294C" w:rsidRDefault="00AC134B" w:rsidP="00544FD6">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Май</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Праздник «День Победы».</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Уточнять и расширять представления о Великой Отечественной войне; воспитывать уважение к памяти воинов-победителей; формировать уважительное отношение к старшему поколению.</w:t>
            </w:r>
          </w:p>
        </w:tc>
        <w:tc>
          <w:tcPr>
            <w:tcW w:w="4026" w:type="dxa"/>
          </w:tcPr>
          <w:p w:rsidR="00AC134B" w:rsidRDefault="00AC134B" w:rsidP="00CE7145">
            <w:pPr>
              <w:tabs>
                <w:tab w:val="left" w:pos="9185"/>
              </w:tabs>
              <w:spacing w:after="0" w:line="240" w:lineRule="auto"/>
              <w:rPr>
                <w:rFonts w:ascii="Times New Roman" w:hAnsi="Times New Roman"/>
                <w:sz w:val="28"/>
                <w:szCs w:val="28"/>
              </w:rPr>
            </w:pPr>
            <w:r>
              <w:rPr>
                <w:rFonts w:ascii="Times New Roman" w:hAnsi="Times New Roman"/>
                <w:sz w:val="28"/>
                <w:szCs w:val="28"/>
              </w:rPr>
              <w:t>Т.Н.Вострухина</w:t>
            </w:r>
          </w:p>
          <w:p w:rsidR="00AC134B" w:rsidRPr="0059294C" w:rsidRDefault="00AC134B" w:rsidP="00CE7145">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 Знакомим с окружающим миром детей 5-7 лет, с.131.</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Давайте говорить друг другу комплименты!</w:t>
            </w:r>
          </w:p>
        </w:tc>
        <w:tc>
          <w:tcPr>
            <w:tcW w:w="7134"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Учить детей быть внимательными друг к другу, замечать в друзьях положительные качества характера, стараться их порадовать; закрепить умение говорить комплименты. </w:t>
            </w:r>
          </w:p>
        </w:tc>
        <w:tc>
          <w:tcPr>
            <w:tcW w:w="4026" w:type="dxa"/>
          </w:tcPr>
          <w:p w:rsidR="00AC134B" w:rsidRPr="00990D78" w:rsidRDefault="00AC134B" w:rsidP="00091B0B">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Волчкова В. Н. Конспекты. Познавательное развитие. с. 130</w:t>
            </w:r>
          </w:p>
        </w:tc>
        <w:tc>
          <w:tcPr>
            <w:tcW w:w="2132" w:type="dxa"/>
          </w:tcPr>
          <w:p w:rsidR="00AC134B" w:rsidRDefault="00AC134B" w:rsidP="0083421F">
            <w:pPr>
              <w:tabs>
                <w:tab w:val="left" w:pos="9185"/>
              </w:tabs>
              <w:spacing w:after="0" w:line="240" w:lineRule="auto"/>
              <w:jc w:val="center"/>
              <w:rPr>
                <w:rFonts w:ascii="Times New Roman" w:hAnsi="Times New Roman"/>
                <w:sz w:val="28"/>
                <w:szCs w:val="28"/>
              </w:rPr>
            </w:pPr>
          </w:p>
        </w:tc>
      </w:tr>
    </w:tbl>
    <w:p w:rsidR="00AC134B" w:rsidRDefault="00AC134B" w:rsidP="00705DA9">
      <w:pPr>
        <w:tabs>
          <w:tab w:val="left" w:pos="3945"/>
        </w:tabs>
        <w:ind w:right="-456"/>
      </w:pPr>
    </w:p>
    <w:p w:rsidR="00AC134B" w:rsidRPr="0059294C" w:rsidRDefault="00AC134B" w:rsidP="00BB2BF0">
      <w:pPr>
        <w:pStyle w:val="ListParagraph"/>
        <w:tabs>
          <w:tab w:val="left" w:pos="9185"/>
        </w:tabs>
        <w:ind w:left="1080"/>
        <w:jc w:val="center"/>
        <w:rPr>
          <w:rFonts w:ascii="Times New Roman" w:hAnsi="Times New Roman"/>
          <w:b/>
          <w:bCs/>
          <w:iCs/>
          <w:sz w:val="28"/>
          <w:szCs w:val="32"/>
        </w:rPr>
      </w:pPr>
      <w:r w:rsidRPr="0059294C">
        <w:rPr>
          <w:rFonts w:ascii="Times New Roman" w:hAnsi="Times New Roman"/>
          <w:b/>
          <w:bCs/>
          <w:iCs/>
          <w:sz w:val="28"/>
          <w:szCs w:val="32"/>
        </w:rPr>
        <w:t xml:space="preserve">Образовательная область </w:t>
      </w:r>
      <w:r>
        <w:rPr>
          <w:rFonts w:ascii="Times New Roman" w:hAnsi="Times New Roman"/>
          <w:b/>
          <w:bCs/>
          <w:iCs/>
          <w:sz w:val="28"/>
          <w:szCs w:val="32"/>
        </w:rPr>
        <w:t xml:space="preserve">"Познавательное </w:t>
      </w:r>
      <w:r w:rsidRPr="0059294C">
        <w:rPr>
          <w:rFonts w:ascii="Times New Roman" w:hAnsi="Times New Roman"/>
          <w:b/>
          <w:bCs/>
          <w:iCs/>
          <w:sz w:val="28"/>
          <w:szCs w:val="32"/>
        </w:rPr>
        <w:t>развитие"</w:t>
      </w:r>
    </w:p>
    <w:p w:rsidR="00AC134B" w:rsidRPr="00020E05" w:rsidRDefault="00AC134B" w:rsidP="00BB2BF0">
      <w:pPr>
        <w:pStyle w:val="ListParagraph"/>
        <w:tabs>
          <w:tab w:val="left" w:pos="9185"/>
        </w:tabs>
        <w:ind w:left="-426" w:right="-456" w:firstLine="142"/>
        <w:rPr>
          <w:rFonts w:ascii="Times New Roman" w:hAnsi="Times New Roman"/>
          <w:bCs/>
          <w:sz w:val="28"/>
          <w:szCs w:val="28"/>
        </w:rPr>
      </w:pPr>
      <w:r w:rsidRPr="00C93793">
        <w:rPr>
          <w:rFonts w:ascii="Times New Roman" w:hAnsi="Times New Roman"/>
          <w:sz w:val="28"/>
          <w:szCs w:val="28"/>
          <w:u w:val="single"/>
        </w:rPr>
        <w:t xml:space="preserve">Образовательная ситуация: </w:t>
      </w:r>
      <w:r>
        <w:rPr>
          <w:rFonts w:ascii="Times New Roman" w:hAnsi="Times New Roman"/>
          <w:bCs/>
          <w:sz w:val="28"/>
          <w:szCs w:val="28"/>
          <w:u w:val="single"/>
        </w:rPr>
        <w:t>ознакомление с природным миром</w:t>
      </w:r>
      <w:r w:rsidRPr="00020E05">
        <w:rPr>
          <w:rFonts w:ascii="Times New Roman" w:hAnsi="Times New Roman"/>
          <w:bCs/>
          <w:sz w:val="28"/>
          <w:szCs w:val="28"/>
        </w:rPr>
        <w:t>.</w:t>
      </w: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7134"/>
        <w:gridCol w:w="4026"/>
        <w:gridCol w:w="2132"/>
      </w:tblGrid>
      <w:tr w:rsidR="00AC134B" w:rsidRPr="00990D78" w:rsidTr="0083421F">
        <w:trPr>
          <w:trHeight w:val="1003"/>
        </w:trPr>
        <w:tc>
          <w:tcPr>
            <w:tcW w:w="2160"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Название темы</w:t>
            </w:r>
          </w:p>
        </w:tc>
        <w:tc>
          <w:tcPr>
            <w:tcW w:w="7134"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Задачи</w:t>
            </w:r>
          </w:p>
        </w:tc>
        <w:tc>
          <w:tcPr>
            <w:tcW w:w="402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Источник методической литературы</w:t>
            </w:r>
          </w:p>
        </w:tc>
        <w:tc>
          <w:tcPr>
            <w:tcW w:w="2132"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Отметка о проведении</w:t>
            </w:r>
          </w:p>
        </w:tc>
      </w:tr>
      <w:tr w:rsidR="00AC134B" w:rsidRPr="00990D78" w:rsidTr="0083421F">
        <w:trPr>
          <w:trHeight w:val="329"/>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bCs/>
                <w:sz w:val="28"/>
                <w:szCs w:val="28"/>
              </w:rPr>
            </w:pPr>
            <w:r w:rsidRPr="0059294C">
              <w:rPr>
                <w:rFonts w:ascii="Times New Roman" w:hAnsi="Times New Roman"/>
                <w:b/>
                <w:bCs/>
                <w:sz w:val="28"/>
                <w:szCs w:val="28"/>
              </w:rPr>
              <w:t>Сентябрь</w:t>
            </w:r>
          </w:p>
        </w:tc>
      </w:tr>
      <w:tr w:rsidR="00AC134B" w:rsidRPr="00990D78" w:rsidTr="0083421F">
        <w:trPr>
          <w:trHeight w:val="1348"/>
        </w:trPr>
        <w:tc>
          <w:tcPr>
            <w:tcW w:w="2160" w:type="dxa"/>
          </w:tcPr>
          <w:p w:rsidR="00AC134B" w:rsidRPr="00990D78" w:rsidRDefault="00AC134B" w:rsidP="00520814">
            <w:pPr>
              <w:tabs>
                <w:tab w:val="left" w:pos="9185"/>
              </w:tabs>
              <w:spacing w:after="0" w:line="240" w:lineRule="auto"/>
              <w:rPr>
                <w:rFonts w:ascii="Times New Roman" w:hAnsi="Times New Roman"/>
                <w:sz w:val="28"/>
                <w:szCs w:val="28"/>
              </w:rPr>
            </w:pPr>
          </w:p>
          <w:p w:rsidR="00AC134B" w:rsidRPr="00990D78" w:rsidRDefault="00AC134B" w:rsidP="005208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Какая бывает вода?</w:t>
            </w:r>
          </w:p>
        </w:tc>
        <w:tc>
          <w:tcPr>
            <w:tcW w:w="7134"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Уточнить представления детей о свойствах воды: прозрачная, без запаха, имеет вес, не имеет собственной формы; познакомить с принципом работы пипетки, развить умение действовать по алгоритму, разгадывать элементарный кроссворд.</w:t>
            </w:r>
          </w:p>
          <w:p w:rsidR="00AC134B" w:rsidRPr="00990D78" w:rsidRDefault="00AC134B" w:rsidP="00091B0B">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Тугушева Г. П., Чистякова А. Е. "Экспериментальная деятельность детей </w:t>
            </w:r>
          </w:p>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Тимофеева Л. Л. Ребенок и окружающий мир, с.142, с.43</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520814">
            <w:pPr>
              <w:tabs>
                <w:tab w:val="left" w:pos="9185"/>
              </w:tabs>
              <w:spacing w:after="0" w:line="240" w:lineRule="auto"/>
              <w:rPr>
                <w:rFonts w:ascii="Times New Roman" w:hAnsi="Times New Roman"/>
                <w:sz w:val="28"/>
                <w:szCs w:val="28"/>
              </w:rPr>
            </w:pPr>
          </w:p>
          <w:p w:rsidR="00AC134B" w:rsidRPr="00990D78" w:rsidRDefault="00AC134B" w:rsidP="005208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Остров загадок</w:t>
            </w:r>
          </w:p>
        </w:tc>
        <w:tc>
          <w:tcPr>
            <w:tcW w:w="7134"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Организовать актуализацию и использование знаний детей о летних явлениях природы, природных сообществах.</w:t>
            </w:r>
          </w:p>
        </w:tc>
        <w:tc>
          <w:tcPr>
            <w:tcW w:w="4026"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Тимофеева Л. Л. Ребенок и окружающий мир, с.90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E7145">
        <w:trPr>
          <w:trHeight w:val="976"/>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Такой разный песок.</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Познакомить детей со свойствами песка: рыхлый, непрозрачный, сыпучий, хорошо пропускает воду, плохо сохраняет форму; рассказать детям о местах, где мы можем встретить песок; развивать познавательную активность детей, желание экспериментировать, самостоятельно делать выводы, добывать новые знания, основываясь на опытах и экспериментах.</w:t>
            </w:r>
          </w:p>
        </w:tc>
        <w:tc>
          <w:tcPr>
            <w:tcW w:w="4026" w:type="dxa"/>
          </w:tcPr>
          <w:p w:rsidR="00AC134B" w:rsidRPr="0059294C" w:rsidRDefault="00AC134B" w:rsidP="00E4145E">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Обр. область «Познавательное развитие». </w:t>
            </w:r>
          </w:p>
          <w:p w:rsidR="00AC134B" w:rsidRPr="0059294C" w:rsidRDefault="00AC134B" w:rsidP="00471212">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Стр.30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091B0B">
            <w:pPr>
              <w:tabs>
                <w:tab w:val="left" w:pos="9185"/>
              </w:tabs>
              <w:spacing w:after="0" w:line="240" w:lineRule="auto"/>
              <w:rPr>
                <w:rFonts w:ascii="Times New Roman" w:hAnsi="Times New Roman"/>
                <w:sz w:val="28"/>
                <w:szCs w:val="28"/>
              </w:rPr>
            </w:pPr>
          </w:p>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Путешествие колоска.</w:t>
            </w:r>
          </w:p>
        </w:tc>
        <w:tc>
          <w:tcPr>
            <w:tcW w:w="7134"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Познакомить детей со злаковыми культурами, из которых выпекают хлеб; развивать умение различать растение по характерным признакам (строение колоска, цвет, количество зерен); познакомить с современной технологией изготовления хлеба и сравнить с тем, как изготавливали раньше. </w:t>
            </w:r>
          </w:p>
        </w:tc>
        <w:tc>
          <w:tcPr>
            <w:tcW w:w="4026"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Добро пожаловать в экологию! Авт.-сост. О. А. Воронкевич, с.163 </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20814">
        <w:trPr>
          <w:trHeight w:val="459"/>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Октябрь</w:t>
            </w:r>
          </w:p>
        </w:tc>
      </w:tr>
      <w:tr w:rsidR="00AC134B" w:rsidRPr="00990D78" w:rsidTr="0083421F">
        <w:trPr>
          <w:trHeight w:val="1348"/>
        </w:trPr>
        <w:tc>
          <w:tcPr>
            <w:tcW w:w="2160"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Как растения готовятся к зиме.</w:t>
            </w:r>
          </w:p>
        </w:tc>
        <w:tc>
          <w:tcPr>
            <w:tcW w:w="7134"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Сформировать у детей представление о состоянии растений осенью, дать знания о плодах и семенах конкретных деревьев, кустов, травянистых растений, показать приспособление семян к распространению. Уточнить представления детей об условиях жизни растений осенью. Учить устанавливать связи между состоянием растений и условиями среды, выявлять причины происходящих изменений. Познакомить с трудом взрослых в парке по уходу за растениями осенью.</w:t>
            </w:r>
          </w:p>
        </w:tc>
        <w:tc>
          <w:tcPr>
            <w:tcW w:w="4026"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Т.М.Бондаренко. Экологические занятия с детьми 6-7 лет. Стр.56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Каша – радость наша.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Расширить знания детей о правильном питании, направленные на сохранение и укрепление здоровья, пробуждать у детей интерес к народным традициям, связанным с питанием и здоровьем; сформировать представление о связи рациона питания и образа жизни наших предков, о высококалорийных и полезных продуктах питания; формировать у детей навыки приготовления вкусных, полезных разнообразных каш как обязательного компонента меню дошкольника.</w:t>
            </w:r>
          </w:p>
        </w:tc>
        <w:tc>
          <w:tcPr>
            <w:tcW w:w="4026" w:type="dxa"/>
          </w:tcPr>
          <w:p w:rsidR="00AC134B" w:rsidRPr="0059294C" w:rsidRDefault="00AC134B" w:rsidP="00E4145E">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Обр. область «Познавательное развитие». </w:t>
            </w:r>
          </w:p>
          <w:p w:rsidR="00AC134B" w:rsidRPr="0059294C" w:rsidRDefault="00AC134B" w:rsidP="00E4145E">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Аджи А.В. Стр.86. </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E7145">
        <w:trPr>
          <w:trHeight w:val="409"/>
        </w:trPr>
        <w:tc>
          <w:tcPr>
            <w:tcW w:w="2160"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Унылая пора! Очей очарованье!</w:t>
            </w:r>
          </w:p>
        </w:tc>
        <w:tc>
          <w:tcPr>
            <w:tcW w:w="7134" w:type="dxa"/>
          </w:tcPr>
          <w:p w:rsidR="00AC134B" w:rsidRPr="00990D78" w:rsidRDefault="00AC134B" w:rsidP="00091B0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представление детей о золотом периоде осени. Учить устанавливать связи между изменениями в неживой природе и изменениями в жизни растений и животных. Развивать память детей, воображение, мышление. Активизировать словарный запас.</w:t>
            </w:r>
          </w:p>
        </w:tc>
        <w:tc>
          <w:tcPr>
            <w:tcW w:w="4026" w:type="dxa"/>
          </w:tcPr>
          <w:p w:rsidR="00AC134B" w:rsidRPr="00990D78" w:rsidRDefault="00AC134B" w:rsidP="009B3D3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Автор-составитель</w:t>
            </w:r>
          </w:p>
          <w:p w:rsidR="00AC134B" w:rsidRPr="00990D78" w:rsidRDefault="00AC134B" w:rsidP="009B3D3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О.А.Воронкевич, стр.174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705DA9">
            <w:pPr>
              <w:rPr>
                <w:rFonts w:ascii="Times New Roman" w:hAnsi="Times New Roman"/>
                <w:sz w:val="28"/>
                <w:szCs w:val="28"/>
              </w:rPr>
            </w:pPr>
            <w:r w:rsidRPr="0059294C">
              <w:rPr>
                <w:rFonts w:ascii="Times New Roman" w:hAnsi="Times New Roman"/>
                <w:sz w:val="28"/>
                <w:szCs w:val="28"/>
              </w:rPr>
              <w:t>Жизнь диких зверей наших лесов.</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Уточнить и расширить знания детей о диких зверях наших лесов; сформировать представления об особенностях их жизни в суровое зимнее время; формировать вызвать потребность у детей оказывать помощь животным; воспитывать чувство любви к родному краю и бережное отношение к природе.</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bCs/>
                <w:sz w:val="28"/>
                <w:szCs w:val="28"/>
              </w:rPr>
              <w:t>Л.Н.Лаврова, И.В.Чеботарева, Л.Ю.Демихова. Разработка основной общеобразовательной программы ДОУ. Стр.73</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08AE">
        <w:trPr>
          <w:trHeight w:val="469"/>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Ноябрь</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Необыкновенный мир магнитов.</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детей с физическим явлением  - магнетизмом, магнитом и его особенностями; опытным путем выявить материалы, которые могут стать магнетическими; показать; развить у детей коммуникативные навыки, самостоятельность</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Тугушева Г. П., Чистякова А. Е. "Экспериментальная деятельность детей...", с.47</w:t>
            </w:r>
          </w:p>
          <w:p w:rsidR="00AC134B" w:rsidRPr="0059294C" w:rsidRDefault="00AC134B" w:rsidP="00545092">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Обр. область «Познавательное развитие». </w:t>
            </w:r>
          </w:p>
          <w:p w:rsidR="00AC134B" w:rsidRPr="00990D78" w:rsidRDefault="00AC134B" w:rsidP="00545092">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Стр.86.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p w:rsidR="00AC134B" w:rsidRPr="0059294C" w:rsidRDefault="00AC134B" w:rsidP="00FB08AE">
            <w:pPr>
              <w:jc w:val="center"/>
              <w:rPr>
                <w:rFonts w:ascii="Times New Roman" w:hAnsi="Times New Roman"/>
                <w:sz w:val="28"/>
                <w:szCs w:val="28"/>
              </w:rPr>
            </w:pPr>
          </w:p>
        </w:tc>
      </w:tr>
      <w:tr w:rsidR="00AC134B" w:rsidRPr="00990D78" w:rsidTr="00CE7145">
        <w:trPr>
          <w:trHeight w:val="1043"/>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Упрямые предметы.</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детей с физическим свойством предметов- инерцией, развивать умение фиксировать результат наблюдения.</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Тугушева Г. П., Чистякова А. Е. "Экспериментальная деятельность детей ...", с.48</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Путешествие в лес</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Обобщать и систематизировать знания детей об осени. Учить устанавливать связи между продолжительностью дня, температурой воздуха и состоянием растений, наличием пищи для животных и приспособлением их к зиме.</w:t>
            </w:r>
          </w:p>
        </w:tc>
        <w:tc>
          <w:tcPr>
            <w:tcW w:w="4026" w:type="dxa"/>
          </w:tcPr>
          <w:p w:rsidR="00AC134B" w:rsidRPr="00990D78" w:rsidRDefault="00AC134B" w:rsidP="009B3D3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Автор-составитель</w:t>
            </w:r>
          </w:p>
          <w:p w:rsidR="00AC134B" w:rsidRPr="0059294C" w:rsidRDefault="00AC134B" w:rsidP="009B3D3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О.А.Воронкевич, стр.174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Беседа «Для чего растению нужны семена».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Закрепить представление, что семя – конечная стадия роста однолетнего растения, оно необходимо для продолжения жизни. Дать знания о строении семени: семенная кожура, семядоли, зародыш. Формировать представление о распространении семян растений. Развивать память, внимание, наблюдательность.</w:t>
            </w:r>
          </w:p>
        </w:tc>
        <w:tc>
          <w:tcPr>
            <w:tcW w:w="4026" w:type="dxa"/>
          </w:tcPr>
          <w:p w:rsidR="00AC134B" w:rsidRPr="00990D78" w:rsidRDefault="00AC134B" w:rsidP="009B3D3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Автор-составитель</w:t>
            </w:r>
          </w:p>
          <w:p w:rsidR="00AC134B" w:rsidRPr="0059294C" w:rsidRDefault="00AC134B" w:rsidP="009B3D3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О.А.Воронкевич, стр.343</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E7145">
        <w:trPr>
          <w:trHeight w:val="111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Сила тяготения.</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Дать детям представление о существовании невидимой силы-силы тяготения, которая притягивает  предметы и любые тела к Земле.</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Тугушева Г. П., Чистякова А. Е. "Экспериментальная деятельность детей...", с.47</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6370D">
        <w:trPr>
          <w:trHeight w:val="528"/>
        </w:trPr>
        <w:tc>
          <w:tcPr>
            <w:tcW w:w="15452" w:type="dxa"/>
            <w:gridSpan w:val="4"/>
          </w:tcPr>
          <w:p w:rsidR="00AC134B" w:rsidRPr="0059294C" w:rsidRDefault="00AC134B" w:rsidP="00C6370D">
            <w:pPr>
              <w:tabs>
                <w:tab w:val="left" w:pos="7440"/>
                <w:tab w:val="left" w:pos="9185"/>
              </w:tabs>
              <w:spacing w:after="0" w:line="240" w:lineRule="auto"/>
              <w:rPr>
                <w:rFonts w:ascii="Times New Roman" w:hAnsi="Times New Roman"/>
                <w:b/>
                <w:sz w:val="28"/>
                <w:szCs w:val="28"/>
              </w:rPr>
            </w:pPr>
            <w:r w:rsidRPr="0059294C">
              <w:rPr>
                <w:rFonts w:ascii="Times New Roman" w:hAnsi="Times New Roman"/>
                <w:sz w:val="28"/>
                <w:szCs w:val="28"/>
              </w:rPr>
              <w:tab/>
            </w:r>
            <w:r w:rsidRPr="0059294C">
              <w:rPr>
                <w:rFonts w:ascii="Times New Roman" w:hAnsi="Times New Roman"/>
                <w:b/>
                <w:sz w:val="28"/>
                <w:szCs w:val="28"/>
              </w:rPr>
              <w:t>Декабрь</w:t>
            </w:r>
            <w:r w:rsidRPr="0059294C">
              <w:rPr>
                <w:rFonts w:ascii="Times New Roman" w:hAnsi="Times New Roman"/>
                <w:b/>
                <w:sz w:val="28"/>
                <w:szCs w:val="28"/>
              </w:rPr>
              <w:tab/>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Клуб знатоков леса.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у детей умение применять на практике знания о приспособлениях животных и растений к условиям жизни; учить сравнивать, выделять существительные признаки, понимать простейшие причинно - следственные связи. Развивать доказательную, связную речь у детей.</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 А. Воронкевич, с.193</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E7145">
        <w:trPr>
          <w:trHeight w:val="926"/>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Замерзание жидкостей.</w:t>
            </w:r>
          </w:p>
        </w:tc>
        <w:tc>
          <w:tcPr>
            <w:tcW w:w="7134" w:type="dxa"/>
          </w:tcPr>
          <w:p w:rsidR="00AC134B" w:rsidRPr="0059294C" w:rsidRDefault="00AC134B" w:rsidP="00CE7145">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Познакомить детей с различными жидкостями, выявить различия в процессе их замерзания.</w:t>
            </w:r>
            <w:r w:rsidRPr="0059294C">
              <w:rPr>
                <w:rFonts w:ascii="Times New Roman" w:hAnsi="Times New Roman"/>
                <w:sz w:val="28"/>
                <w:szCs w:val="28"/>
              </w:rPr>
              <w:tab/>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Марудова. Ознакомление дошкольников с окружающим миром. Стр.95.</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E7145">
        <w:trPr>
          <w:trHeight w:val="1114"/>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Идет волшебница - зима.</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Обобщить и уточнить знания о зиме; развивать воображение, формировать способность строить предположения; воспитывать любовь к родной природе.</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Вострухина Т. В. Знакомим с окружающим миром детей 5-7 лет, с.67</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С кем дружит ель в лесу.</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Обобщить знания детей о дереве ели; объяснить детям, какую роль играет это дерево в жизни лесных зверей и птиц, как их питание и безопасность связанны с сохранением живой ели; воспитывать у детей бережное отношение к лесу, елям.</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А.М.Федотова. Познаем окружающий мир играя. Стр.87.</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A6590">
        <w:trPr>
          <w:trHeight w:val="479"/>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Январь</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Север – царство льда и снега. Айсберги.</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представление детей о климатических условиях Крайнего Севера и тундры. Учить устанавливать связи между изменениями в живой и неживой природе. Развивать умение устанавливать зависимость между температурой воздуха и состояние почвы. Уточнить представления детей о свойствах льда: прозрачный, твердый, имеет форму. Дать представление об айсбергах, их опасности для судоходства.</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О.А.Воронкевич с.205</w:t>
            </w:r>
          </w:p>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Тугушева Г.П.,Чистякова А.Е.</w:t>
            </w:r>
          </w:p>
          <w:p w:rsidR="00AC134B" w:rsidRPr="00990D78" w:rsidRDefault="00AC134B" w:rsidP="003B2E54">
            <w:pPr>
              <w:tabs>
                <w:tab w:val="left" w:pos="9185"/>
              </w:tabs>
              <w:spacing w:after="0" w:line="240" w:lineRule="auto"/>
              <w:rPr>
                <w:rFonts w:ascii="Times New Roman" w:hAnsi="Times New Roman"/>
                <w:color w:val="FF0000"/>
                <w:sz w:val="28"/>
                <w:szCs w:val="28"/>
              </w:rPr>
            </w:pPr>
            <w:r w:rsidRPr="00990D78">
              <w:rPr>
                <w:rFonts w:ascii="Times New Roman" w:hAnsi="Times New Roman"/>
                <w:sz w:val="28"/>
                <w:szCs w:val="28"/>
              </w:rPr>
              <w:t>"Экспериментальная деятельность детей ...", с.78</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Как живут наши пернатые друзья зимой.</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Обобщить знания детей, полученные при наблюдении за птицами; установить связь между формой клюва и питанием птиц; отметить взаимоотношения птиц во время зимовки. Вызвать желание помочь нашим крылатым друзьям в зимнюю бескормицу.</w:t>
            </w:r>
          </w:p>
        </w:tc>
        <w:tc>
          <w:tcPr>
            <w:tcW w:w="4026" w:type="dxa"/>
          </w:tcPr>
          <w:p w:rsidR="00AC134B" w:rsidRPr="00990D78"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Добро пожаловать в экологию! Авт.-сост. О.А.Воронкевич. </w:t>
            </w:r>
          </w:p>
          <w:p w:rsidR="00AC134B" w:rsidRPr="0059294C"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Стр.360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Царица зима.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Уточнить и расширить знания детей о характерных признаках зимы. Закрепить умение находить и узнавать зимующих птиц, учить видеть особенности их поведения зимой, упражнять в умении различать деревья. Дать детям знания о помощи людей растениям и птицам в зимних условиях. Воспитывать эстетическое видение природы, бережное отношение к ней. Помочь детям понять, что лес – это единая экосистема, в которой важен каждый, даже самый маленький элемент. </w:t>
            </w:r>
          </w:p>
        </w:tc>
        <w:tc>
          <w:tcPr>
            <w:tcW w:w="4026" w:type="dxa"/>
          </w:tcPr>
          <w:p w:rsidR="00AC134B" w:rsidRPr="0059294C" w:rsidRDefault="00AC134B" w:rsidP="003A6590">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Обр. область «Познавательное развитие». </w:t>
            </w:r>
          </w:p>
          <w:p w:rsidR="00AC134B" w:rsidRPr="0059294C" w:rsidRDefault="00AC134B" w:rsidP="003A6590">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Стр.96.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Как мы познаем мир.</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Познакомить детей с системой органов чувств, помочь осознать возможности зрительного, слухового и вкусового анализаторов.</w:t>
            </w:r>
          </w:p>
        </w:tc>
        <w:tc>
          <w:tcPr>
            <w:tcW w:w="4026" w:type="dxa"/>
          </w:tcPr>
          <w:p w:rsidR="00AC134B" w:rsidRPr="0059294C" w:rsidRDefault="00AC134B" w:rsidP="003A6590">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Обр. область «Познавательное развитие». </w:t>
            </w:r>
          </w:p>
          <w:p w:rsidR="00AC134B" w:rsidRPr="0059294C" w:rsidRDefault="00AC134B" w:rsidP="003A6590">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Стр.110.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A416E2">
        <w:trPr>
          <w:trHeight w:val="547"/>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sz w:val="28"/>
                <w:szCs w:val="28"/>
              </w:rPr>
            </w:pPr>
            <w:r w:rsidRPr="0059294C">
              <w:rPr>
                <w:rFonts w:ascii="Times New Roman" w:hAnsi="Times New Roman"/>
                <w:b/>
                <w:sz w:val="28"/>
                <w:szCs w:val="28"/>
              </w:rPr>
              <w:t>Февраль</w:t>
            </w:r>
          </w:p>
        </w:tc>
      </w:tr>
      <w:tr w:rsidR="00AC134B" w:rsidRPr="00990D78" w:rsidTr="00CE7145">
        <w:trPr>
          <w:trHeight w:val="904"/>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Как узнать зиму?</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Обобщить представления детей о типичных зимних явлениях в неживой природе. Формировать эстетическое отношение к зимним явлениям. </w:t>
            </w:r>
          </w:p>
        </w:tc>
        <w:tc>
          <w:tcPr>
            <w:tcW w:w="4026" w:type="dxa"/>
          </w:tcPr>
          <w:p w:rsidR="00AC134B" w:rsidRPr="00990D78" w:rsidRDefault="00AC134B" w:rsidP="003B2E5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 М. Познание. с.197</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CE7145">
        <w:trPr>
          <w:trHeight w:val="1060"/>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Животные зимой</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устанавливать связи между особенностями поведения и условиями среды обитания. Воспитывать стремление помогать птицам, зверям зимой.</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О.А.Воронкевич , с.225</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Лес как экосистема</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Сформировать понятие "этажи леса". Выявить взаимосвязи между растениями и местом обитания, питания животных</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О.А.Воронкевич, с.216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B2E54">
            <w:pPr>
              <w:tabs>
                <w:tab w:val="left" w:pos="9185"/>
              </w:tabs>
              <w:spacing w:after="0" w:line="240" w:lineRule="auto"/>
              <w:rPr>
                <w:rFonts w:ascii="Times New Roman" w:hAnsi="Times New Roman"/>
                <w:sz w:val="28"/>
                <w:szCs w:val="28"/>
              </w:rPr>
            </w:pPr>
          </w:p>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Почему дует ветер?</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детей с причиной возникновения ветра - движением воздушных масс; уточнить представления детей о свойствах воздуха: горячий поднимается вверх - он легкий, холодный опускается вниз - он тяжелый.</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Тугушева Г. П., Чистякова А. Е. "Экспериментальная деятельность детей ...", с.64</w:t>
            </w:r>
          </w:p>
        </w:tc>
        <w:tc>
          <w:tcPr>
            <w:tcW w:w="2132" w:type="dxa"/>
          </w:tcPr>
          <w:p w:rsidR="00AC134B" w:rsidRPr="00990D78" w:rsidRDefault="00AC134B" w:rsidP="003B2E54">
            <w:pPr>
              <w:tabs>
                <w:tab w:val="left" w:pos="9185"/>
              </w:tabs>
              <w:spacing w:after="0" w:line="240" w:lineRule="auto"/>
              <w:rPr>
                <w:rFonts w:ascii="Times New Roman" w:hAnsi="Times New Roman"/>
                <w:sz w:val="28"/>
                <w:szCs w:val="28"/>
              </w:rPr>
            </w:pPr>
          </w:p>
        </w:tc>
      </w:tr>
      <w:tr w:rsidR="00AC134B" w:rsidRPr="00990D78" w:rsidTr="004D167B">
        <w:trPr>
          <w:trHeight w:val="518"/>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Март</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Как снеговики весну искали.</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Познавательные исследовательские занятия с детьми на экологической тропе. Стр.104 -108.</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Как поссорились март и февраль</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Продолжать формировать у детей представления о марте как месяце пробуждения природы. Развивать умение замечать нарастающие изменения в неживой природе: увеличение светового дня, появление проталин, капели. Дать знания об изменениях в жизни животных и птиц. Воспитывать интерес к народному календарю. Учить детей объяснять смысл примет и пословиц о марте.</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О.А.Воронкевич,  с.234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Живое – неживое.</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представления детей о том, что растения – это живая природа, выделить признаки;  подвести к пониманию участия растений в обменном процессе; формировать экологическое сознание; развивать аналитические способности; продолжать учить детей кодировать информацию. используя символы; воспитывать желание быть полезным.</w:t>
            </w:r>
          </w:p>
        </w:tc>
        <w:tc>
          <w:tcPr>
            <w:tcW w:w="4026" w:type="dxa"/>
          </w:tcPr>
          <w:p w:rsidR="00AC134B" w:rsidRPr="0059294C" w:rsidRDefault="00AC134B" w:rsidP="003B2E54">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Открытые мероприятия для детей подготовительной группы детского сада. Обр. область «Познавательное развитие». </w:t>
            </w:r>
          </w:p>
          <w:p w:rsidR="00AC134B" w:rsidRPr="00990D78" w:rsidRDefault="00AC134B" w:rsidP="003B2E54">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Аджи А.В. Стр.113.</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Солнце дарит нам тепло и свет.</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Дать детям представление о том, что Солнце является источником тепла и света; познакомить с понятием "световая энергия", показать степень ее поглощения разными предметами, материалами.</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Тугушева Г. П., Чистякова А. Е. "Экспериментальная деятельность детей ...", с.61</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2E54">
        <w:trPr>
          <w:trHeight w:val="508"/>
        </w:trPr>
        <w:tc>
          <w:tcPr>
            <w:tcW w:w="15452" w:type="dxa"/>
            <w:gridSpan w:val="4"/>
          </w:tcPr>
          <w:p w:rsidR="00AC134B" w:rsidRPr="0059294C" w:rsidRDefault="00AC134B" w:rsidP="003B2E54">
            <w:pPr>
              <w:tabs>
                <w:tab w:val="left" w:pos="9185"/>
              </w:tabs>
              <w:spacing w:after="0" w:line="240" w:lineRule="auto"/>
              <w:rPr>
                <w:rFonts w:ascii="Times New Roman" w:hAnsi="Times New Roman"/>
                <w:b/>
                <w:sz w:val="28"/>
                <w:szCs w:val="28"/>
              </w:rPr>
            </w:pPr>
            <w:r w:rsidRPr="0059294C">
              <w:rPr>
                <w:rFonts w:ascii="Times New Roman" w:hAnsi="Times New Roman"/>
                <w:b/>
                <w:sz w:val="28"/>
                <w:szCs w:val="28"/>
              </w:rPr>
              <w:t xml:space="preserve">                                                                                       Апрель          </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 природы нет плохой погоды.</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Понимать и оценивать природные явления, их влияние на эмоциональное состояние человека; оценивать природные явления и находить в любом хорошее и радостное.</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Азбука общения. Стр.132</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Звезды светят постоянно</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Уточнить представление о звездах и созвездиях; развивать у детей умение сравнивать и выделять признаки отличия и сходства (яркость, размер, Полярная звезда, созвездие); развивать интерес к научному познанию космического пространства. Показать, что звезды светят постоянно.</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Е.А.Паникова. Беседы о космосе. Стр.26.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Весенние заботы птиц.</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Обобщить, систематизировать знания детей об изменениях в жизни птиц весной. Учить устанавливать связи между прилетом птиц и наличием корма. Познакомить детей с тем, как птицы устраивают свои гнезда, как заботятся о птенцах. Формировать гуманное отношение к птицам.</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О.А.Воронкевич,  с.266.</w:t>
            </w: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Методическое пособие «Уроки экологии».</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Путешествие по странам и континентам</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с природными условиями и обитателями Антарктики, Австралии, Северной и Южной Америки, Европы, Азии.</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Вострухина Т. В. Знакомим с окружающим миром детей 5-7 лет, с.144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E54174">
        <w:trPr>
          <w:trHeight w:val="405"/>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Май</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Строим экологический город</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Уточнить природоведческие знания детей о факторах окружающей среды, необходимых для жизни на Земле. Формировать умение прогнозировать последствия своих действий. Воспитывать гуманное отношение к природе.</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Добро пожаловать в экологию! Авт.-сост. О.А.Воронкевич,  с.271</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2E3235">
        <w:trPr>
          <w:trHeight w:val="834"/>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Мы реки, моря и океаны в обиду не дадим!</w:t>
            </w:r>
          </w:p>
        </w:tc>
        <w:tc>
          <w:tcPr>
            <w:tcW w:w="7134"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Осваивать особенности поведения в природе культурного человека (человек знает и выполняет правила поведения, направленные на сохранение природных объектов), о природоохранной деятельности человека. Формировать умение прогнозировать последствия своих действий. Воспитывать гуманное отношение к природе, желание сберечь и сохранить красоту природы.</w:t>
            </w:r>
          </w:p>
        </w:tc>
        <w:tc>
          <w:tcPr>
            <w:tcW w:w="4026" w:type="dxa"/>
          </w:tcPr>
          <w:p w:rsidR="00AC134B" w:rsidRPr="00990D78" w:rsidRDefault="00AC134B" w:rsidP="003B2E5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Методическое пособие «Уроки экологии».</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Друзья природы.</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Расширять знания о лесе и его обитателях, закреплять умение вести себя в природе, воспитывать бережное отношение к лесу. Развивать речь, внимание, умение анализировать.</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Вострухина  Знакомим с окружающим миром детей  5-7 лет, с. 172</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Свечка в банке.</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Выявить, что при горении изменяется состав воздуха (кислорода становится меньше), что для горения нужен кислород. Познакомиться со способами тушения огня.</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Дыбина О.В. Неизведанное рядом. Опыты и эксперименты для дошкольников , с.145</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bl>
    <w:p w:rsidR="00AC134B" w:rsidRDefault="00AC134B" w:rsidP="00544FD6">
      <w:pPr>
        <w:tabs>
          <w:tab w:val="left" w:pos="9185"/>
        </w:tabs>
        <w:jc w:val="center"/>
        <w:rPr>
          <w:rFonts w:ascii="Times New Roman" w:hAnsi="Times New Roman"/>
          <w:b/>
          <w:bCs/>
          <w:iCs/>
          <w:sz w:val="28"/>
          <w:szCs w:val="32"/>
        </w:rPr>
      </w:pPr>
    </w:p>
    <w:p w:rsidR="00AC134B" w:rsidRPr="00544FD6" w:rsidRDefault="00AC134B" w:rsidP="00544FD6">
      <w:pPr>
        <w:tabs>
          <w:tab w:val="left" w:pos="9185"/>
        </w:tabs>
        <w:jc w:val="center"/>
        <w:rPr>
          <w:rFonts w:ascii="Times New Roman" w:hAnsi="Times New Roman"/>
          <w:b/>
          <w:bCs/>
          <w:iCs/>
          <w:sz w:val="28"/>
          <w:szCs w:val="32"/>
        </w:rPr>
      </w:pPr>
      <w:r w:rsidRPr="00544FD6">
        <w:rPr>
          <w:rFonts w:ascii="Times New Roman" w:hAnsi="Times New Roman"/>
          <w:b/>
          <w:bCs/>
          <w:iCs/>
          <w:sz w:val="28"/>
          <w:szCs w:val="32"/>
        </w:rPr>
        <w:t>Образовательная область "Художественно - эстетическое  развитие"</w:t>
      </w:r>
    </w:p>
    <w:p w:rsidR="00AC134B" w:rsidRPr="00020E05" w:rsidRDefault="00AC134B" w:rsidP="00BB2BF0">
      <w:pPr>
        <w:pStyle w:val="ListParagraph"/>
        <w:tabs>
          <w:tab w:val="left" w:pos="9185"/>
        </w:tabs>
        <w:ind w:left="-426" w:right="-456" w:firstLine="142"/>
        <w:rPr>
          <w:rFonts w:ascii="Times New Roman" w:hAnsi="Times New Roman"/>
          <w:bCs/>
          <w:sz w:val="28"/>
          <w:szCs w:val="28"/>
        </w:rPr>
      </w:pPr>
      <w:r>
        <w:rPr>
          <w:rFonts w:ascii="Times New Roman" w:hAnsi="Times New Roman"/>
          <w:sz w:val="28"/>
          <w:szCs w:val="28"/>
          <w:u w:val="single"/>
        </w:rPr>
        <w:t>Образовательная ситуация: рисование</w:t>
      </w:r>
      <w:r w:rsidRPr="00020E05">
        <w:rPr>
          <w:rFonts w:ascii="Times New Roman" w:hAnsi="Times New Roman"/>
          <w:bCs/>
          <w:sz w:val="28"/>
          <w:szCs w:val="28"/>
        </w:rPr>
        <w:t>.</w:t>
      </w:r>
    </w:p>
    <w:tbl>
      <w:tblPr>
        <w:tblW w:w="1568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7370"/>
        <w:gridCol w:w="4026"/>
        <w:gridCol w:w="2132"/>
      </w:tblGrid>
      <w:tr w:rsidR="00AC134B" w:rsidRPr="00990D78" w:rsidTr="00496375">
        <w:trPr>
          <w:trHeight w:val="1003"/>
        </w:trPr>
        <w:tc>
          <w:tcPr>
            <w:tcW w:w="2160"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Название темы</w:t>
            </w:r>
          </w:p>
        </w:tc>
        <w:tc>
          <w:tcPr>
            <w:tcW w:w="7370"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Задачи</w:t>
            </w:r>
          </w:p>
        </w:tc>
        <w:tc>
          <w:tcPr>
            <w:tcW w:w="402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Источник методической литературы</w:t>
            </w:r>
          </w:p>
        </w:tc>
        <w:tc>
          <w:tcPr>
            <w:tcW w:w="2132"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Отметка о проведении</w:t>
            </w:r>
          </w:p>
        </w:tc>
      </w:tr>
      <w:tr w:rsidR="00AC134B" w:rsidRPr="00990D78" w:rsidTr="00496375">
        <w:trPr>
          <w:trHeight w:val="329"/>
        </w:trPr>
        <w:tc>
          <w:tcPr>
            <w:tcW w:w="15688" w:type="dxa"/>
            <w:gridSpan w:val="4"/>
          </w:tcPr>
          <w:p w:rsidR="00AC134B" w:rsidRPr="0059294C" w:rsidRDefault="00AC134B" w:rsidP="0083421F">
            <w:pPr>
              <w:tabs>
                <w:tab w:val="left" w:pos="9185"/>
              </w:tabs>
              <w:spacing w:after="0" w:line="240" w:lineRule="auto"/>
              <w:jc w:val="center"/>
              <w:rPr>
                <w:rFonts w:ascii="Times New Roman" w:hAnsi="Times New Roman"/>
                <w:b/>
                <w:bCs/>
                <w:sz w:val="28"/>
                <w:szCs w:val="28"/>
              </w:rPr>
            </w:pPr>
            <w:r w:rsidRPr="0059294C">
              <w:rPr>
                <w:rFonts w:ascii="Times New Roman" w:hAnsi="Times New Roman"/>
                <w:b/>
                <w:bCs/>
                <w:sz w:val="28"/>
                <w:szCs w:val="28"/>
              </w:rPr>
              <w:t>Сентябрь</w:t>
            </w: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Улетает наше лето.</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Создать условия для отражения в рисунке летних впечатлений. Выявить уровень способностей к сюжетно - сложению и композиции. Продолжать формировать опыт сотворчества. Развивать художественное восприятие и творческое воображение. Воспитывать интерес к семейным событиям (на примере совместного летнего отдыха).</w:t>
            </w:r>
          </w:p>
        </w:tc>
        <w:tc>
          <w:tcPr>
            <w:tcW w:w="4026" w:type="dxa"/>
          </w:tcPr>
          <w:p w:rsidR="00AC134B" w:rsidRPr="00990D78" w:rsidRDefault="00AC134B" w:rsidP="003A4268">
            <w:pPr>
              <w:spacing w:after="0" w:line="240" w:lineRule="auto"/>
              <w:rPr>
                <w:rFonts w:ascii="Times New Roman" w:hAnsi="Times New Roman"/>
                <w:color w:val="FF0000"/>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с.24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p>
        </w:tc>
      </w:tr>
      <w:tr w:rsidR="00AC134B" w:rsidRPr="00990D78" w:rsidTr="002E3235">
        <w:trPr>
          <w:trHeight w:val="692"/>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Веселые качели.</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передавать в рисунке свои впечатления о любимых забавах и развлечениях. Инициировать поиск изобразительно - выразительных средств, для передачи движения качелей, изображения позы и эмоционального состояния катающихся детей. Развивать чувство ритма и способности к композиции. Воспитывать самостоятельность, уверенность, активность.</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с.36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Хоровод осенних листьев.</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творческие способности детей, эстетическое восприятие цвета. Продолжать осваивать технику рисования по сырой бумаге. Учить смешивать краски, получать новые цвета и оттенки.</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Т.М. Практический материал.  "Художественное творчество"с.23</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2E3235">
        <w:trPr>
          <w:trHeight w:val="2605"/>
        </w:trPr>
        <w:tc>
          <w:tcPr>
            <w:tcW w:w="2160" w:type="dxa"/>
          </w:tcPr>
          <w:p w:rsidR="00AC134B" w:rsidRPr="00990D78" w:rsidRDefault="00AC134B" w:rsidP="003A4268">
            <w:pPr>
              <w:tabs>
                <w:tab w:val="left" w:pos="9185"/>
              </w:tabs>
              <w:rPr>
                <w:rFonts w:ascii="Times New Roman" w:hAnsi="Times New Roman"/>
                <w:sz w:val="28"/>
                <w:szCs w:val="28"/>
              </w:rPr>
            </w:pPr>
          </w:p>
          <w:p w:rsidR="00AC134B" w:rsidRPr="00990D78" w:rsidRDefault="00AC134B" w:rsidP="003A4268">
            <w:pPr>
              <w:tabs>
                <w:tab w:val="left" w:pos="9185"/>
              </w:tabs>
              <w:rPr>
                <w:rFonts w:ascii="Times New Roman" w:hAnsi="Times New Roman"/>
                <w:sz w:val="28"/>
                <w:szCs w:val="28"/>
              </w:rPr>
            </w:pPr>
            <w:r w:rsidRPr="00990D78">
              <w:rPr>
                <w:rFonts w:ascii="Times New Roman" w:hAnsi="Times New Roman"/>
                <w:sz w:val="28"/>
                <w:szCs w:val="28"/>
              </w:rPr>
              <w:t>Такие разные зонтики.</w:t>
            </w:r>
          </w:p>
          <w:p w:rsidR="00AC134B" w:rsidRPr="00990D78" w:rsidRDefault="00AC134B" w:rsidP="003A4268">
            <w:pPr>
              <w:rPr>
                <w:rFonts w:ascii="Times New Roman" w:hAnsi="Times New Roman"/>
                <w:sz w:val="28"/>
                <w:szCs w:val="28"/>
              </w:rPr>
            </w:pPr>
          </w:p>
          <w:p w:rsidR="00AC134B" w:rsidRPr="00990D78" w:rsidRDefault="00AC134B" w:rsidP="003A4268">
            <w:pPr>
              <w:rPr>
                <w:rFonts w:ascii="Times New Roman" w:hAnsi="Times New Roman"/>
                <w:sz w:val="28"/>
                <w:szCs w:val="28"/>
              </w:rPr>
            </w:pPr>
          </w:p>
        </w:tc>
        <w:tc>
          <w:tcPr>
            <w:tcW w:w="7370" w:type="dxa"/>
          </w:tcPr>
          <w:p w:rsidR="00AC134B" w:rsidRPr="00990D78" w:rsidRDefault="00AC134B" w:rsidP="003A4268">
            <w:pPr>
              <w:tabs>
                <w:tab w:val="left" w:pos="9185"/>
              </w:tabs>
              <w:rPr>
                <w:rFonts w:ascii="Times New Roman" w:hAnsi="Times New Roman"/>
                <w:sz w:val="28"/>
                <w:szCs w:val="28"/>
              </w:rPr>
            </w:pPr>
            <w:r w:rsidRPr="00990D78">
              <w:rPr>
                <w:rFonts w:ascii="Times New Roman" w:hAnsi="Times New Roman"/>
                <w:sz w:val="28"/>
                <w:szCs w:val="28"/>
              </w:rPr>
              <w:t>Учить детей рисовать узоры на полукруге. Показать связь между орнаментом и формой украшаемого изделия (узор на зонтике). Систематизировать представления о декоративных мотивах. Готовить руку к письму - учить уверенно (без отрыва) проводить прямые и волнистые линии, петли, спирали. Развивать чувство формы, ритма, композиции.</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с.70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96375">
        <w:trPr>
          <w:trHeight w:val="536"/>
        </w:trPr>
        <w:tc>
          <w:tcPr>
            <w:tcW w:w="15688"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Октябрь</w:t>
            </w:r>
          </w:p>
        </w:tc>
      </w:tr>
      <w:tr w:rsidR="00AC134B" w:rsidRPr="00990D78" w:rsidTr="00496375">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Осень может быть разной.</w:t>
            </w:r>
          </w:p>
        </w:tc>
        <w:tc>
          <w:tcPr>
            <w:tcW w:w="7370" w:type="dxa"/>
          </w:tcPr>
          <w:p w:rsidR="00AC134B" w:rsidRPr="00990D78" w:rsidRDefault="00AC134B" w:rsidP="0081222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Развивать у детей интерес к пейзажной живописи, способность сопереживать настроению художественного произведения, желание любоваться им, высказывать личные оценки и суждения. Учить анализировать и сравнивать художественные произведения. Формировать умение последовательно рассматривать художественную </w:t>
            </w: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картину. Закреплять представления детей о пейзаже как жанре живописи.</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Н.А.Курочкина. Дети и пейзажная живопись. Времена года Стр.90.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Вкусные дары щедрой осени.</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творческую активность, воображение, образное мышление. Закрепить навыки рисования разнообразных округлых форм. Уточнить представление детей о натюрморте.</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Т.М. Практический материал. "Художественное творчество"с.15</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 чего начинается Родина.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Создать условия для отражения в рисунке представления о месте жительства как одном из "уголков" своей Родины. Продолжать учить рисовать несложные сюжеты и пейзажи(по выбору). Развивать творческое воображение, способности к композиции. Воспитывать патриотические чувства, интерес к познанию Родины.</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с.42</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Город мой - любимейший на свете.</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Продолжать знакомить с архитектурой как видом искусства; учить изображать архитектурные постройки родного города с помощью изобразительных материалов; формировать умения работать с гуашевыми красками; воспитывать любовь к родному городу</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с.22</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96375">
        <w:trPr>
          <w:trHeight w:val="380"/>
        </w:trPr>
        <w:tc>
          <w:tcPr>
            <w:tcW w:w="15688" w:type="dxa"/>
            <w:gridSpan w:val="4"/>
          </w:tcPr>
          <w:p w:rsidR="00AC134B" w:rsidRPr="00990D78" w:rsidRDefault="00AC134B" w:rsidP="00266644">
            <w:pPr>
              <w:tabs>
                <w:tab w:val="left" w:pos="9185"/>
              </w:tabs>
              <w:spacing w:after="0" w:line="240" w:lineRule="auto"/>
              <w:jc w:val="center"/>
              <w:rPr>
                <w:rFonts w:ascii="Times New Roman" w:hAnsi="Times New Roman"/>
                <w:b/>
                <w:sz w:val="28"/>
                <w:szCs w:val="28"/>
              </w:rPr>
            </w:pPr>
            <w:r w:rsidRPr="00990D78">
              <w:rPr>
                <w:rFonts w:ascii="Times New Roman" w:hAnsi="Times New Roman"/>
                <w:b/>
                <w:sz w:val="28"/>
                <w:szCs w:val="28"/>
              </w:rPr>
              <w:t>Ноябрь</w:t>
            </w: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Друг детства.</w:t>
            </w:r>
          </w:p>
        </w:tc>
        <w:tc>
          <w:tcPr>
            <w:tcW w:w="7370" w:type="dxa"/>
          </w:tcPr>
          <w:p w:rsidR="00AC134B" w:rsidRPr="00990D78" w:rsidRDefault="00AC134B" w:rsidP="00F866F6">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рисовать игрушки с натуры. Познакомить с эскизом как этапом планирования работы (создавать контурный рисунок карандашом). Формировать умение передавать в рисунке свое отношение к изображаемому.</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с.200</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"Мы едем, едем, едем в далёкие края...."</w:t>
            </w:r>
          </w:p>
          <w:p w:rsidR="00AC134B" w:rsidRPr="00990D78" w:rsidRDefault="00AC134B" w:rsidP="003A4268">
            <w:pPr>
              <w:tabs>
                <w:tab w:val="left" w:pos="9185"/>
              </w:tabs>
              <w:spacing w:after="0" w:line="240" w:lineRule="auto"/>
              <w:rPr>
                <w:rFonts w:ascii="Times New Roman" w:hAnsi="Times New Roman"/>
                <w:sz w:val="28"/>
                <w:szCs w:val="28"/>
              </w:rPr>
            </w:pP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Создать условия для отражения в рисунке впечатлений о поездках и путешествиях. Продолжать учить рисовать несложные сюжеты и пейзажи (по выбору) как вид за окном во время путешествия.</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с.78</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Перелетные птицы.</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Учить рисовать птиц в полете: разлетающихся в разные стороны, летящих одна за другой, одна летит впереди, другие отстают и т.п. (главное на рисунке показать движение). </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Т.А.Копцева. Природа и художник, с. 141</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266644">
            <w:pPr>
              <w:tabs>
                <w:tab w:val="left" w:pos="9185"/>
              </w:tabs>
              <w:spacing w:after="0" w:line="240" w:lineRule="auto"/>
              <w:rPr>
                <w:rFonts w:ascii="Times New Roman" w:hAnsi="Times New Roman"/>
                <w:sz w:val="28"/>
                <w:szCs w:val="28"/>
              </w:rPr>
            </w:pPr>
          </w:p>
          <w:p w:rsidR="00AC134B" w:rsidRPr="00990D78" w:rsidRDefault="00AC134B" w:rsidP="002666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Образ женщины-матери.</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Закрепить знание о жанре портрета; продолжать рисовать женский портрет, отдельные его черты, правильно располагать части туловища; </w:t>
            </w: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умение рисовать с использованием разных изобразительных материалов. Воспитывать любовь, уважение к матери.</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с.26</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Легковой автомобиль.</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передавать в рисунке форму и строение легкового автомобиля, состоящего из нескольких частей прямоугольной и круглой формы. Закрепить навыки правильного рисования вертикальных, горизонтальных и наклонных линий, равномерного раскрашивания рисунка цветными карандашами, применяя разный нажим на карандаш.</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Т.М. Практический материал.  "Художественное творчество" с.48</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466"/>
        </w:trPr>
        <w:tc>
          <w:tcPr>
            <w:tcW w:w="15688" w:type="dxa"/>
            <w:gridSpan w:val="4"/>
          </w:tcPr>
          <w:p w:rsidR="00AC134B" w:rsidRPr="00990D78" w:rsidRDefault="00AC134B" w:rsidP="004C4B74">
            <w:pPr>
              <w:tabs>
                <w:tab w:val="left" w:pos="9185"/>
              </w:tabs>
              <w:spacing w:after="0" w:line="240" w:lineRule="auto"/>
              <w:jc w:val="center"/>
              <w:rPr>
                <w:rFonts w:ascii="Times New Roman" w:hAnsi="Times New Roman"/>
                <w:b/>
                <w:sz w:val="28"/>
                <w:szCs w:val="28"/>
              </w:rPr>
            </w:pPr>
            <w:r w:rsidRPr="00990D78">
              <w:rPr>
                <w:rFonts w:ascii="Times New Roman" w:hAnsi="Times New Roman"/>
                <w:b/>
                <w:sz w:val="28"/>
                <w:szCs w:val="28"/>
              </w:rPr>
              <w:t>Декабрь.</w:t>
            </w: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«Дремлет лес под сказку сна».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создавать картину зимнего леса по замыслу. Побуждать к поиску оригинальных способов рисования заснеженных крон деревьев (декоративное рисование по мотивам Гжели, прорезанный декор). Формировать композиционные умения (рисовать густой лес ярусами, начиная с заднего плана).</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с.100.</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Зимние забавы.</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воображение, восприимчивость к происходящему, умение обдумывать сюжет рисунка, передавая свои ощущения и чувства в изображении, чувство композиции, творческое воображение, фантазию, эстетический вкус; закреплять знания о зимних праздниках, забавах; воспитывать чувство коллективизма, стремление к сотрудничеству.</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с.28</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«Морозные узоры». </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рисовать морозные узоры в стилистике кружевоплетения. Расширить и разнообразить образный ряд создать ситуацию для свободного, творческого применения разных декоративных элементов (точка, круг, завиток, листок, лепесток, трилистник, волнистая линия, прямая линия с узелками, сетка, цветок, петля и пр.). Совершенствовать технику рисования концом кисти. Развивать чувство формы и композиции.</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с.96</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D77492">
            <w:pPr>
              <w:tabs>
                <w:tab w:val="left" w:pos="9185"/>
              </w:tabs>
              <w:spacing w:after="0" w:line="240" w:lineRule="auto"/>
              <w:rPr>
                <w:rFonts w:ascii="Times New Roman" w:hAnsi="Times New Roman"/>
                <w:sz w:val="28"/>
                <w:szCs w:val="28"/>
              </w:rPr>
            </w:pPr>
          </w:p>
          <w:p w:rsidR="00AC134B" w:rsidRPr="00990D78" w:rsidRDefault="00AC134B" w:rsidP="00D7749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«Ёлочные украшения»</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рисовать с натуры и по представлению предметы несложной формы: совершенствовать технические умения (объём предметов и их декор); развивать наблюдательность, эстетическое восприятие; воспитывать мотивацию к учению, усидчивость.</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с.29</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436"/>
        </w:trPr>
        <w:tc>
          <w:tcPr>
            <w:tcW w:w="15688" w:type="dxa"/>
            <w:gridSpan w:val="4"/>
          </w:tcPr>
          <w:p w:rsidR="00AC134B" w:rsidRPr="00990D78" w:rsidRDefault="00AC134B" w:rsidP="0081222E">
            <w:pPr>
              <w:tabs>
                <w:tab w:val="left" w:pos="9185"/>
              </w:tabs>
              <w:spacing w:after="0" w:line="240" w:lineRule="auto"/>
              <w:jc w:val="center"/>
              <w:rPr>
                <w:rFonts w:ascii="Times New Roman" w:hAnsi="Times New Roman"/>
                <w:b/>
                <w:sz w:val="28"/>
                <w:szCs w:val="28"/>
              </w:rPr>
            </w:pPr>
            <w:r w:rsidRPr="00990D78">
              <w:rPr>
                <w:rFonts w:ascii="Times New Roman" w:hAnsi="Times New Roman"/>
                <w:b/>
                <w:sz w:val="28"/>
                <w:szCs w:val="28"/>
              </w:rPr>
              <w:t>Январь</w:t>
            </w: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«Мы у елочки танцуем».</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рисовать новогодний праздник, используя яркие цвета для передачи веселого настроения, изображать персонажей, объединяя их общим содержанием; воспитывать интерес к новогоднему празднику.</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с.29</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«Мой друг в детском саду».</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представление о жанре изобразительного искусства портрете. Уточнить понимание категорий дружба, доброжелательность. Помочь выбрать объект рисунка, способствовать реализации замысла.</w:t>
            </w:r>
          </w:p>
          <w:p w:rsidR="00AC134B" w:rsidRPr="00990D78" w:rsidRDefault="00AC134B" w:rsidP="003A4268">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Н.С.Голицына. Конспекты комплексно-тематических занятий. Подготовительная к школе группа. Стр.559.</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«Баба - Яга и леший».</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рисовать сказочные сюжеты: самостоятельно выбирать эпизод, обдумывать позы и характер взаимодействия героев . Развивать способности к сюжетосложению и композиции. Формировать умение представлять изображаемый объект с разных точек зрения (вид на избушку снаружи - экстерьер и внутри - интерьер).</w:t>
            </w: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 </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с.114</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59294C">
        <w:trPr>
          <w:trHeight w:val="550"/>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«Какая она, зимушка - зима?»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художественное восприятие пейзажных картин, видение содержания и средств выразительности живописи: цветосочетания зимней природы, вызывающие соответствующие им настроения; рисунок, передающий характер образов; композиционные построения картин. Развивать умения давать эстетические оценки. Обогащать словарь детей эмоционально - оценочной лексикой, эстетическим и искусствоведческими терминами.</w:t>
            </w:r>
          </w:p>
          <w:p w:rsidR="00AC134B" w:rsidRPr="00990D78" w:rsidRDefault="00AC134B" w:rsidP="003A4268">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Курочкина Н.А. Дети и пейзажная живопись. Времена года. с. 132</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412"/>
        </w:trPr>
        <w:tc>
          <w:tcPr>
            <w:tcW w:w="15688" w:type="dxa"/>
            <w:gridSpan w:val="4"/>
          </w:tcPr>
          <w:p w:rsidR="00AC134B" w:rsidRPr="00990D78" w:rsidRDefault="00AC134B" w:rsidP="00D77492">
            <w:pPr>
              <w:tabs>
                <w:tab w:val="left" w:pos="9185"/>
              </w:tabs>
              <w:spacing w:after="0" w:line="240" w:lineRule="auto"/>
              <w:jc w:val="center"/>
              <w:rPr>
                <w:rFonts w:ascii="Times New Roman" w:hAnsi="Times New Roman"/>
                <w:b/>
                <w:sz w:val="28"/>
                <w:szCs w:val="28"/>
              </w:rPr>
            </w:pPr>
            <w:r w:rsidRPr="00990D78">
              <w:rPr>
                <w:rFonts w:ascii="Times New Roman" w:hAnsi="Times New Roman"/>
                <w:b/>
                <w:sz w:val="28"/>
                <w:szCs w:val="28"/>
              </w:rPr>
              <w:t>Февраль</w:t>
            </w: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«Кто нас лечит?»</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Расширение знаний о профессиях врача, медсестры, санитарки, о помощи, которую оказывают больному в аптеке, поликлинике, больнице, "скорой помощи". Учить рисовать оборудование и инструменты медицинских работников (фонендоскоп, тонометр, весы, ростомер и др.). Воспитывать уважение к труду врачей, умения сотрудничать, благодарить за внимание и доброту.</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с.40</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Следы на снегу. «Снежная страница».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изображать зимний пейзаж с цепочками следов различных животных. Формировать композиционные навыки. Развивать эстетические чувства.</w:t>
            </w:r>
          </w:p>
        </w:tc>
        <w:tc>
          <w:tcPr>
            <w:tcW w:w="4026" w:type="dxa"/>
          </w:tcPr>
          <w:p w:rsidR="00AC134B" w:rsidRPr="00990D78" w:rsidRDefault="00AC134B" w:rsidP="00D1572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Т.А.Копцева. Природа и художник, с. 140</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«Богатыри».</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детей с былинным жанром живописи, с великим полотном художника В. Васнецова, с именами русских богатырей: Илья Муромец, Добрыня Никитич, Алёша Попович. Учить выделять выразительные средства (цвет, передача настроения богатырей, изображение одежды, доспехов). Воспитывать гордость за русских защитников. Учить создавать коллективную композицию по мотивам литературного произведения; совершенствовать изобразительную технику. Закреплять представления о времени, когда жили богатыри, о тех, кто прославлял их в стихах, музыке, картинах. Воспитывать любовь к Родине, чувство патриотизма.</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с.35                         Грибовская А.А. Ознакомление дошкольников с графикой и живописью с.173</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7F2A49">
        <w:trPr>
          <w:trHeight w:val="834"/>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"Автобус"</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изображать предметы, состоящие из нескольких частей прямоугольной и круглой формы, правильно располагать части при их изображении. Закрепить навыки правильного рисования вертикальных, горизонтальных и наклонных линий, закрепить технические навыки - штриховка в одном направлении. Развивать творчество, замысел, дополнять рисунок знакомыми предметами.</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Т.М. Практический материал. "Художественное творчество", с.51</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530"/>
        </w:trPr>
        <w:tc>
          <w:tcPr>
            <w:tcW w:w="15688" w:type="dxa"/>
            <w:gridSpan w:val="4"/>
          </w:tcPr>
          <w:p w:rsidR="00AC134B" w:rsidRPr="00990D78" w:rsidRDefault="00AC134B" w:rsidP="004A1BAC">
            <w:pPr>
              <w:tabs>
                <w:tab w:val="left" w:pos="9185"/>
              </w:tabs>
              <w:spacing w:after="0" w:line="240" w:lineRule="auto"/>
              <w:jc w:val="center"/>
              <w:rPr>
                <w:rFonts w:ascii="Times New Roman" w:hAnsi="Times New Roman"/>
                <w:b/>
                <w:sz w:val="28"/>
                <w:szCs w:val="28"/>
              </w:rPr>
            </w:pPr>
            <w:r w:rsidRPr="00990D78">
              <w:rPr>
                <w:rFonts w:ascii="Times New Roman" w:hAnsi="Times New Roman"/>
                <w:b/>
                <w:sz w:val="28"/>
                <w:szCs w:val="28"/>
              </w:rPr>
              <w:t>Март.</w:t>
            </w: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Мы с мамой улыбаемся.</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рисовать парный портрет, стараясь передать особенности внешнего вида, характер и настроение конкретных людей (себя и мамы). Вызвать интерес к поиску изобразительно - 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 Воспитывать любовь и уважение к самому близкому человеку - матери.</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с.156  Леонова Н.Н. Художественное творчество, с.36</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«Сестрица Алёнушка и братец Иванушка».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предавать в рисунке сказочные образы героев сказки - сестрицы Аленушки и братца Иванушки, изображать их в национальных русских костюмах, составлять узоры, для украшения костюмов персонажей. Воспитывать интерес к русской народной сказке.</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с.40</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«Золотой петушок».</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воображение, чувство цвета, формы и композиции. Поддерживать самостоятельность, уверенность, инициативность, в поиске средств художественно - образной выразительности. Воспитывать художественный вкус. Создать условия для изображения детьми сказочного петушка по мотивам литературного произведения</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с.168</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C7740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«Вербочка душистая...»</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Расширять представления об изменениях в живой природе с приходом весны. Учить рисовать ветки вербы в вазе, передавать форму, величину, расположение частей, соблюдая пропорции, используя всю площадь листа бумаги. Развивать воображение, самостоятельность при выборе изобразительного материала. Учить работать в едином темпе, согласованно со сверстниками. </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с.37</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375"/>
        </w:trPr>
        <w:tc>
          <w:tcPr>
            <w:tcW w:w="15688" w:type="dxa"/>
            <w:gridSpan w:val="4"/>
          </w:tcPr>
          <w:p w:rsidR="00AC134B" w:rsidRPr="00990D78" w:rsidRDefault="00AC134B" w:rsidP="004A1BAC">
            <w:pPr>
              <w:tabs>
                <w:tab w:val="left" w:pos="9185"/>
              </w:tabs>
              <w:spacing w:after="0" w:line="240" w:lineRule="auto"/>
              <w:jc w:val="center"/>
              <w:rPr>
                <w:rFonts w:ascii="Times New Roman" w:hAnsi="Times New Roman"/>
                <w:b/>
                <w:sz w:val="28"/>
                <w:szCs w:val="28"/>
              </w:rPr>
            </w:pPr>
            <w:r w:rsidRPr="00990D78">
              <w:rPr>
                <w:rFonts w:ascii="Times New Roman" w:hAnsi="Times New Roman"/>
                <w:b/>
                <w:sz w:val="28"/>
                <w:szCs w:val="28"/>
              </w:rPr>
              <w:t>Апрель</w:t>
            </w:r>
          </w:p>
        </w:tc>
      </w:tr>
      <w:tr w:rsidR="00AC134B" w:rsidRPr="00990D78" w:rsidTr="007F2A49">
        <w:trPr>
          <w:trHeight w:val="1037"/>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Веселый клоун.</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передавать цветом веселое настроение человека. Учить изображать улыбающегося человека. Создать детям хорошее настроение.</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Т.М. Практический материал.  "Художественное творчество" с.72</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Летающие тарелки и пришельцы из космоса.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Вызвать интерес к изображению разных пришельцев и средств их передвижения в космическом пространстве. Направить детей на самостоятельный поиск способов создания фантастических образов. Развивать воображение и умение переносить знакомые способы работы в новую творческую ситуацию. Формировать познавательные интересы.</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с.188</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«Пришла весна - веснушка, веселая гостьюшка».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у детей способность радоваться пробуждению природы; вызвать ассоциации с собственным опытом восприятия весеннего дня. Помочь детям понять художественный образ природы, просыпающейся от зимнего сна. Закрепить знания детей о пейзажной живописи, обогащать образную речь. Продолжать развивать творческие способности детей.</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Курочкина Н.А. Дети и пейзажная живопись. Времена года. с. 150</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59294C">
        <w:trPr>
          <w:trHeight w:val="834"/>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Зарубежные гости.</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Обратить внимание детей на необычные названия женских и мужских национальных одежд: сари, кимоно, чалма, тюбетейка и т.п. Учить детей изображать человека в национальном костюме той или иной страны на фоне характерной для его страны природы. Продолжать развивать творческие способности детей.</w:t>
            </w:r>
          </w:p>
        </w:tc>
        <w:tc>
          <w:tcPr>
            <w:tcW w:w="4026" w:type="dxa"/>
          </w:tcPr>
          <w:p w:rsidR="00AC134B" w:rsidRPr="00990D78" w:rsidRDefault="00AC134B" w:rsidP="0049637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Т.А.Копцева. Природа и художник, с. 171.</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507"/>
        </w:trPr>
        <w:tc>
          <w:tcPr>
            <w:tcW w:w="15688" w:type="dxa"/>
            <w:gridSpan w:val="4"/>
          </w:tcPr>
          <w:p w:rsidR="00AC134B" w:rsidRPr="00990D78" w:rsidRDefault="00AC134B" w:rsidP="00B74AC9">
            <w:pPr>
              <w:tabs>
                <w:tab w:val="left" w:pos="9185"/>
              </w:tabs>
              <w:spacing w:after="0" w:line="240" w:lineRule="auto"/>
              <w:jc w:val="center"/>
              <w:rPr>
                <w:rFonts w:ascii="Times New Roman" w:hAnsi="Times New Roman"/>
                <w:b/>
                <w:sz w:val="28"/>
                <w:szCs w:val="28"/>
              </w:rPr>
            </w:pPr>
            <w:r w:rsidRPr="00990D78">
              <w:rPr>
                <w:rFonts w:ascii="Times New Roman" w:hAnsi="Times New Roman"/>
                <w:b/>
                <w:sz w:val="28"/>
                <w:szCs w:val="28"/>
              </w:rPr>
              <w:t>Май</w:t>
            </w:r>
          </w:p>
        </w:tc>
      </w:tr>
      <w:tr w:rsidR="00AC134B" w:rsidRPr="00990D78" w:rsidTr="002E3235">
        <w:trPr>
          <w:trHeight w:val="834"/>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День Победы!</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самостоятельно создавать сюжетный рисунок с помощью гуашевых красок; развивать способность чувствовать и откликаться на переданное художником настроение, желание общаться по поводу уведенного, давать эстетические оценки, суждения, соотносить по настроению образы живописи, музыки, поэзии. Развивать фантазию, творческое воображение, общую и мелкую моторику. Воспитывать чувства патриотизма, любви к Родине, уважения к героям Великой Отечественной войны через произведения искусства.</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с.43</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«Скоро в школу мы пойдем».</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умение создавать по представлению сюжетную композицию о школе, используя графические материалы, наблюдательность, любознательность, умение производить мыслительные операции, развивать организаторские, творческие и логические способности. Вызвать интерес и положительное отношение к учебе. Воспитывать коммуникабельность, дружелюбие, уважение друг к другу и взрослым.</w:t>
            </w: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с.45</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Весенняя гроза.</w:t>
            </w:r>
          </w:p>
        </w:tc>
        <w:tc>
          <w:tcPr>
            <w:tcW w:w="7370" w:type="dxa"/>
          </w:tcPr>
          <w:p w:rsidR="00AC134B" w:rsidRPr="00990D78" w:rsidRDefault="00AC134B" w:rsidP="000C51C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Продолжать учить детей отражать в рисунке свои представления о стихийный явлениях природы – таких, как буря, ураган, гроза. Объяснить принцип ассиметрии, передающий движение (динамику картины).развивать чувство цвета, формы композиции. Воспитывать интерес к природе.</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с.196</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r w:rsidR="00AC134B" w:rsidRPr="00990D78" w:rsidTr="00496375">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 свидания, детский сад! Здравствуй школа!»</w:t>
            </w:r>
          </w:p>
        </w:tc>
        <w:tc>
          <w:tcPr>
            <w:tcW w:w="7370"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Обобщить и углубить представления о школе, профессии учителя, школьных принадлежностях; стимулировать к ранней профессиональной ориентации. Учить правилам поведения в школе и на уроках, развивать умения подбирать обобщающее слово к группе предметов. Создавать живописную композицию о школьной жизни. Воспитывать доброжелательное отношение к школе и учителю, сверстникам.</w:t>
            </w:r>
          </w:p>
          <w:p w:rsidR="00AC134B" w:rsidRPr="00990D78" w:rsidRDefault="00AC134B" w:rsidP="003A4268">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2E323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с.46</w:t>
            </w:r>
          </w:p>
        </w:tc>
        <w:tc>
          <w:tcPr>
            <w:tcW w:w="2132" w:type="dxa"/>
          </w:tcPr>
          <w:p w:rsidR="00AC134B" w:rsidRPr="00990D78" w:rsidRDefault="00AC134B" w:rsidP="003A4268">
            <w:pPr>
              <w:tabs>
                <w:tab w:val="left" w:pos="9185"/>
              </w:tabs>
              <w:spacing w:after="0" w:line="240" w:lineRule="auto"/>
              <w:rPr>
                <w:rFonts w:ascii="Times New Roman" w:hAnsi="Times New Roman"/>
                <w:sz w:val="28"/>
                <w:szCs w:val="28"/>
              </w:rPr>
            </w:pPr>
          </w:p>
        </w:tc>
      </w:tr>
    </w:tbl>
    <w:p w:rsidR="00AC134B" w:rsidRDefault="00AC134B" w:rsidP="00523CA3">
      <w:pPr>
        <w:ind w:right="-456"/>
      </w:pPr>
    </w:p>
    <w:p w:rsidR="00AC134B" w:rsidRPr="007F2A49" w:rsidRDefault="00AC134B" w:rsidP="007F2A49">
      <w:pPr>
        <w:pStyle w:val="ListParagraph"/>
        <w:tabs>
          <w:tab w:val="left" w:pos="9185"/>
        </w:tabs>
        <w:ind w:left="1080"/>
        <w:jc w:val="center"/>
        <w:rPr>
          <w:rFonts w:ascii="Times New Roman" w:hAnsi="Times New Roman"/>
          <w:b/>
          <w:bCs/>
          <w:iCs/>
          <w:sz w:val="28"/>
          <w:szCs w:val="28"/>
        </w:rPr>
      </w:pPr>
      <w:r w:rsidRPr="0059294C">
        <w:rPr>
          <w:rFonts w:ascii="Times New Roman" w:hAnsi="Times New Roman"/>
          <w:b/>
          <w:bCs/>
          <w:iCs/>
          <w:sz w:val="28"/>
          <w:szCs w:val="28"/>
        </w:rPr>
        <w:t>Образовательная область "  Художественно - эстетическое  развитие"</w:t>
      </w:r>
    </w:p>
    <w:p w:rsidR="00AC134B" w:rsidRPr="007F2A49" w:rsidRDefault="00AC134B" w:rsidP="007F2A49">
      <w:pPr>
        <w:pStyle w:val="ListParagraph"/>
        <w:tabs>
          <w:tab w:val="left" w:pos="9185"/>
        </w:tabs>
        <w:ind w:left="-426" w:right="-456" w:firstLine="142"/>
        <w:rPr>
          <w:rFonts w:ascii="Times New Roman" w:hAnsi="Times New Roman"/>
          <w:bCs/>
          <w:sz w:val="28"/>
          <w:szCs w:val="28"/>
        </w:rPr>
      </w:pPr>
      <w:r w:rsidRPr="00C93793">
        <w:rPr>
          <w:rFonts w:ascii="Times New Roman" w:hAnsi="Times New Roman"/>
          <w:sz w:val="28"/>
          <w:szCs w:val="28"/>
          <w:u w:val="single"/>
        </w:rPr>
        <w:t>Образовательная ситуация:</w:t>
      </w:r>
      <w:r>
        <w:rPr>
          <w:rFonts w:ascii="Times New Roman" w:hAnsi="Times New Roman"/>
          <w:bCs/>
          <w:sz w:val="28"/>
          <w:szCs w:val="28"/>
          <w:u w:val="single"/>
        </w:rPr>
        <w:t xml:space="preserve"> аппликация</w:t>
      </w:r>
      <w:r w:rsidRPr="00020E05">
        <w:rPr>
          <w:rFonts w:ascii="Times New Roman" w:hAnsi="Times New Roman"/>
          <w:bCs/>
          <w:sz w:val="28"/>
          <w:szCs w:val="28"/>
        </w:rPr>
        <w:t>.</w:t>
      </w:r>
    </w:p>
    <w:tbl>
      <w:tblPr>
        <w:tblW w:w="154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7134"/>
        <w:gridCol w:w="4026"/>
        <w:gridCol w:w="2132"/>
      </w:tblGrid>
      <w:tr w:rsidR="00AC134B" w:rsidRPr="00990D78" w:rsidTr="007F2A49">
        <w:trPr>
          <w:trHeight w:val="747"/>
        </w:trPr>
        <w:tc>
          <w:tcPr>
            <w:tcW w:w="2160"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Название темы</w:t>
            </w:r>
          </w:p>
        </w:tc>
        <w:tc>
          <w:tcPr>
            <w:tcW w:w="7134"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Задачи</w:t>
            </w:r>
          </w:p>
        </w:tc>
        <w:tc>
          <w:tcPr>
            <w:tcW w:w="402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Источник методической литературы</w:t>
            </w:r>
          </w:p>
        </w:tc>
        <w:tc>
          <w:tcPr>
            <w:tcW w:w="2132"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Отметка о проведении</w:t>
            </w:r>
          </w:p>
        </w:tc>
      </w:tr>
      <w:tr w:rsidR="00AC134B" w:rsidRPr="00990D78" w:rsidTr="0083421F">
        <w:trPr>
          <w:trHeight w:val="329"/>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bCs/>
                <w:sz w:val="28"/>
                <w:szCs w:val="28"/>
              </w:rPr>
            </w:pPr>
            <w:r w:rsidRPr="0059294C">
              <w:rPr>
                <w:rFonts w:ascii="Times New Roman" w:hAnsi="Times New Roman"/>
                <w:b/>
                <w:bCs/>
                <w:sz w:val="28"/>
                <w:szCs w:val="28"/>
              </w:rPr>
              <w:t>Сентябрь</w:t>
            </w: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«Качели – карусели»</w:t>
            </w: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 ( детская площадка)</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создавать сложную композицию из вырезанных элементов. Познакомить с рациональным способом вырезания овала из прямоугольника, сложенного дважды пополам (путем закругления уголка). Развивать композиционные умения: составлять изображение предмета из нескольких частей, ритмично располагать одинаковые формы в ряд, чередовать две или несколько форм; строить изображение в зависимости от композиционной основы (качели, карусели, горка). Формировать умение располагать вырезанные формы на листе в определенном порядке и наклеивать в соответствии с сюжетом.</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с.34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«Осенний натюрморт композиция в плетеной корзинке».</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Совершенствовать технику вырезания симметричных предметов из бумаги, сложенной вдвое. Развивать чувство формы и композиционные умения (готовить элементы натюрморта в соответствии с величиной корзинки, размещать силуэты в корзинке, частично накладывая их друг на друга и размещая выше -  ниже). Развивать чувство цвета при подборе колорита. Воспитывать эстетическое отношение к природе в окружающем мире и в искусстве.</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с.48</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E66A1">
        <w:trPr>
          <w:trHeight w:val="405"/>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Октябрь</w:t>
            </w:r>
          </w:p>
        </w:tc>
      </w:tr>
      <w:tr w:rsidR="00AC134B" w:rsidRPr="00990D78" w:rsidTr="007F2A49">
        <w:trPr>
          <w:trHeight w:val="692"/>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«Осенние картины».</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создавать сюжетные композиции из природного материала - засушенных листьев, лепестков, семян; развивать чувство цвета и композиции. Воспитывать интерес и бережное отношение к природе, вызвать желание сохранять её красоту в аранжировках и флористических композициях.</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с.52</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«Кудрявые деревья».</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вырезать двойные силуэты разных деревьев, передавая характерные особенности строения ствола и ажурной кроны ( береза, рябина, клен, яблоня). Учить изображать характерные особенности, делающие образ выразительным; предавать форму в соответствии с характером и настроением образа. Развивать композиционные умения. Воспитывать эстетическое отношение к природе в окружающем мире.</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с.58</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516AC">
        <w:trPr>
          <w:trHeight w:val="412"/>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Ноябрь</w:t>
            </w:r>
          </w:p>
        </w:tc>
      </w:tr>
      <w:tr w:rsidR="00AC134B" w:rsidRPr="00990D78" w:rsidTr="007F2A49">
        <w:trPr>
          <w:trHeight w:val="956"/>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Рамка для фото</w:t>
            </w: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«Машинка».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Учить детей вырезать силуэт машинки и колеса с клапаном. Воспитывать аккуратность при выполнении работы.</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Е.А.Румянцева. Аппликация.  </w:t>
            </w: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Стр. 76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«Роза для мамы».</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Заинтересовать  в выполнении оригинальной аппликации в подарок маме; побуждать проявлять самостоятельность при подборе цвета салфеток, добавлять свои детали к цветку ( сердечко, имя мамы и т.д.); развивать мелкую моторику рук. Воспитывать интерес к салфеточной аппликации, желание порадовать любимого человека сюрпризом.</w:t>
            </w:r>
          </w:p>
        </w:tc>
        <w:tc>
          <w:tcPr>
            <w:tcW w:w="4026" w:type="dxa"/>
          </w:tcPr>
          <w:p w:rsidR="00AC134B" w:rsidRPr="00990D78" w:rsidRDefault="00AC134B" w:rsidP="00E610C3">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Леонова Н.Н. Художественное творчество. с.57</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4516AC">
        <w:trPr>
          <w:trHeight w:val="498"/>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Декабрь.</w:t>
            </w: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«Ажурные снежинки»</w:t>
            </w: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(из фантиков).</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вырезать шестилучевые снежинки из фантиков и цветной фольги. Совершенствовать технику конструирования и вырезывания с опорой на схему. Показать элементы прорезного декора ( круг, полукруг, треугольник, ромб, зигзаг, волна и пр.). Развивать координацию в системе "глаз - рука". Воспитывать интерес к народному искусству ( бумажному фольклору).</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с.106</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«Снегурочка».</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создавать образ снегурочки. По шаблону вырезать детали костюма. В работе добиваться выразительности образа. Воспитывать художественный вкус.</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Объемная аппликация. Стр.21</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9A3435">
        <w:trPr>
          <w:trHeight w:val="388"/>
        </w:trPr>
        <w:tc>
          <w:tcPr>
            <w:tcW w:w="15452" w:type="dxa"/>
            <w:gridSpan w:val="4"/>
          </w:tcPr>
          <w:p w:rsidR="00AC134B" w:rsidRPr="0059294C" w:rsidRDefault="00AC134B" w:rsidP="009A3435">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Январь.</w:t>
            </w:r>
          </w:p>
        </w:tc>
      </w:tr>
      <w:tr w:rsidR="00AC134B" w:rsidRPr="00990D78" w:rsidTr="0083421F">
        <w:trPr>
          <w:trHeight w:val="1348"/>
        </w:trPr>
        <w:tc>
          <w:tcPr>
            <w:tcW w:w="2160" w:type="dxa"/>
          </w:tcPr>
          <w:p w:rsidR="00AC134B" w:rsidRPr="00990D78" w:rsidRDefault="00AC134B" w:rsidP="00496375">
            <w:pPr>
              <w:tabs>
                <w:tab w:val="left" w:pos="9185"/>
              </w:tabs>
              <w:spacing w:after="0" w:line="240" w:lineRule="auto"/>
              <w:rPr>
                <w:rFonts w:ascii="Times New Roman" w:hAnsi="Times New Roman"/>
                <w:sz w:val="28"/>
                <w:szCs w:val="28"/>
              </w:rPr>
            </w:pPr>
          </w:p>
          <w:p w:rsidR="00AC134B" w:rsidRPr="00990D78" w:rsidRDefault="00AC134B" w:rsidP="0049637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«Шляпы, короны и кокошники».</w:t>
            </w:r>
          </w:p>
        </w:tc>
        <w:tc>
          <w:tcPr>
            <w:tcW w:w="7134" w:type="dxa"/>
          </w:tcPr>
          <w:p w:rsidR="00AC134B" w:rsidRPr="00990D78" w:rsidRDefault="00AC134B" w:rsidP="0049637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Вызвать интерес к оформлению головных уборов для новогоднего праздника. Учить самостоятельно украшать изделие аппликативным способом, развивать чувство формы, композиции и цвета ( подбирать гармоничные цветосочетания, составлять узор, чередуя декоративные элементы); воспитывать художественный вкус при создании элементов костюма и театрально - игровых аксессуаров.</w:t>
            </w:r>
          </w:p>
        </w:tc>
        <w:tc>
          <w:tcPr>
            <w:tcW w:w="4026" w:type="dxa"/>
          </w:tcPr>
          <w:p w:rsidR="00AC134B" w:rsidRPr="00990D78" w:rsidRDefault="00AC134B" w:rsidP="00E610C3">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с.58</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«Избушка на курьих ножках»</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Учить детей находить аппликативные способы для создания выразительного образа сказочной избушки на курьих ножках. Развивать способности к многоплановой композиции - создавать изображение слоями: задний план ( лес) и передний (избушка). Воспитывать интерес к отражению сказок в изобразительном творчестве. </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с.112</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9A3435">
        <w:trPr>
          <w:trHeight w:val="512"/>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Февраль</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«Пожарная машина».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Учить вырезать необходимые детали, составлять из них и наклеивать пожарную машину. Продолжать учить детей анализировать и понимать содержание стихотворения.</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Д.Н.Колд</w:t>
            </w:r>
            <w:r>
              <w:rPr>
                <w:rFonts w:ascii="Times New Roman" w:hAnsi="Times New Roman"/>
                <w:sz w:val="28"/>
                <w:szCs w:val="28"/>
              </w:rPr>
              <w:t xml:space="preserve">ина. Аппликация с детьми </w:t>
            </w:r>
            <w:r w:rsidRPr="0059294C">
              <w:rPr>
                <w:rFonts w:ascii="Times New Roman" w:hAnsi="Times New Roman"/>
                <w:sz w:val="28"/>
                <w:szCs w:val="28"/>
              </w:rPr>
              <w:t>. Стр.22</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«Яхта».</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вырезать основные силуэты яхты, преобразовывая прямоугольник в два треугольника и срезая угол прямоугольника. Учить передавать образ моря путем отрывания от листа цветной бумаги кусочков среднего размера, нанесение на них клея и наклеивания их на альбомный лист в определенном месте. Развивать чувство цвета и композиции.</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59294C">
              <w:rPr>
                <w:rFonts w:ascii="Times New Roman" w:hAnsi="Times New Roman"/>
                <w:sz w:val="28"/>
                <w:szCs w:val="28"/>
              </w:rPr>
              <w:t>Д.Н.Колд</w:t>
            </w:r>
            <w:r>
              <w:rPr>
                <w:rFonts w:ascii="Times New Roman" w:hAnsi="Times New Roman"/>
                <w:sz w:val="28"/>
                <w:szCs w:val="28"/>
              </w:rPr>
              <w:t xml:space="preserve">ина. Аппликация с детьми </w:t>
            </w:r>
            <w:r w:rsidRPr="0059294C">
              <w:rPr>
                <w:rFonts w:ascii="Times New Roman" w:hAnsi="Times New Roman"/>
                <w:sz w:val="28"/>
                <w:szCs w:val="28"/>
              </w:rPr>
              <w:t>. Стр.34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9A3435">
        <w:trPr>
          <w:trHeight w:val="386"/>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Март</w:t>
            </w: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«Салфетка под конфетницу или вазу».</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Продолжать знакомить детей с новым приемом аппликативного оформления бытовых изделий - прорезным декором. Учить создавать узор из прорезных элементов на бумажном прямоугольнике, сложенном пополам. Развивать чувство композиции и цвета. </w:t>
            </w:r>
          </w:p>
          <w:p w:rsidR="00AC134B" w:rsidRPr="00990D78" w:rsidRDefault="00AC134B" w:rsidP="003A4268">
            <w:pPr>
              <w:tabs>
                <w:tab w:val="left" w:pos="9185"/>
              </w:tabs>
              <w:spacing w:after="0" w:line="240" w:lineRule="auto"/>
              <w:rPr>
                <w:rFonts w:ascii="Times New Roman" w:hAnsi="Times New Roman"/>
                <w:sz w:val="28"/>
                <w:szCs w:val="28"/>
              </w:rPr>
            </w:pP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с.154</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«Царевна – лягушка».</w:t>
            </w:r>
          </w:p>
        </w:tc>
        <w:tc>
          <w:tcPr>
            <w:tcW w:w="7134" w:type="dxa"/>
          </w:tcPr>
          <w:p w:rsidR="00AC134B" w:rsidRPr="00990D78" w:rsidRDefault="00AC134B" w:rsidP="007F2A49">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создавать выразительный образ сказочного персонажа. Вызвать интерес к самостоятельному поиску и выбору изобразительно - выразительных средств. Воспитывать художественный вкус.</w:t>
            </w:r>
          </w:p>
        </w:tc>
        <w:tc>
          <w:tcPr>
            <w:tcW w:w="4026"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Е.А.Румянцева. Аппликация.</w:t>
            </w: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Стр. 67.</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462F6">
        <w:trPr>
          <w:trHeight w:val="387"/>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Апрель</w:t>
            </w:r>
          </w:p>
        </w:tc>
      </w:tr>
      <w:tr w:rsidR="00AC134B" w:rsidRPr="00990D78" w:rsidTr="0083421F">
        <w:trPr>
          <w:trHeight w:val="1348"/>
        </w:trPr>
        <w:tc>
          <w:tcPr>
            <w:tcW w:w="2160" w:type="dxa"/>
          </w:tcPr>
          <w:p w:rsidR="00AC134B" w:rsidRPr="0059294C" w:rsidRDefault="00AC134B" w:rsidP="0083421F">
            <w:pPr>
              <w:tabs>
                <w:tab w:val="left" w:pos="9185"/>
              </w:tabs>
              <w:spacing w:after="0" w:line="240" w:lineRule="auto"/>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«Петрушка».</w:t>
            </w:r>
          </w:p>
        </w:tc>
        <w:tc>
          <w:tcPr>
            <w:tcW w:w="713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Продолжать учить детей закруглять углы у прямоугольных и квадратных форм; с помощью дополнительных элементов добиваться выразительности работы. Развивать фантазию, чувство композиции и цвета.</w:t>
            </w:r>
          </w:p>
        </w:tc>
        <w:tc>
          <w:tcPr>
            <w:tcW w:w="402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 Объемная аппликация. Стр.10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«Голуби на черепичной крыше».</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создавать коллективную композицию, по – разному, размещая вырезанные элементы. Совершенствовать технику аппликации - самостоятельно выбирать и сочетать способы ( силуэтная, ленточная и обрывная аппликация). Развивать чувство цвета и композиции, способности к формообразованию. Воспитывать интерес к природе, желание отражать впечатления в изобразительной деятельности.</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с.178</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462F6">
        <w:trPr>
          <w:trHeight w:val="405"/>
        </w:trPr>
        <w:tc>
          <w:tcPr>
            <w:tcW w:w="15452"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Май</w:t>
            </w:r>
          </w:p>
        </w:tc>
      </w:tr>
      <w:tr w:rsidR="00AC134B" w:rsidRPr="00990D78" w:rsidTr="00E610C3">
        <w:trPr>
          <w:trHeight w:val="834"/>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«Праздничный салют».</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создавать аппликацию на тему праздничного салюта, используя в работе разно фактурную бумагу, работать коллективно. Закрепить правила работы с ножницами. Формировать умения вырезать предметы по контуру и аккуратно приклеивать их на общий фон. Развивать фантазию, творческое воображение, общую мелкую моторику рук, чувство композиции и ритма. Воспитывать эстетический вкус, любовь и уважение к Родине.</w:t>
            </w:r>
          </w:p>
        </w:tc>
        <w:tc>
          <w:tcPr>
            <w:tcW w:w="4026" w:type="dxa"/>
          </w:tcPr>
          <w:p w:rsidR="00AC134B" w:rsidRPr="00990D78" w:rsidRDefault="00AC134B" w:rsidP="00E610C3">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Леонова Н.Н. Художественное творчество. с.63</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83421F">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«Ажурная закладка для букваря».</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детей с новым приемом аппликативного оформления бытовых изделий - прорезным декором. Учить вырезать геометрические и растительные элементы на полосе бумаги, сложенной вдвое. Раскрыть символику отдельных элементов и мотивов ( круг и его вариации - солнце, прямая линия - дорога, волнистая линия - вода, зигзаг - молния, ромб - поле, треугольник - стрела, ряд треугольников - косица). Развивать чувство композиции и цвета.</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с.40</w:t>
            </w:r>
          </w:p>
        </w:tc>
        <w:tc>
          <w:tcPr>
            <w:tcW w:w="2132"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bl>
    <w:p w:rsidR="00AC134B" w:rsidRPr="0059294C" w:rsidRDefault="00AC134B" w:rsidP="00523CA3">
      <w:pPr>
        <w:ind w:right="-456"/>
        <w:rPr>
          <w:rFonts w:ascii="Times New Roman" w:hAnsi="Times New Roman"/>
          <w:sz w:val="28"/>
          <w:szCs w:val="28"/>
        </w:rPr>
      </w:pPr>
    </w:p>
    <w:p w:rsidR="00AC134B" w:rsidRPr="0059294C" w:rsidRDefault="00AC134B" w:rsidP="00BB2BF0">
      <w:pPr>
        <w:pStyle w:val="ListParagraph"/>
        <w:tabs>
          <w:tab w:val="left" w:pos="9185"/>
        </w:tabs>
        <w:ind w:left="1080"/>
        <w:jc w:val="center"/>
        <w:rPr>
          <w:rFonts w:ascii="Times New Roman" w:hAnsi="Times New Roman"/>
          <w:b/>
          <w:bCs/>
          <w:iCs/>
          <w:sz w:val="28"/>
          <w:szCs w:val="28"/>
        </w:rPr>
      </w:pPr>
      <w:r w:rsidRPr="0059294C">
        <w:rPr>
          <w:rFonts w:ascii="Times New Roman" w:hAnsi="Times New Roman"/>
          <w:b/>
          <w:bCs/>
          <w:iCs/>
          <w:sz w:val="28"/>
          <w:szCs w:val="28"/>
        </w:rPr>
        <w:t>Образовательная область «Художественно - эстетическое развитие"</w:t>
      </w:r>
    </w:p>
    <w:p w:rsidR="00AC134B" w:rsidRPr="0059294C" w:rsidRDefault="00AC134B" w:rsidP="00BB2BF0">
      <w:pPr>
        <w:pStyle w:val="ListParagraph"/>
        <w:tabs>
          <w:tab w:val="left" w:pos="9185"/>
        </w:tabs>
        <w:ind w:left="-426" w:right="-456" w:firstLine="142"/>
        <w:rPr>
          <w:rFonts w:ascii="Times New Roman" w:hAnsi="Times New Roman"/>
          <w:bCs/>
          <w:sz w:val="28"/>
          <w:szCs w:val="28"/>
        </w:rPr>
      </w:pPr>
      <w:r w:rsidRPr="0059294C">
        <w:rPr>
          <w:rFonts w:ascii="Times New Roman" w:hAnsi="Times New Roman"/>
          <w:sz w:val="28"/>
          <w:szCs w:val="28"/>
          <w:u w:val="single"/>
        </w:rPr>
        <w:t xml:space="preserve">Образовательная ситуация: </w:t>
      </w:r>
      <w:r w:rsidRPr="0059294C">
        <w:rPr>
          <w:rFonts w:ascii="Times New Roman" w:hAnsi="Times New Roman"/>
          <w:bCs/>
          <w:sz w:val="28"/>
          <w:szCs w:val="28"/>
          <w:u w:val="single"/>
        </w:rPr>
        <w:t>лепка</w:t>
      </w:r>
      <w:r w:rsidRPr="0059294C">
        <w:rPr>
          <w:rFonts w:ascii="Times New Roman" w:hAnsi="Times New Roman"/>
          <w:bCs/>
          <w:sz w:val="28"/>
          <w:szCs w:val="28"/>
        </w:rPr>
        <w:t>.</w:t>
      </w: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7134"/>
        <w:gridCol w:w="4026"/>
        <w:gridCol w:w="1848"/>
      </w:tblGrid>
      <w:tr w:rsidR="00AC134B" w:rsidRPr="00990D78" w:rsidTr="00544FD6">
        <w:trPr>
          <w:trHeight w:val="605"/>
        </w:trPr>
        <w:tc>
          <w:tcPr>
            <w:tcW w:w="2160"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Название темы</w:t>
            </w:r>
          </w:p>
        </w:tc>
        <w:tc>
          <w:tcPr>
            <w:tcW w:w="7134"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Задачи</w:t>
            </w:r>
          </w:p>
        </w:tc>
        <w:tc>
          <w:tcPr>
            <w:tcW w:w="402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Источник методической литературы</w:t>
            </w:r>
          </w:p>
        </w:tc>
        <w:tc>
          <w:tcPr>
            <w:tcW w:w="1848"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Отметка о проведении</w:t>
            </w:r>
          </w:p>
        </w:tc>
      </w:tr>
      <w:tr w:rsidR="00AC134B" w:rsidRPr="00990D78" w:rsidTr="00544FD6">
        <w:trPr>
          <w:trHeight w:val="329"/>
        </w:trPr>
        <w:tc>
          <w:tcPr>
            <w:tcW w:w="15168" w:type="dxa"/>
            <w:gridSpan w:val="4"/>
          </w:tcPr>
          <w:p w:rsidR="00AC134B" w:rsidRPr="0059294C" w:rsidRDefault="00AC134B" w:rsidP="0083421F">
            <w:pPr>
              <w:tabs>
                <w:tab w:val="left" w:pos="9185"/>
              </w:tabs>
              <w:spacing w:after="0" w:line="240" w:lineRule="auto"/>
              <w:jc w:val="center"/>
              <w:rPr>
                <w:rFonts w:ascii="Times New Roman" w:hAnsi="Times New Roman"/>
                <w:b/>
                <w:bCs/>
                <w:sz w:val="28"/>
                <w:szCs w:val="28"/>
              </w:rPr>
            </w:pPr>
            <w:r w:rsidRPr="0059294C">
              <w:rPr>
                <w:rFonts w:ascii="Times New Roman" w:hAnsi="Times New Roman"/>
                <w:b/>
                <w:bCs/>
                <w:sz w:val="28"/>
                <w:szCs w:val="28"/>
              </w:rPr>
              <w:t>Сентябрь</w:t>
            </w:r>
          </w:p>
        </w:tc>
      </w:tr>
      <w:tr w:rsidR="00AC134B" w:rsidRPr="00990D78" w:rsidTr="00544FD6">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«Бабочки – красавицы».</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Выявить уровень развития художественных способностей к изобразительной деятельности: умение принять и самостоятельно реализовать творческую задачу. Владение пластическим и аппликативными умениями, способность к интеграции - раскрытию одного образа (темы)разными изобразительными средствами; наличие творческого воображения и опыта эстетической деятельности. Готовность к художественному отображению своих впечатлений и представлений об окружающем мире.</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с.22</w:t>
            </w:r>
          </w:p>
        </w:tc>
        <w:tc>
          <w:tcPr>
            <w:tcW w:w="1848" w:type="dxa"/>
          </w:tcPr>
          <w:p w:rsidR="00AC134B" w:rsidRPr="0059294C" w:rsidRDefault="00AC134B" w:rsidP="0083421F">
            <w:pPr>
              <w:tabs>
                <w:tab w:val="left" w:pos="9185"/>
              </w:tabs>
              <w:spacing w:after="0" w:line="240" w:lineRule="auto"/>
              <w:jc w:val="center"/>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«Фрукты».</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передавать форму, строение, характерные детали известных форм фруктов понятно для окружающих.</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Т.М.  Образовательная деятельность "Художественное творчество"с.106</w:t>
            </w:r>
          </w:p>
        </w:tc>
        <w:tc>
          <w:tcPr>
            <w:tcW w:w="1848"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44FD6">
        <w:trPr>
          <w:trHeight w:val="405"/>
        </w:trPr>
        <w:tc>
          <w:tcPr>
            <w:tcW w:w="15168" w:type="dxa"/>
            <w:gridSpan w:val="4"/>
          </w:tcPr>
          <w:p w:rsidR="00AC134B" w:rsidRPr="0059294C" w:rsidRDefault="00AC134B" w:rsidP="0051450B">
            <w:pPr>
              <w:tabs>
                <w:tab w:val="left" w:pos="9185"/>
              </w:tabs>
              <w:spacing w:after="0" w:line="240" w:lineRule="auto"/>
              <w:rPr>
                <w:rFonts w:ascii="Times New Roman" w:hAnsi="Times New Roman"/>
                <w:b/>
                <w:sz w:val="28"/>
                <w:szCs w:val="28"/>
              </w:rPr>
            </w:pPr>
            <w:r w:rsidRPr="0059294C">
              <w:rPr>
                <w:rFonts w:ascii="Times New Roman" w:hAnsi="Times New Roman"/>
                <w:b/>
                <w:sz w:val="28"/>
                <w:szCs w:val="28"/>
              </w:rPr>
              <w:t xml:space="preserve">                                                                                            Октябрь</w:t>
            </w:r>
          </w:p>
        </w:tc>
      </w:tr>
      <w:tr w:rsidR="00AC134B" w:rsidRPr="00990D78" w:rsidTr="00544FD6">
        <w:trPr>
          <w:trHeight w:val="3685"/>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"Фрукты - овощи" витрина магазина.</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Совершенствовать технику рельефной лепки при создании композиции "Витрина магазина". Учить детей грамотно отбирать содержание лепки в соответствии с поставленной задачей и своим замыслом. Показать новые приемы лепки (получение двух и трехцветного образа). Развивать композиционные умения и способность к восприятию и воплощению образа со своей точки зрения. Развивать композиционные умения  - правильно передать пропорциональные соотношения между предметами и показывать их расположение в пространстве.</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группа.с.50</w:t>
            </w:r>
          </w:p>
        </w:tc>
        <w:tc>
          <w:tcPr>
            <w:tcW w:w="1848" w:type="dxa"/>
          </w:tcPr>
          <w:p w:rsidR="00AC134B" w:rsidRPr="0059294C" w:rsidRDefault="00AC134B" w:rsidP="00544FD6">
            <w:pPr>
              <w:tabs>
                <w:tab w:val="left" w:pos="9185"/>
              </w:tabs>
              <w:spacing w:after="0" w:line="240" w:lineRule="auto"/>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«Лебёдушка с лебежатами».</w:t>
            </w:r>
          </w:p>
        </w:tc>
        <w:tc>
          <w:tcPr>
            <w:tcW w:w="7134" w:type="dxa"/>
          </w:tcPr>
          <w:p w:rsidR="00AC134B" w:rsidRPr="00990D78" w:rsidRDefault="00AC134B" w:rsidP="003A4268">
            <w:pPr>
              <w:tabs>
                <w:tab w:val="right" w:pos="8714"/>
              </w:tabs>
              <w:spacing w:after="0" w:line="240" w:lineRule="auto"/>
              <w:rPr>
                <w:rFonts w:ascii="Times New Roman" w:hAnsi="Times New Roman"/>
                <w:sz w:val="28"/>
                <w:szCs w:val="28"/>
              </w:rPr>
            </w:pPr>
            <w:r w:rsidRPr="00990D78">
              <w:rPr>
                <w:rFonts w:ascii="Times New Roman" w:hAnsi="Times New Roman"/>
                <w:sz w:val="28"/>
                <w:szCs w:val="28"/>
              </w:rPr>
              <w:t>Совершенствовать технику скульптурной лепки. Продолжать учить отщипывать от всего куска такое количество материала, которое понадобится для моделирования шеи и головы птицы; свободно применять знакомые приёмы лепки для создания выразительного образа. Развивать чувство формы и пропорций. Воспитывать интерес к скульптуре.</w:t>
            </w:r>
            <w:r w:rsidRPr="00990D78">
              <w:rPr>
                <w:rFonts w:ascii="Times New Roman" w:hAnsi="Times New Roman"/>
                <w:sz w:val="28"/>
                <w:szCs w:val="28"/>
              </w:rPr>
              <w:tab/>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группа.с.54</w:t>
            </w:r>
          </w:p>
        </w:tc>
        <w:tc>
          <w:tcPr>
            <w:tcW w:w="1848"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44FD6">
        <w:trPr>
          <w:trHeight w:val="409"/>
        </w:trPr>
        <w:tc>
          <w:tcPr>
            <w:tcW w:w="15168"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Ноябрь</w:t>
            </w:r>
          </w:p>
        </w:tc>
      </w:tr>
      <w:tr w:rsidR="00AC134B" w:rsidRPr="00990D78" w:rsidTr="00544FD6">
        <w:trPr>
          <w:trHeight w:val="1348"/>
        </w:trPr>
        <w:tc>
          <w:tcPr>
            <w:tcW w:w="2160" w:type="dxa"/>
          </w:tcPr>
          <w:p w:rsidR="00AC134B" w:rsidRPr="00990D78" w:rsidRDefault="00AC134B" w:rsidP="003A4268">
            <w:pPr>
              <w:tabs>
                <w:tab w:val="left" w:pos="9185"/>
              </w:tabs>
              <w:rPr>
                <w:rFonts w:ascii="Times New Roman" w:hAnsi="Times New Roman"/>
                <w:sz w:val="28"/>
                <w:szCs w:val="28"/>
              </w:rPr>
            </w:pPr>
          </w:p>
          <w:p w:rsidR="00AC134B" w:rsidRPr="00990D78" w:rsidRDefault="00AC134B" w:rsidP="003A4268">
            <w:pPr>
              <w:tabs>
                <w:tab w:val="left" w:pos="9185"/>
              </w:tabs>
              <w:rPr>
                <w:rFonts w:ascii="Times New Roman" w:hAnsi="Times New Roman"/>
                <w:sz w:val="28"/>
                <w:szCs w:val="28"/>
              </w:rPr>
            </w:pPr>
            <w:r w:rsidRPr="00990D78">
              <w:rPr>
                <w:rFonts w:ascii="Times New Roman" w:hAnsi="Times New Roman"/>
                <w:sz w:val="28"/>
                <w:szCs w:val="28"/>
              </w:rPr>
              <w:t>Дымковская игрушка "Барыня".</w:t>
            </w:r>
          </w:p>
        </w:tc>
        <w:tc>
          <w:tcPr>
            <w:tcW w:w="7134" w:type="dxa"/>
          </w:tcPr>
          <w:p w:rsidR="00AC134B" w:rsidRPr="00990D78" w:rsidRDefault="00AC134B" w:rsidP="003A4268">
            <w:pPr>
              <w:tabs>
                <w:tab w:val="left" w:pos="9185"/>
              </w:tabs>
              <w:rPr>
                <w:rFonts w:ascii="Times New Roman" w:hAnsi="Times New Roman"/>
                <w:sz w:val="28"/>
                <w:szCs w:val="28"/>
              </w:rPr>
            </w:pPr>
            <w:r w:rsidRPr="00990D78">
              <w:rPr>
                <w:rFonts w:ascii="Times New Roman" w:hAnsi="Times New Roman"/>
                <w:sz w:val="28"/>
                <w:szCs w:val="28"/>
              </w:rPr>
              <w:t>Закрепить умение лепить по мотивам народной игрушки, лепить полые формы ( юбка барыни), соблюдать пропорции фигуры. Развивать способность правильно оценивать свою работу и работу товарищей, при необходимости вносить коррективы в первоначальный замысел.</w:t>
            </w:r>
          </w:p>
        </w:tc>
        <w:tc>
          <w:tcPr>
            <w:tcW w:w="4026" w:type="dxa"/>
          </w:tcPr>
          <w:p w:rsidR="00AC134B" w:rsidRPr="00990D78" w:rsidRDefault="00AC134B" w:rsidP="003A4268">
            <w:pPr>
              <w:tabs>
                <w:tab w:val="left" w:pos="9185"/>
              </w:tabs>
              <w:rPr>
                <w:rFonts w:ascii="Times New Roman" w:hAnsi="Times New Roman"/>
                <w:sz w:val="28"/>
                <w:szCs w:val="28"/>
              </w:rPr>
            </w:pPr>
            <w:r w:rsidRPr="00990D78">
              <w:rPr>
                <w:rFonts w:ascii="Times New Roman" w:hAnsi="Times New Roman"/>
                <w:sz w:val="28"/>
                <w:szCs w:val="28"/>
              </w:rPr>
              <w:t>Бондаренко Т.М. Практический материал.  "Художественное творчество"с.113</w:t>
            </w:r>
          </w:p>
        </w:tc>
        <w:tc>
          <w:tcPr>
            <w:tcW w:w="1848"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3A4268">
            <w:pPr>
              <w:tabs>
                <w:tab w:val="left" w:pos="9185"/>
              </w:tabs>
              <w:spacing w:after="0" w:line="240" w:lineRule="auto"/>
              <w:rPr>
                <w:rFonts w:ascii="Times New Roman" w:hAnsi="Times New Roman"/>
                <w:sz w:val="28"/>
                <w:szCs w:val="28"/>
              </w:rPr>
            </w:pPr>
          </w:p>
          <w:p w:rsidR="00AC134B" w:rsidRPr="00990D78" w:rsidRDefault="00AC134B" w:rsidP="00CD7A1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«Зимой белый, летом серый».</w:t>
            </w:r>
          </w:p>
        </w:tc>
        <w:tc>
          <w:tcPr>
            <w:tcW w:w="7134" w:type="dxa"/>
          </w:tcPr>
          <w:p w:rsidR="00AC134B" w:rsidRPr="00990D78" w:rsidRDefault="00AC134B" w:rsidP="003A426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детей с несколькими приемами лепки зайца. Вызвать желание отразить образы зайцев в лепке. Учить контролировать свои действия при передачи пропорций фигуры животного. Воспитывать любовь к животным.</w:t>
            </w:r>
          </w:p>
        </w:tc>
        <w:tc>
          <w:tcPr>
            <w:tcW w:w="4026" w:type="dxa"/>
          </w:tcPr>
          <w:p w:rsidR="00AC134B" w:rsidRPr="00990D78" w:rsidRDefault="00AC134B" w:rsidP="003A4268">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Т.М. Практический материал.  "Художественное творчество"с.118</w:t>
            </w:r>
          </w:p>
        </w:tc>
        <w:tc>
          <w:tcPr>
            <w:tcW w:w="1848"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"Едем - гудим! С пути уйди!" транспорт для путешествий.</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Инициировать творческие проявления детей при создании машинок на основе готовых ( бытовых форм). Вызвать интерес к экспериментированию с формой. Уточнять представление о форме предметов, анализировать особенности их строения, соотношения частей. Развивать воображение, чувство формы. Поощрять инициативу, сообразительность. </w:t>
            </w:r>
          </w:p>
        </w:tc>
        <w:tc>
          <w:tcPr>
            <w:tcW w:w="4026" w:type="dxa"/>
          </w:tcPr>
          <w:p w:rsidR="00AC134B" w:rsidRPr="00990D78" w:rsidRDefault="00AC134B" w:rsidP="007F0597">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 xml:space="preserve"> Лыкова И.А. Изобразительная деятельность в детском саду. Подготовительная группа.с.72</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405"/>
        </w:trPr>
        <w:tc>
          <w:tcPr>
            <w:tcW w:w="15168" w:type="dxa"/>
            <w:gridSpan w:val="4"/>
          </w:tcPr>
          <w:p w:rsidR="00AC134B" w:rsidRPr="0059294C" w:rsidRDefault="00AC134B" w:rsidP="007F0597">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Декабрь</w:t>
            </w:r>
          </w:p>
        </w:tc>
      </w:tr>
      <w:tr w:rsidR="00AC134B" w:rsidRPr="00990D78" w:rsidTr="00544FD6">
        <w:trPr>
          <w:trHeight w:val="1348"/>
        </w:trPr>
        <w:tc>
          <w:tcPr>
            <w:tcW w:w="2160" w:type="dxa"/>
          </w:tcPr>
          <w:p w:rsidR="00AC134B" w:rsidRPr="0059294C" w:rsidRDefault="00AC134B" w:rsidP="007F0597">
            <w:pPr>
              <w:tabs>
                <w:tab w:val="left" w:pos="9185"/>
              </w:tabs>
              <w:spacing w:after="0" w:line="240" w:lineRule="auto"/>
              <w:rPr>
                <w:rFonts w:ascii="Times New Roman" w:hAnsi="Times New Roman"/>
                <w:sz w:val="28"/>
                <w:szCs w:val="28"/>
              </w:rPr>
            </w:pPr>
          </w:p>
          <w:p w:rsidR="00AC134B" w:rsidRPr="0059294C" w:rsidRDefault="00AC134B" w:rsidP="007F0597">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«Наши имена».</w:t>
            </w:r>
          </w:p>
        </w:tc>
        <w:tc>
          <w:tcPr>
            <w:tcW w:w="7134" w:type="dxa"/>
          </w:tcPr>
          <w:p w:rsidR="00AC134B" w:rsidRPr="0059294C" w:rsidRDefault="00AC134B" w:rsidP="007F0597">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Закрепить представление детей о начертании печатных букв; показать, что буквы можно не только писать но и лепить (моделировать) разными способами; предложить передать конфигурацию знакомых букв пластическими средствами (по замыслу). Развивать интерес к освоению грамоты. </w:t>
            </w:r>
          </w:p>
        </w:tc>
        <w:tc>
          <w:tcPr>
            <w:tcW w:w="4026" w:type="dxa"/>
          </w:tcPr>
          <w:p w:rsidR="00AC134B" w:rsidRPr="0059294C"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группа.с.36</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«Ёлочка».</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лепить елочку модульным способом. Учить расплющивать шарики в диски по определенному размеру. Учить накладывать диски поочередно (от большого к маленькому). Воспитывать у детей любовь к окружающей природе, передавать красоту елочки.</w:t>
            </w:r>
          </w:p>
        </w:tc>
        <w:tc>
          <w:tcPr>
            <w:tcW w:w="4026" w:type="dxa"/>
          </w:tcPr>
          <w:p w:rsidR="00AC134B" w:rsidRPr="00990D78" w:rsidRDefault="00AC134B" w:rsidP="007F0597">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Т.М. Практический материал .  "Художественное творчество". с.119</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366"/>
        </w:trPr>
        <w:tc>
          <w:tcPr>
            <w:tcW w:w="15168" w:type="dxa"/>
            <w:gridSpan w:val="4"/>
          </w:tcPr>
          <w:p w:rsidR="00AC134B" w:rsidRPr="0059294C" w:rsidRDefault="00AC134B" w:rsidP="007F0597">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Январь</w:t>
            </w: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"Снеговик".</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навыки раскатывания, сплющивания, стимулировать интерес к экспериментированию в работе ( включать в оформление работы "бросовый материал" для создания необычных поверхностей в изображаемом объекте);воспитывать эмоциональную отзывчивость к событиям, происходящим в жизни.</w:t>
            </w:r>
          </w:p>
        </w:tc>
        <w:tc>
          <w:tcPr>
            <w:tcW w:w="4026" w:type="dxa"/>
          </w:tcPr>
          <w:p w:rsidR="00AC134B" w:rsidRPr="00990D78" w:rsidRDefault="00AC134B" w:rsidP="00E610C3">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Леонова Н.Н. Художественное творчество, с.50</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 лукоморья дуб</w:t>
            </w: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зеленый..."</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создавать коллективную пластическую композицию по мотивам</w:t>
            </w: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литературного произведения. Учить планировать </w:t>
            </w: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и распределять работу между участниками творческого проекта. Совершенствовать технику лепки ( свободно сочетать разные способы и приёмы, в зависимости от характера образа ). Развивать способности к композиции. Формировать коммуникативные навыки, обогащать опыт сотрудничества и сотворчества.</w:t>
            </w:r>
          </w:p>
        </w:tc>
        <w:tc>
          <w:tcPr>
            <w:tcW w:w="4026" w:type="dxa"/>
          </w:tcPr>
          <w:p w:rsidR="00AC134B" w:rsidRPr="00990D78" w:rsidRDefault="00AC134B" w:rsidP="007F0597">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с.128</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474"/>
        </w:trPr>
        <w:tc>
          <w:tcPr>
            <w:tcW w:w="15168" w:type="dxa"/>
            <w:gridSpan w:val="4"/>
          </w:tcPr>
          <w:p w:rsidR="00AC134B" w:rsidRPr="0059294C" w:rsidRDefault="00AC134B" w:rsidP="007F0597">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Февраль</w:t>
            </w:r>
          </w:p>
        </w:tc>
      </w:tr>
      <w:tr w:rsidR="00AC134B" w:rsidRPr="00990D78" w:rsidTr="00544FD6">
        <w:trPr>
          <w:trHeight w:val="1348"/>
        </w:trPr>
        <w:tc>
          <w:tcPr>
            <w:tcW w:w="2160" w:type="dxa"/>
          </w:tcPr>
          <w:p w:rsidR="00AC134B" w:rsidRPr="0059294C" w:rsidRDefault="00AC134B" w:rsidP="007F0597">
            <w:pPr>
              <w:tabs>
                <w:tab w:val="left" w:pos="9185"/>
              </w:tabs>
              <w:spacing w:after="0" w:line="240" w:lineRule="auto"/>
              <w:rPr>
                <w:rFonts w:ascii="Times New Roman" w:hAnsi="Times New Roman"/>
                <w:sz w:val="28"/>
                <w:szCs w:val="28"/>
              </w:rPr>
            </w:pPr>
          </w:p>
          <w:p w:rsidR="00AC134B" w:rsidRPr="0059294C" w:rsidRDefault="00AC134B" w:rsidP="007F0597">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«Зимние превращения пугала».</w:t>
            </w:r>
          </w:p>
        </w:tc>
        <w:tc>
          <w:tcPr>
            <w:tcW w:w="7134" w:type="dxa"/>
          </w:tcPr>
          <w:p w:rsidR="00AC134B" w:rsidRPr="0059294C" w:rsidRDefault="00AC134B" w:rsidP="007F0597">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Показать детям возможность трансформации образа в соответствии с драматургией литературного сюжета. Продолжать освоение нового способа лепки – на каркасе из трубочек или палочек. Развивать чувство формы. Наблюдательность, творческое воображение.</w:t>
            </w:r>
          </w:p>
        </w:tc>
        <w:tc>
          <w:tcPr>
            <w:tcW w:w="4026" w:type="dxa"/>
          </w:tcPr>
          <w:p w:rsidR="00AC134B" w:rsidRPr="0059294C"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 с.96</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«Мы летим под облаками, а земля плывет под нами»</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лепить самолет в технике пластилинографии; упражнять в создании образа самолета,используя конструктивный способ лепки; продолжать учить собирать на плоскости предмет, состоящий из нескольких частей, добиваясь точной передачи формы предмета,его строения; продолжать формировать интерес к пластинографии – работа с пластилином на горизонтальной плоскости.</w:t>
            </w:r>
          </w:p>
        </w:tc>
        <w:tc>
          <w:tcPr>
            <w:tcW w:w="4026" w:type="dxa"/>
          </w:tcPr>
          <w:p w:rsidR="00AC134B" w:rsidRPr="00990D78" w:rsidRDefault="00AC134B" w:rsidP="007F0597">
            <w:pPr>
              <w:tabs>
                <w:tab w:val="left" w:pos="9185"/>
              </w:tabs>
              <w:spacing w:after="0" w:line="240" w:lineRule="auto"/>
              <w:rPr>
                <w:rFonts w:ascii="Times New Roman" w:hAnsi="Times New Roman"/>
                <w:b/>
                <w:bCs/>
                <w:sz w:val="28"/>
                <w:szCs w:val="28"/>
              </w:rPr>
            </w:pPr>
            <w:r w:rsidRPr="0059294C">
              <w:rPr>
                <w:rFonts w:ascii="Times New Roman" w:hAnsi="Times New Roman"/>
                <w:sz w:val="28"/>
                <w:szCs w:val="28"/>
              </w:rPr>
              <w:t>Н.Н.Леонова. Художественно – эстетическое развитие детей в старшей группе ДОУ. Стр.189</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406"/>
        </w:trPr>
        <w:tc>
          <w:tcPr>
            <w:tcW w:w="15168" w:type="dxa"/>
            <w:gridSpan w:val="4"/>
          </w:tcPr>
          <w:p w:rsidR="00AC134B" w:rsidRPr="0059294C" w:rsidRDefault="00AC134B" w:rsidP="007F0597">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Март</w:t>
            </w:r>
          </w:p>
        </w:tc>
      </w:tr>
      <w:tr w:rsidR="00AC134B" w:rsidRPr="00990D78" w:rsidTr="00544FD6">
        <w:trPr>
          <w:trHeight w:val="551"/>
        </w:trPr>
        <w:tc>
          <w:tcPr>
            <w:tcW w:w="2160" w:type="dxa"/>
          </w:tcPr>
          <w:p w:rsidR="00AC134B" w:rsidRPr="0059294C" w:rsidRDefault="00AC134B" w:rsidP="007F0597">
            <w:pPr>
              <w:tabs>
                <w:tab w:val="left" w:pos="9185"/>
              </w:tabs>
              <w:spacing w:after="0" w:line="240" w:lineRule="auto"/>
              <w:rPr>
                <w:rFonts w:ascii="Times New Roman" w:hAnsi="Times New Roman"/>
                <w:sz w:val="28"/>
                <w:szCs w:val="28"/>
              </w:rPr>
            </w:pPr>
          </w:p>
          <w:p w:rsidR="00AC134B" w:rsidRPr="0059294C" w:rsidRDefault="00AC134B" w:rsidP="007F0597">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«Одежда для мальчиков и девочек».</w:t>
            </w:r>
          </w:p>
        </w:tc>
        <w:tc>
          <w:tcPr>
            <w:tcW w:w="7134" w:type="dxa"/>
          </w:tcPr>
          <w:p w:rsidR="00AC134B" w:rsidRPr="0059294C" w:rsidRDefault="00AC134B" w:rsidP="007F0597">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Продолжать знакомить детей с одеждой, называть существенные детали и части предметов. Продолжать учить лепить в технике пластилинографики. Формировать умение отделять маленькие комочки от большого куска пластилина, располагать комочки на ограниченном пространстве, лепить отдельные детали – придавливая, примазывая, разглаживая границы соединения частей. Воспитывать интерес к лепке, усидчивость.</w:t>
            </w:r>
          </w:p>
        </w:tc>
        <w:tc>
          <w:tcPr>
            <w:tcW w:w="4026" w:type="dxa"/>
          </w:tcPr>
          <w:p w:rsidR="00AC134B" w:rsidRPr="0059294C" w:rsidRDefault="00AC134B" w:rsidP="007F0597">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Н.Н.Леонова. Художественно – эстетическое развитие детей в старшей группе ДОУ. Стр.178</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b/>
                <w:sz w:val="28"/>
                <w:szCs w:val="28"/>
              </w:rPr>
            </w:pPr>
            <w:r w:rsidRPr="00990D78">
              <w:rPr>
                <w:rFonts w:ascii="Times New Roman" w:hAnsi="Times New Roman"/>
                <w:sz w:val="28"/>
                <w:szCs w:val="28"/>
              </w:rPr>
              <w:t>«Весна».</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Уточнить и систематизировать знания о характерных признаках весны; учить понимать связь между явлениями неживой природы и жизнью растений, животных, между явлениями неживой природы и сезонными видами труда; выполнять лепную картину способом пластилинографии, когда детали предметов сохраняют объем и выступают над поверхностью основы; формировать композиционные навыки; вызвать радостное настроение в связи с пробуждением природы; воспитывать любовь к природе.</w:t>
            </w:r>
          </w:p>
        </w:tc>
        <w:tc>
          <w:tcPr>
            <w:tcW w:w="4026" w:type="dxa"/>
          </w:tcPr>
          <w:p w:rsidR="00AC134B" w:rsidRPr="00990D78" w:rsidRDefault="00AC134B" w:rsidP="00E610C3">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Леонова Н.Н. Художественное творчество. с.52</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479"/>
        </w:trPr>
        <w:tc>
          <w:tcPr>
            <w:tcW w:w="15168" w:type="dxa"/>
            <w:gridSpan w:val="4"/>
          </w:tcPr>
          <w:p w:rsidR="00AC134B" w:rsidRPr="0059294C" w:rsidRDefault="00AC134B" w:rsidP="007F0597">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Апрель</w:t>
            </w: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«Летающие тарелки и пришельцы из космоса».</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Вызвать интерес к изображению разных пришельцев и средств их передвижения в космическом пространстве. Направить детей на самостоятельный поиск способов создания фантастических образов (пластическими, графическими или аппликативными средствами). Развивать воображение и умение переносить знакомые способы работы в новую творческую ситуацию. Формировать познавательные интересы.</w:t>
            </w:r>
          </w:p>
        </w:tc>
        <w:tc>
          <w:tcPr>
            <w:tcW w:w="4026" w:type="dxa"/>
          </w:tcPr>
          <w:p w:rsidR="00AC134B" w:rsidRPr="00990D78" w:rsidRDefault="00AC134B" w:rsidP="007F0597">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группа.с.188</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«Хоровод дружбы».</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Упражнять в лепке фигуры человека, используя приемы лепки полой формы, из целого куска и по частям. Закреплять навыки коллективной работы.</w:t>
            </w:r>
          </w:p>
        </w:tc>
        <w:tc>
          <w:tcPr>
            <w:tcW w:w="4026"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Н.С.Голицына. Конспекты комплексно - тематических занятий. Подготовительная к школе группа. Стр.290.</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r w:rsidR="00AC134B" w:rsidRPr="00990D78" w:rsidTr="00544FD6">
        <w:trPr>
          <w:trHeight w:val="384"/>
        </w:trPr>
        <w:tc>
          <w:tcPr>
            <w:tcW w:w="15168" w:type="dxa"/>
            <w:gridSpan w:val="4"/>
          </w:tcPr>
          <w:p w:rsidR="00AC134B" w:rsidRPr="0059294C" w:rsidRDefault="00AC134B" w:rsidP="007F0597">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Май</w:t>
            </w:r>
          </w:p>
        </w:tc>
      </w:tr>
      <w:tr w:rsidR="00AC134B" w:rsidRPr="00990D78" w:rsidTr="00544FD6">
        <w:trPr>
          <w:trHeight w:val="550"/>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«Дерево жизни».</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создавать сложную композицию из соленого теста по фольклорным мотивам ("дерево жизни"). Продолжать знакомство с техникой рельефной лепки из соленого теста. Развивать способности к композиции. Формировать навыки сотрудничества и сотворчества. Воспитывать интерес к народной культуре, желание участвовать в оформлении интерьера.</w:t>
            </w:r>
          </w:p>
        </w:tc>
        <w:tc>
          <w:tcPr>
            <w:tcW w:w="4026" w:type="dxa"/>
          </w:tcPr>
          <w:p w:rsidR="00AC134B" w:rsidRPr="00990D78" w:rsidRDefault="00AC134B" w:rsidP="007F0597">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Лыкова И.А. Изобразительная деятельность в детском саду. Подготовительная группа.с.204.                  Леонова Н.Н. Художественное творчество, с.54</w:t>
            </w:r>
          </w:p>
        </w:tc>
        <w:tc>
          <w:tcPr>
            <w:tcW w:w="1848" w:type="dxa"/>
          </w:tcPr>
          <w:p w:rsidR="00AC134B" w:rsidRPr="00990D78" w:rsidRDefault="00AC134B" w:rsidP="007F0597">
            <w:pPr>
              <w:tabs>
                <w:tab w:val="left" w:pos="9185"/>
              </w:tabs>
              <w:spacing w:after="0" w:line="240" w:lineRule="auto"/>
              <w:rPr>
                <w:rFonts w:ascii="Times New Roman" w:hAnsi="Times New Roman"/>
                <w:b/>
                <w:bCs/>
                <w:sz w:val="28"/>
                <w:szCs w:val="28"/>
              </w:rPr>
            </w:pPr>
          </w:p>
        </w:tc>
      </w:tr>
      <w:tr w:rsidR="00AC134B" w:rsidRPr="00990D78" w:rsidTr="00544FD6">
        <w:trPr>
          <w:trHeight w:val="1348"/>
        </w:trPr>
        <w:tc>
          <w:tcPr>
            <w:tcW w:w="2160" w:type="dxa"/>
          </w:tcPr>
          <w:p w:rsidR="00AC134B" w:rsidRPr="00990D78" w:rsidRDefault="00AC134B" w:rsidP="007F0597">
            <w:pPr>
              <w:tabs>
                <w:tab w:val="left" w:pos="9185"/>
              </w:tabs>
              <w:spacing w:after="0" w:line="240" w:lineRule="auto"/>
              <w:rPr>
                <w:rFonts w:ascii="Times New Roman" w:hAnsi="Times New Roman"/>
                <w:sz w:val="28"/>
                <w:szCs w:val="28"/>
              </w:rPr>
            </w:pPr>
          </w:p>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«Ягодка».</w:t>
            </w:r>
          </w:p>
        </w:tc>
        <w:tc>
          <w:tcPr>
            <w:tcW w:w="7134" w:type="dxa"/>
          </w:tcPr>
          <w:p w:rsidR="00AC134B" w:rsidRPr="00990D78" w:rsidRDefault="00AC134B" w:rsidP="007F059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Учить детей лепить из соленого теста разные формы, передавать особенности. Воспитывать у детей уважение к труду взрослых, выращивающих большой урожай ягод. Повышать сенсорную чувствительность, развивать умение предвидеть результат, достигать его. </w:t>
            </w:r>
          </w:p>
        </w:tc>
        <w:tc>
          <w:tcPr>
            <w:tcW w:w="4026" w:type="dxa"/>
          </w:tcPr>
          <w:p w:rsidR="00AC134B" w:rsidRPr="00990D78" w:rsidRDefault="00AC134B" w:rsidP="007F0597">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Т.М. Практический материал по освоению обл. в подготовительной группе детского сада. Образовательная деятельность "Художественное творчество". с.145</w:t>
            </w:r>
          </w:p>
        </w:tc>
        <w:tc>
          <w:tcPr>
            <w:tcW w:w="1848" w:type="dxa"/>
          </w:tcPr>
          <w:p w:rsidR="00AC134B" w:rsidRPr="0059294C" w:rsidRDefault="00AC134B" w:rsidP="007F0597">
            <w:pPr>
              <w:tabs>
                <w:tab w:val="left" w:pos="9185"/>
              </w:tabs>
              <w:spacing w:after="0" w:line="240" w:lineRule="auto"/>
              <w:jc w:val="center"/>
              <w:rPr>
                <w:rFonts w:ascii="Times New Roman" w:hAnsi="Times New Roman"/>
                <w:sz w:val="28"/>
                <w:szCs w:val="28"/>
              </w:rPr>
            </w:pPr>
          </w:p>
        </w:tc>
      </w:tr>
    </w:tbl>
    <w:p w:rsidR="00AC134B" w:rsidRPr="0059294C" w:rsidRDefault="00AC134B" w:rsidP="00BB2BF0">
      <w:pPr>
        <w:ind w:right="-456"/>
        <w:rPr>
          <w:rFonts w:ascii="Times New Roman" w:hAnsi="Times New Roman"/>
          <w:sz w:val="28"/>
          <w:szCs w:val="28"/>
        </w:rPr>
      </w:pPr>
    </w:p>
    <w:p w:rsidR="00AC134B" w:rsidRPr="0059294C" w:rsidRDefault="00AC134B" w:rsidP="00BB2BF0">
      <w:pPr>
        <w:pStyle w:val="ListParagraph"/>
        <w:tabs>
          <w:tab w:val="left" w:pos="9185"/>
        </w:tabs>
        <w:ind w:left="1080"/>
        <w:jc w:val="center"/>
        <w:rPr>
          <w:rFonts w:ascii="Times New Roman" w:hAnsi="Times New Roman"/>
          <w:b/>
          <w:bCs/>
          <w:iCs/>
          <w:sz w:val="28"/>
          <w:szCs w:val="28"/>
        </w:rPr>
      </w:pPr>
      <w:r w:rsidRPr="0059294C">
        <w:rPr>
          <w:rFonts w:ascii="Times New Roman" w:hAnsi="Times New Roman"/>
          <w:b/>
          <w:bCs/>
          <w:iCs/>
          <w:sz w:val="28"/>
          <w:szCs w:val="28"/>
        </w:rPr>
        <w:t>Образовательная область «Художественно - эстетическое развитие"</w:t>
      </w:r>
    </w:p>
    <w:p w:rsidR="00AC134B" w:rsidRPr="0059294C" w:rsidRDefault="00AC134B" w:rsidP="00BB2BF0">
      <w:pPr>
        <w:pStyle w:val="ListParagraph"/>
        <w:tabs>
          <w:tab w:val="left" w:pos="9185"/>
        </w:tabs>
        <w:ind w:left="-426" w:right="-456" w:firstLine="142"/>
        <w:rPr>
          <w:rFonts w:ascii="Times New Roman" w:hAnsi="Times New Roman"/>
          <w:bCs/>
          <w:sz w:val="28"/>
          <w:szCs w:val="28"/>
        </w:rPr>
      </w:pPr>
      <w:r w:rsidRPr="0059294C">
        <w:rPr>
          <w:rFonts w:ascii="Times New Roman" w:hAnsi="Times New Roman"/>
          <w:sz w:val="28"/>
          <w:szCs w:val="28"/>
          <w:u w:val="single"/>
        </w:rPr>
        <w:t>Образовательная ситуация:</w:t>
      </w:r>
      <w:r w:rsidRPr="0059294C">
        <w:rPr>
          <w:rFonts w:ascii="Times New Roman" w:hAnsi="Times New Roman"/>
          <w:bCs/>
          <w:sz w:val="28"/>
          <w:szCs w:val="28"/>
          <w:u w:val="single"/>
        </w:rPr>
        <w:t xml:space="preserve"> конструирование</w:t>
      </w:r>
      <w:r w:rsidRPr="0059294C">
        <w:rPr>
          <w:rFonts w:ascii="Times New Roman" w:hAnsi="Times New Roman"/>
          <w:bCs/>
          <w:sz w:val="28"/>
          <w:szCs w:val="28"/>
        </w:rPr>
        <w:t>.</w:t>
      </w:r>
    </w:p>
    <w:tbl>
      <w:tblPr>
        <w:tblW w:w="151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7606"/>
        <w:gridCol w:w="16"/>
        <w:gridCol w:w="4010"/>
        <w:gridCol w:w="1376"/>
      </w:tblGrid>
      <w:tr w:rsidR="00AC134B" w:rsidRPr="00990D78" w:rsidTr="006F0B4D">
        <w:trPr>
          <w:trHeight w:val="1003"/>
        </w:trPr>
        <w:tc>
          <w:tcPr>
            <w:tcW w:w="2160"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Название темы</w:t>
            </w:r>
          </w:p>
        </w:tc>
        <w:tc>
          <w:tcPr>
            <w:tcW w:w="760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Задачи</w:t>
            </w:r>
          </w:p>
        </w:tc>
        <w:tc>
          <w:tcPr>
            <w:tcW w:w="4026" w:type="dxa"/>
            <w:gridSpan w:val="2"/>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Источник методической литературы</w:t>
            </w:r>
          </w:p>
        </w:tc>
        <w:tc>
          <w:tcPr>
            <w:tcW w:w="137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Отметка о проведении</w:t>
            </w:r>
          </w:p>
        </w:tc>
      </w:tr>
      <w:tr w:rsidR="00AC134B" w:rsidRPr="00990D78" w:rsidTr="006F0B4D">
        <w:trPr>
          <w:trHeight w:val="329"/>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bCs/>
                <w:sz w:val="28"/>
                <w:szCs w:val="28"/>
              </w:rPr>
            </w:pPr>
            <w:r w:rsidRPr="0059294C">
              <w:rPr>
                <w:rFonts w:ascii="Times New Roman" w:hAnsi="Times New Roman"/>
                <w:b/>
                <w:bCs/>
                <w:sz w:val="28"/>
                <w:szCs w:val="28"/>
              </w:rPr>
              <w:t>Сентябрь</w:t>
            </w:r>
          </w:p>
        </w:tc>
      </w:tr>
      <w:tr w:rsidR="00AC134B" w:rsidRPr="00990D78" w:rsidTr="006F0B4D">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p>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«Летняя полянка»</w:t>
            </w:r>
          </w:p>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(ручной труд)</w:t>
            </w:r>
          </w:p>
        </w:tc>
        <w:tc>
          <w:tcPr>
            <w:tcW w:w="7606"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Расширять представление детей об окружающем мире, формировать умение и навыки работы с бумагой и засушенными растениями; развивать творчество, эстетическое восприятие, чувство композиции, цвета, художественный вкус.</w:t>
            </w:r>
          </w:p>
        </w:tc>
        <w:tc>
          <w:tcPr>
            <w:tcW w:w="4026"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Практич. материал по освоению обр. обл. в подготовительной группе. Познание, с. 236</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«Подарок другу». Конструирование  из бумаги.</w:t>
            </w:r>
          </w:p>
        </w:tc>
        <w:tc>
          <w:tcPr>
            <w:tcW w:w="7606"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Развивать умение работать с бумагой, подбирать детали, изображать фигурки в движении, передавать выразительность образа, закрепить умение скреплять детали с помощью клея ПВА. </w:t>
            </w:r>
          </w:p>
        </w:tc>
        <w:tc>
          <w:tcPr>
            <w:tcW w:w="4026"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Куцакова Л. В. Конструирование и ручной труд в детском саду, с. 112 (образец с. 166)</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"Мебель"  (конструирование из бумаги)</w:t>
            </w:r>
          </w:p>
        </w:tc>
        <w:tc>
          <w:tcPr>
            <w:tcW w:w="7606"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Развивать умение работать сообща, упражнять в складывании квадратного листа на 16 маленьких квадратиков, учить самостоятельно изготавливать выкройки. </w:t>
            </w:r>
          </w:p>
        </w:tc>
        <w:tc>
          <w:tcPr>
            <w:tcW w:w="4026" w:type="dxa"/>
            <w:gridSpan w:val="2"/>
          </w:tcPr>
          <w:p w:rsidR="00AC134B" w:rsidRPr="00990D78" w:rsidRDefault="00AC134B" w:rsidP="00051FAE">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99 (14) (образец с. 162)</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CA42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«Сюжетная композиция» (работа с природным материалом).</w:t>
            </w:r>
          </w:p>
        </w:tc>
        <w:tc>
          <w:tcPr>
            <w:tcW w:w="7606" w:type="dxa"/>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Развивать умение работать с природным материалом; учить составлять сюжетную композицию; воспитывать трудолюбие, внимательность, аккуратность.</w:t>
            </w:r>
          </w:p>
        </w:tc>
        <w:tc>
          <w:tcPr>
            <w:tcW w:w="4026" w:type="dxa"/>
            <w:gridSpan w:val="2"/>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108(образец с. 165)</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446"/>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Октябрь</w:t>
            </w:r>
          </w:p>
        </w:tc>
      </w:tr>
      <w:tr w:rsidR="00AC134B" w:rsidRPr="00990D78" w:rsidTr="006F0B4D">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«Грузовой транспорт». Конструирование из строительного материала.</w:t>
            </w:r>
          </w:p>
        </w:tc>
        <w:tc>
          <w:tcPr>
            <w:tcW w:w="7606"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Уточнить представление детей о грузовом транспорте, разнообразии его видов, зависимости конструкции каждого вида транспорта от его назначения.</w:t>
            </w:r>
          </w:p>
        </w:tc>
        <w:tc>
          <w:tcPr>
            <w:tcW w:w="4026"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Практич. материал по освоению обр. обл. в подготовительной группе. Познание, с. 242(+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p>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Оригами "Мухомор"</w:t>
            </w:r>
          </w:p>
        </w:tc>
        <w:tc>
          <w:tcPr>
            <w:tcW w:w="7606"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 усидчивость.</w:t>
            </w:r>
          </w:p>
        </w:tc>
        <w:tc>
          <w:tcPr>
            <w:tcW w:w="4026"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Практич. материал. Познание, с. 263</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«Судно». Конструирование из строительного материала.</w:t>
            </w:r>
          </w:p>
        </w:tc>
        <w:tc>
          <w:tcPr>
            <w:tcW w:w="7606"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Помочь детям выделить зависимость формы судна от его практического назначения, формировать представление о судне; развивать воображение, умение работать в группе.</w:t>
            </w:r>
          </w:p>
        </w:tc>
        <w:tc>
          <w:tcPr>
            <w:tcW w:w="4026"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Практич. материал по освоению обр. обл. в подготовительной группе. Познание, с. 238(+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«Дорожные знаки» (работа с картоном по схеме).</w:t>
            </w:r>
          </w:p>
        </w:tc>
        <w:tc>
          <w:tcPr>
            <w:tcW w:w="7606"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умение находить способы изготовления задуманного, отбирать материал для работы; изучить прием изготовления бумажных трубочек; воспитывать внимательность, аккуратность.</w:t>
            </w:r>
          </w:p>
        </w:tc>
        <w:tc>
          <w:tcPr>
            <w:tcW w:w="4026" w:type="dxa"/>
            <w:gridSpan w:val="2"/>
          </w:tcPr>
          <w:p w:rsidR="00AC134B" w:rsidRPr="00990D78" w:rsidRDefault="00AC134B" w:rsidP="00051FAE">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102 (20)</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479"/>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Ноябрь</w:t>
            </w:r>
          </w:p>
        </w:tc>
      </w:tr>
      <w:tr w:rsidR="00AC134B" w:rsidRPr="00990D78" w:rsidTr="00FB5086">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«Игрушки для малышей» (ручной труд).</w:t>
            </w:r>
          </w:p>
        </w:tc>
        <w:tc>
          <w:tcPr>
            <w:tcW w:w="7622" w:type="dxa"/>
            <w:gridSpan w:val="2"/>
          </w:tcPr>
          <w:p w:rsidR="00AC134B" w:rsidRPr="00990D78" w:rsidRDefault="00AC134B" w:rsidP="00CA421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делать игрушки из картонных цилиндров, самостоятельно подбирать оформление, соблюдая пропорции поделки.</w:t>
            </w:r>
          </w:p>
        </w:tc>
        <w:tc>
          <w:tcPr>
            <w:tcW w:w="4010" w:type="dxa"/>
          </w:tcPr>
          <w:p w:rsidR="00AC134B" w:rsidRPr="00990D78" w:rsidRDefault="00AC134B" w:rsidP="00051FAE">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104 (24) (образец с. 163)</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«Транспорт»</w:t>
            </w: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(ручной труд).</w:t>
            </w:r>
          </w:p>
        </w:tc>
        <w:tc>
          <w:tcPr>
            <w:tcW w:w="7622"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изготавливать разнообразный транспорт из различных коробочек, подбирать необходимый материал, соблюдать пропорции поделки.</w:t>
            </w:r>
          </w:p>
        </w:tc>
        <w:tc>
          <w:tcPr>
            <w:tcW w:w="4010" w:type="dxa"/>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103(образец с. 163)</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955"/>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p>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«Животные».</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Совершенствовать навыки конструирования, развивать творческое воображение.</w:t>
            </w:r>
          </w:p>
        </w:tc>
        <w:tc>
          <w:tcPr>
            <w:tcW w:w="401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Старцева О. Ю. Занятия по конструированию ,  с.30</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1348"/>
        </w:trPr>
        <w:tc>
          <w:tcPr>
            <w:tcW w:w="2160" w:type="dxa"/>
          </w:tcPr>
          <w:p w:rsidR="00AC134B" w:rsidRPr="00990D78" w:rsidRDefault="00AC134B" w:rsidP="00EC5D9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«Открытка с сюрпризом» (ручной труд)</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Сформировать умение придумывать сюжет для открытки, воплощать свой замысел; умение вырезать на глаз мелкие детали, выбирать красивые цветочные сочетания. Воспитывать трудолюбие, аккуратность.</w:t>
            </w:r>
          </w:p>
        </w:tc>
        <w:tc>
          <w:tcPr>
            <w:tcW w:w="4010" w:type="dxa"/>
          </w:tcPr>
          <w:p w:rsidR="00AC134B" w:rsidRPr="00990D78" w:rsidRDefault="00AC134B" w:rsidP="00051FAE">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112 (образец с. 167)</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Знакомство с приемами конструирования на плоскости из счетных палочек.</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знания о геометрических фигурах. Учить конструировать фигуры по индивидуальному и общему образцам. Побуждать комментировать свои действия, определяя местоположение отдельных частей изображения.</w:t>
            </w:r>
          </w:p>
        </w:tc>
        <w:tc>
          <w:tcPr>
            <w:tcW w:w="401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Н.С.Голицына. Конспекты комплексно-тематических занятий. Подготовительная к школе группа. Стр.329.</w:t>
            </w:r>
          </w:p>
        </w:tc>
        <w:tc>
          <w:tcPr>
            <w:tcW w:w="1376" w:type="dxa"/>
          </w:tcPr>
          <w:p w:rsidR="00AC134B" w:rsidRPr="00990D78" w:rsidRDefault="00AC134B" w:rsidP="00051FAE">
            <w:pPr>
              <w:tabs>
                <w:tab w:val="left" w:pos="9185"/>
              </w:tabs>
              <w:spacing w:after="0" w:line="240" w:lineRule="auto"/>
              <w:rPr>
                <w:rFonts w:ascii="Times New Roman" w:hAnsi="Times New Roman"/>
                <w:b/>
                <w:bCs/>
                <w:sz w:val="28"/>
                <w:szCs w:val="28"/>
              </w:rPr>
            </w:pPr>
          </w:p>
        </w:tc>
      </w:tr>
      <w:tr w:rsidR="00AC134B" w:rsidRPr="00990D78" w:rsidTr="006F0B4D">
        <w:trPr>
          <w:trHeight w:val="405"/>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Декабрь</w:t>
            </w:r>
          </w:p>
        </w:tc>
      </w:tr>
      <w:tr w:rsidR="00AC134B" w:rsidRPr="00990D78" w:rsidTr="00FB5086">
        <w:trPr>
          <w:trHeight w:val="1348"/>
        </w:trPr>
        <w:tc>
          <w:tcPr>
            <w:tcW w:w="2160" w:type="dxa"/>
          </w:tcPr>
          <w:p w:rsidR="00AC134B" w:rsidRPr="00990D78" w:rsidRDefault="00AC134B" w:rsidP="00051FAE">
            <w:pPr>
              <w:spacing w:after="0" w:line="240" w:lineRule="auto"/>
              <w:rPr>
                <w:rFonts w:ascii="Times New Roman" w:hAnsi="Times New Roman"/>
                <w:sz w:val="28"/>
                <w:szCs w:val="28"/>
              </w:rPr>
            </w:pPr>
            <w:r w:rsidRPr="00990D78">
              <w:rPr>
                <w:rFonts w:ascii="Times New Roman" w:hAnsi="Times New Roman"/>
                <w:sz w:val="28"/>
                <w:szCs w:val="28"/>
              </w:rPr>
              <w:t>«Снеговик» (работа с бросовым материалом)</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умение работать с различным материалом. Продолжить закрепление навыков работы с бумагой, развивать образное мышление, воспитывать любовь ко всему живому.</w:t>
            </w:r>
          </w:p>
        </w:tc>
        <w:tc>
          <w:tcPr>
            <w:tcW w:w="4010" w:type="dxa"/>
          </w:tcPr>
          <w:p w:rsidR="00AC134B" w:rsidRPr="00990D78" w:rsidRDefault="00AC134B" w:rsidP="00051FAE">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Журнал "Ладушки"  № 1 (11) , 2015г., с.8</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1348"/>
        </w:trPr>
        <w:tc>
          <w:tcPr>
            <w:tcW w:w="2160" w:type="dxa"/>
          </w:tcPr>
          <w:p w:rsidR="00AC134B" w:rsidRPr="00990D78" w:rsidRDefault="00AC134B" w:rsidP="00051FAE">
            <w:pPr>
              <w:spacing w:after="0" w:line="240" w:lineRule="auto"/>
              <w:rPr>
                <w:rFonts w:ascii="Times New Roman" w:hAnsi="Times New Roman"/>
                <w:sz w:val="28"/>
                <w:szCs w:val="28"/>
              </w:rPr>
            </w:pPr>
          </w:p>
          <w:p w:rsidR="00AC134B" w:rsidRPr="00990D78" w:rsidRDefault="00AC134B" w:rsidP="00051FAE">
            <w:pPr>
              <w:spacing w:after="0" w:line="240" w:lineRule="auto"/>
              <w:rPr>
                <w:rFonts w:ascii="Times New Roman" w:hAnsi="Times New Roman"/>
                <w:sz w:val="28"/>
                <w:szCs w:val="28"/>
              </w:rPr>
            </w:pPr>
            <w:r w:rsidRPr="00990D78">
              <w:rPr>
                <w:rFonts w:ascii="Times New Roman" w:hAnsi="Times New Roman"/>
                <w:sz w:val="28"/>
                <w:szCs w:val="28"/>
              </w:rPr>
              <w:t>«Моя семья».</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создавать поделки на основе конуса, оформлять их в соответствии с выбранными образами. Развивать образное мышление, творчество.</w:t>
            </w:r>
          </w:p>
        </w:tc>
        <w:tc>
          <w:tcPr>
            <w:tcW w:w="401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Н.С.Голицына. Конспекты комплексно-тематических занятий. Подготовительная к школе группа. Стр.401</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1348"/>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«Елочные игрушки»</w:t>
            </w:r>
          </w:p>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(ручной труд).</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умение  делать игрушки из картонных цилиндров, самостоятельно подбирать оформление , соблюдая пропорции поделки. Учить экономно использовать бумагу.</w:t>
            </w:r>
          </w:p>
        </w:tc>
        <w:tc>
          <w:tcPr>
            <w:tcW w:w="4010" w:type="dxa"/>
          </w:tcPr>
          <w:p w:rsidR="00AC134B" w:rsidRPr="00990D78" w:rsidRDefault="00AC134B" w:rsidP="00051FAE">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100 (16) (образец с. 166)</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976"/>
        </w:trPr>
        <w:tc>
          <w:tcPr>
            <w:tcW w:w="2160" w:type="dxa"/>
          </w:tcPr>
          <w:p w:rsidR="00AC134B" w:rsidRPr="00990D78" w:rsidRDefault="00AC134B" w:rsidP="00051FAE">
            <w:pPr>
              <w:tabs>
                <w:tab w:val="left" w:pos="9185"/>
              </w:tabs>
              <w:spacing w:after="0" w:line="240" w:lineRule="auto"/>
              <w:rPr>
                <w:rFonts w:ascii="Times New Roman" w:hAnsi="Times New Roman"/>
                <w:sz w:val="28"/>
                <w:szCs w:val="28"/>
              </w:rPr>
            </w:pPr>
          </w:p>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Оригами «Елочка».</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умение складывать лист бумаги в разных направлениях, развивать глазомер, воспитывать усидчивость, аккуратность.</w:t>
            </w:r>
          </w:p>
        </w:tc>
        <w:tc>
          <w:tcPr>
            <w:tcW w:w="4010" w:type="dxa"/>
          </w:tcPr>
          <w:p w:rsidR="00AC134B" w:rsidRPr="00990D78" w:rsidRDefault="00AC134B" w:rsidP="00051FAE">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 М. Познание, с. 233</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388"/>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Январь</w:t>
            </w:r>
          </w:p>
        </w:tc>
      </w:tr>
      <w:tr w:rsidR="00AC134B" w:rsidRPr="00990D78" w:rsidTr="00FB5086">
        <w:trPr>
          <w:trHeight w:val="1348"/>
        </w:trPr>
        <w:tc>
          <w:tcPr>
            <w:tcW w:w="2160" w:type="dxa"/>
          </w:tcPr>
          <w:p w:rsidR="00AC134B" w:rsidRPr="00990D78" w:rsidRDefault="00AC134B" w:rsidP="00EC5D9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«Волшебный сундучок с сюрпризом».</w:t>
            </w:r>
          </w:p>
        </w:tc>
        <w:tc>
          <w:tcPr>
            <w:tcW w:w="7622" w:type="dxa"/>
            <w:gridSpan w:val="2"/>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умение работать с меркой и чертежом, складывать квадрат на 16 маленьких квадратиков, видеть и отрезать ненужные части детали. Развивать творческое воображение.</w:t>
            </w:r>
          </w:p>
        </w:tc>
        <w:tc>
          <w:tcPr>
            <w:tcW w:w="4010" w:type="dxa"/>
          </w:tcPr>
          <w:p w:rsidR="00AC134B" w:rsidRPr="00990D78" w:rsidRDefault="00AC134B" w:rsidP="00051FAE">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Куцакова Л. В. Конструирование и ручной труд в детском саду, с. 101(образец с. 162)</w:t>
            </w:r>
          </w:p>
        </w:tc>
        <w:tc>
          <w:tcPr>
            <w:tcW w:w="1376" w:type="dxa"/>
          </w:tcPr>
          <w:p w:rsidR="00AC134B" w:rsidRPr="00990D78" w:rsidRDefault="00AC134B" w:rsidP="00051FAE">
            <w:pPr>
              <w:tabs>
                <w:tab w:val="left" w:pos="9185"/>
              </w:tabs>
              <w:spacing w:after="0" w:line="240" w:lineRule="auto"/>
              <w:rPr>
                <w:rFonts w:ascii="Times New Roman" w:hAnsi="Times New Roman"/>
                <w:b/>
                <w:bCs/>
                <w:sz w:val="28"/>
                <w:szCs w:val="28"/>
              </w:rPr>
            </w:pPr>
          </w:p>
        </w:tc>
      </w:tr>
      <w:tr w:rsidR="00AC134B" w:rsidRPr="00990D78" w:rsidTr="00FB5086">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«Строим будущее».</w:t>
            </w:r>
          </w:p>
        </w:tc>
        <w:tc>
          <w:tcPr>
            <w:tcW w:w="7622"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Упражнять детей в составлении планов строительства; совершенствовать  конструкторские способности; формировать совместную поисковую деятельность.</w:t>
            </w:r>
          </w:p>
        </w:tc>
        <w:tc>
          <w:tcPr>
            <w:tcW w:w="4010"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Куцакова Л. В. Конструирование и ручной труд в детском саду, с. 95 (2)</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«Сказочный домик» (строительный материал).</w:t>
            </w:r>
          </w:p>
        </w:tc>
        <w:tc>
          <w:tcPr>
            <w:tcW w:w="7622"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Вызвать у детей эмоциональное отношение к постройке, развивать художественный вкус, удовлетворять потребность детей в декоративном оформлении конструкции.</w:t>
            </w:r>
          </w:p>
        </w:tc>
        <w:tc>
          <w:tcPr>
            <w:tcW w:w="4010" w:type="dxa"/>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 М. Практич. материал. Познание, с. 261(+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FB5086">
        <w:trPr>
          <w:trHeight w:val="1348"/>
        </w:trPr>
        <w:tc>
          <w:tcPr>
            <w:tcW w:w="2160" w:type="dxa"/>
          </w:tcPr>
          <w:p w:rsidR="00AC134B" w:rsidRPr="00990D78" w:rsidRDefault="00AC134B" w:rsidP="00B53B1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«Музей» (строительный материал)</w:t>
            </w:r>
          </w:p>
        </w:tc>
        <w:tc>
          <w:tcPr>
            <w:tcW w:w="7622"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умение детей конструировать здания различного назначения, развивать художественный вкус, продолжать учить создавать коллективные постройки.</w:t>
            </w:r>
          </w:p>
        </w:tc>
        <w:tc>
          <w:tcPr>
            <w:tcW w:w="4010" w:type="dxa"/>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 М. Практич. материал по освоению обр. обл. в подготовительной группе. Познание, с. 257(+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356"/>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Февраль</w:t>
            </w:r>
          </w:p>
        </w:tc>
      </w:tr>
      <w:tr w:rsidR="00AC134B" w:rsidRPr="00990D78" w:rsidTr="006F0B4D">
        <w:trPr>
          <w:trHeight w:val="1348"/>
        </w:trPr>
        <w:tc>
          <w:tcPr>
            <w:tcW w:w="2160" w:type="dxa"/>
          </w:tcPr>
          <w:p w:rsidR="00AC134B" w:rsidRPr="00990D78" w:rsidRDefault="00AC134B" w:rsidP="00B53B1B">
            <w:pPr>
              <w:tabs>
                <w:tab w:val="left" w:pos="9185"/>
              </w:tabs>
              <w:spacing w:after="0" w:line="240" w:lineRule="auto"/>
              <w:rPr>
                <w:rFonts w:ascii="Times New Roman" w:hAnsi="Times New Roman"/>
                <w:sz w:val="28"/>
                <w:szCs w:val="28"/>
              </w:rPr>
            </w:pPr>
          </w:p>
          <w:p w:rsidR="00AC134B" w:rsidRPr="00990D78" w:rsidRDefault="00AC134B" w:rsidP="00B53B1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«Ж/Д вокзал»</w:t>
            </w:r>
          </w:p>
          <w:p w:rsidR="00AC134B" w:rsidRPr="00990D78" w:rsidRDefault="00AC134B" w:rsidP="00B53B1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(строительный материал).</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Упражнять детей в сооружении знакомых построек по памяти, побуждая их к проявлению творчества и изобретательности, учить договариваться о предстоящей работе, развивать фантазию, образное и пространственное мышление.</w:t>
            </w:r>
          </w:p>
        </w:tc>
        <w:tc>
          <w:tcPr>
            <w:tcW w:w="4026" w:type="dxa"/>
            <w:gridSpan w:val="2"/>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Бондаренко Т. М. Практич. материал по освоению обр. обл. в подготовительной группе. Познание, с. 265(+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«Медвежонок в лесу».</w:t>
            </w:r>
          </w:p>
        </w:tc>
        <w:tc>
          <w:tcPr>
            <w:tcW w:w="7606" w:type="dxa"/>
          </w:tcPr>
          <w:p w:rsidR="00AC134B" w:rsidRPr="00990D78" w:rsidRDefault="00AC134B" w:rsidP="00B82E59">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Закреплять навыки работы в технике оригами. Способствовать созданию выразительного образа за счет дополнительных деталей. Развивать мелкую моторику рук. </w:t>
            </w:r>
          </w:p>
        </w:tc>
        <w:tc>
          <w:tcPr>
            <w:tcW w:w="4026"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Соколова. Оригами.</w:t>
            </w:r>
          </w:p>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«Военная техника».</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представление о вооружении Российской армии. Закреплять умение самостоятельно выбирать тему, отбирать необходимые детали, реализовывать замысел.</w:t>
            </w:r>
          </w:p>
        </w:tc>
        <w:tc>
          <w:tcPr>
            <w:tcW w:w="4026"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Н.С.Голицына. Конспекты комплексно-тематических занятий. Подготовительная к школе группа. Стр.401</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«Парашюты»</w:t>
            </w: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(ручной труд).</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навыки работы с бумагой и бросовым материалом; развивать творческое воображение; воспитывать аккуратность при изготовлении поделки.</w:t>
            </w:r>
          </w:p>
        </w:tc>
        <w:tc>
          <w:tcPr>
            <w:tcW w:w="4026" w:type="dxa"/>
            <w:gridSpan w:val="2"/>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104 (конспект в Р. П.)</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386"/>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Март</w:t>
            </w:r>
          </w:p>
        </w:tc>
      </w:tr>
      <w:tr w:rsidR="00AC134B" w:rsidRPr="00990D78" w:rsidTr="007F2A49">
        <w:trPr>
          <w:trHeight w:val="1132"/>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«Картина для мамы».</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согласованности в работе рук и глаз, совершенствовать координацию движений, развивать творчество.</w:t>
            </w:r>
          </w:p>
        </w:tc>
        <w:tc>
          <w:tcPr>
            <w:tcW w:w="4026" w:type="dxa"/>
            <w:gridSpan w:val="2"/>
          </w:tcPr>
          <w:p w:rsidR="00AC134B" w:rsidRPr="00990D78" w:rsidRDefault="00AC134B" w:rsidP="007F2A49">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 xml:space="preserve">Куцакова Л. В. Конструирование и ручной труд в детском саду, с. 104 </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9294C">
        <w:trPr>
          <w:trHeight w:val="551"/>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«Домик для кукол»</w:t>
            </w: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(конструирование).</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умение детей строить здания разных видов, учить строить по образцу, изображенному на фотографии, самостоятельно отбирать материал.</w:t>
            </w:r>
          </w:p>
        </w:tc>
        <w:tc>
          <w:tcPr>
            <w:tcW w:w="4026"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Практич. материал по освоению обр. обл. в подготовительной группе. Познание, с. 270(+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«Закладка».</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навыки работы с бумагой, развивать самосознание, побуждая к творчеству и самостоятельности. Развивать воображение, творческую фантазию.</w:t>
            </w:r>
          </w:p>
        </w:tc>
        <w:tc>
          <w:tcPr>
            <w:tcW w:w="4026" w:type="dxa"/>
            <w:gridSpan w:val="2"/>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102, (19)</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7F2A49">
        <w:trPr>
          <w:trHeight w:val="1120"/>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"Мост" (строительный материал).</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Развивать самостоятельность и инициативу в осуществлении строительного замысла, выполнять постройку согласованно.</w:t>
            </w:r>
          </w:p>
        </w:tc>
        <w:tc>
          <w:tcPr>
            <w:tcW w:w="4026"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Познание, с. 248  (+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462"/>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Апрель</w:t>
            </w:r>
          </w:p>
        </w:tc>
      </w:tr>
      <w:tr w:rsidR="00AC134B" w:rsidRPr="00990D78" w:rsidTr="006F0B4D">
        <w:trPr>
          <w:trHeight w:val="1348"/>
        </w:trPr>
        <w:tc>
          <w:tcPr>
            <w:tcW w:w="2160" w:type="dxa"/>
          </w:tcPr>
          <w:p w:rsidR="00AC134B" w:rsidRPr="00990D78" w:rsidRDefault="00AC134B" w:rsidP="00EC5D9D">
            <w:pPr>
              <w:tabs>
                <w:tab w:val="left" w:pos="9185"/>
              </w:tabs>
              <w:spacing w:after="0" w:line="240" w:lineRule="auto"/>
              <w:rPr>
                <w:rFonts w:ascii="Times New Roman" w:hAnsi="Times New Roman"/>
                <w:sz w:val="28"/>
                <w:szCs w:val="28"/>
              </w:rPr>
            </w:pPr>
          </w:p>
          <w:p w:rsidR="00AC134B" w:rsidRPr="00990D78" w:rsidRDefault="00AC134B" w:rsidP="00EC5D9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«Веселые человечки».</w:t>
            </w:r>
          </w:p>
        </w:tc>
        <w:tc>
          <w:tcPr>
            <w:tcW w:w="7606" w:type="dxa"/>
          </w:tcPr>
          <w:p w:rsidR="00AC134B" w:rsidRPr="00990D78" w:rsidRDefault="00AC134B" w:rsidP="00EC5D9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готовить цилиндрические формы из бумаги и создавать из них различные игрушки. Воспитывать трудолюбие, аккуратность.</w:t>
            </w:r>
          </w:p>
        </w:tc>
        <w:tc>
          <w:tcPr>
            <w:tcW w:w="4026" w:type="dxa"/>
            <w:gridSpan w:val="2"/>
          </w:tcPr>
          <w:p w:rsidR="00AC134B" w:rsidRPr="00990D78" w:rsidRDefault="00AC134B" w:rsidP="00EC5D9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Э.В.Лиштван. Конструирование. Стр.128.</w:t>
            </w:r>
          </w:p>
          <w:p w:rsidR="00AC134B" w:rsidRPr="00990D78" w:rsidRDefault="00AC134B" w:rsidP="00860EDC">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Куцакова Л. В. Конструирование и ручной труд в детском саду.</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B53B1B">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«Ракета».</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самостоятельно развиваться в готовых выкройках. Закрепить умение вырезать детали на глаз и приклеивать их к сделанному цилиндру; придавать поделке определенный образ, украшая ее вырезанными мелкими деталями.</w:t>
            </w:r>
          </w:p>
        </w:tc>
        <w:tc>
          <w:tcPr>
            <w:tcW w:w="4026" w:type="dxa"/>
            <w:gridSpan w:val="2"/>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113 (образец с. 166)</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«Птицы»</w:t>
            </w: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 (по чертежу).</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умение вырезать детали на глаз и приклеивать их к сделанному цилиндру; придавать поделке определенный образ, украшая ее вырезанными мелкими деталями.</w:t>
            </w:r>
          </w:p>
        </w:tc>
        <w:tc>
          <w:tcPr>
            <w:tcW w:w="4026" w:type="dxa"/>
            <w:gridSpan w:val="2"/>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113(образец с. 167)</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9294C">
        <w:trPr>
          <w:trHeight w:val="834"/>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Коврик разноцветный</w:t>
            </w: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(ручной труд)</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Продолжать закрепление навыков работы с бумагой, развивать самосознание, побуждая к творчеству и самостоятельности. Закреплять навыки работы в паре.</w:t>
            </w:r>
          </w:p>
        </w:tc>
        <w:tc>
          <w:tcPr>
            <w:tcW w:w="4026"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Куцакова Л. В. Конструирование и ручной труд в детском саду, с. 101 (образец с. 162), Бондаренко Т. М., Познание, с. 256</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405"/>
        </w:trPr>
        <w:tc>
          <w:tcPr>
            <w:tcW w:w="15168" w:type="dxa"/>
            <w:gridSpan w:val="5"/>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Май</w:t>
            </w: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«Танк Т-34»</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навыки работы с бросовым материалом (коробки), дополнять деталями создавая сюжетную композицию. Воспитывать аккуратность при выполнении работы</w:t>
            </w:r>
          </w:p>
        </w:tc>
        <w:tc>
          <w:tcPr>
            <w:tcW w:w="4026" w:type="dxa"/>
            <w:gridSpan w:val="2"/>
          </w:tcPr>
          <w:p w:rsidR="00AC134B" w:rsidRPr="00990D78" w:rsidRDefault="00AC134B" w:rsidP="00762A9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0470C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Стр.523.</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p>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«Цирк».</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знания отдельных статей Конвенции о правах ребенка. Продолжать учить выполнять постройку по чертежу, рисунку.</w:t>
            </w:r>
          </w:p>
        </w:tc>
        <w:tc>
          <w:tcPr>
            <w:tcW w:w="4026"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Н.С.Голицына. Конспекты комплексно-тематических занятий. Подготовительная к школе группа. Стр.525.</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Оригами «Первые цветы (нарцисс)».</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Закреплять навыки работы с бумагой, развивать самосознание, побуждая к творчеству и самостоятельности. Развивать воображение, творческую фантазию.</w:t>
            </w:r>
          </w:p>
        </w:tc>
        <w:tc>
          <w:tcPr>
            <w:tcW w:w="4026" w:type="dxa"/>
            <w:gridSpan w:val="2"/>
          </w:tcPr>
          <w:p w:rsidR="00AC134B" w:rsidRPr="00990D78" w:rsidRDefault="00AC134B" w:rsidP="00A06544">
            <w:pPr>
              <w:tabs>
                <w:tab w:val="left" w:pos="9185"/>
              </w:tabs>
              <w:spacing w:after="0" w:line="240" w:lineRule="auto"/>
              <w:rPr>
                <w:rFonts w:ascii="Times New Roman" w:hAnsi="Times New Roman"/>
                <w:b/>
                <w:bCs/>
                <w:sz w:val="28"/>
                <w:szCs w:val="28"/>
              </w:rPr>
            </w:pPr>
            <w:r w:rsidRPr="00990D78">
              <w:rPr>
                <w:rFonts w:ascii="Times New Roman" w:hAnsi="Times New Roman"/>
                <w:sz w:val="28"/>
                <w:szCs w:val="28"/>
              </w:rPr>
              <w:t>Куцакова Л. В. Конструирование и ручной труд в детском саду, с. 104 (конспект в Р. П.)</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6F0B4D">
        <w:trPr>
          <w:trHeight w:val="1348"/>
        </w:trPr>
        <w:tc>
          <w:tcPr>
            <w:tcW w:w="2160" w:type="dxa"/>
          </w:tcPr>
          <w:p w:rsidR="00AC134B" w:rsidRPr="00990D78" w:rsidRDefault="00AC134B" w:rsidP="002565A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«Двухэтажное здание. Школа». (Строительный материал).</w:t>
            </w:r>
          </w:p>
        </w:tc>
        <w:tc>
          <w:tcPr>
            <w:tcW w:w="7606" w:type="dxa"/>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обобщенное представление о зданиях, учить строить по чертежу, самостоятельно подбирать нужный строительный материал.</w:t>
            </w:r>
          </w:p>
        </w:tc>
        <w:tc>
          <w:tcPr>
            <w:tcW w:w="4026" w:type="dxa"/>
            <w:gridSpan w:val="2"/>
          </w:tcPr>
          <w:p w:rsidR="00AC134B" w:rsidRPr="00990D78" w:rsidRDefault="00AC134B" w:rsidP="00A0654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Бондаренко Т. М. Практич. материал по освоению обр. обл. в подготовительной группе. Познание, с. 252(+ папка)</w:t>
            </w:r>
          </w:p>
        </w:tc>
        <w:tc>
          <w:tcPr>
            <w:tcW w:w="13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bl>
    <w:p w:rsidR="00AC134B" w:rsidRPr="007F2A49" w:rsidRDefault="00AC134B" w:rsidP="007F2A49">
      <w:pPr>
        <w:tabs>
          <w:tab w:val="left" w:pos="9185"/>
        </w:tabs>
        <w:jc w:val="center"/>
        <w:rPr>
          <w:rFonts w:ascii="Times New Roman" w:hAnsi="Times New Roman"/>
          <w:b/>
          <w:bCs/>
          <w:iCs/>
          <w:sz w:val="28"/>
          <w:szCs w:val="28"/>
        </w:rPr>
      </w:pPr>
      <w:r w:rsidRPr="007F2A49">
        <w:rPr>
          <w:rFonts w:ascii="Times New Roman" w:hAnsi="Times New Roman"/>
          <w:b/>
          <w:bCs/>
          <w:iCs/>
          <w:sz w:val="28"/>
          <w:szCs w:val="28"/>
        </w:rPr>
        <w:t>Образовательная область «Художественно - эстетическое развитие"</w:t>
      </w:r>
    </w:p>
    <w:p w:rsidR="00AC134B" w:rsidRPr="0059294C" w:rsidRDefault="00AC134B" w:rsidP="00BB2BF0">
      <w:pPr>
        <w:pStyle w:val="ListParagraph"/>
        <w:tabs>
          <w:tab w:val="left" w:pos="9185"/>
        </w:tabs>
        <w:ind w:left="-426" w:right="-456" w:firstLine="142"/>
        <w:rPr>
          <w:rFonts w:ascii="Times New Roman" w:hAnsi="Times New Roman"/>
          <w:bCs/>
          <w:sz w:val="28"/>
          <w:szCs w:val="28"/>
        </w:rPr>
      </w:pPr>
      <w:r w:rsidRPr="0059294C">
        <w:rPr>
          <w:rFonts w:ascii="Times New Roman" w:hAnsi="Times New Roman"/>
          <w:sz w:val="28"/>
          <w:szCs w:val="28"/>
          <w:u w:val="single"/>
        </w:rPr>
        <w:t xml:space="preserve">Образовательная ситуация: </w:t>
      </w:r>
      <w:r w:rsidRPr="0059294C">
        <w:rPr>
          <w:rFonts w:ascii="Times New Roman" w:hAnsi="Times New Roman"/>
          <w:bCs/>
          <w:sz w:val="28"/>
          <w:szCs w:val="28"/>
          <w:u w:val="single"/>
        </w:rPr>
        <w:t>восприятие художественной литературы</w:t>
      </w:r>
      <w:r w:rsidRPr="0059294C">
        <w:rPr>
          <w:rFonts w:ascii="Times New Roman" w:hAnsi="Times New Roman"/>
          <w:bCs/>
          <w:sz w:val="28"/>
          <w:szCs w:val="28"/>
        </w:rPr>
        <w:t>.</w:t>
      </w:r>
    </w:p>
    <w:tbl>
      <w:tblPr>
        <w:tblW w:w="1531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94"/>
        <w:gridCol w:w="7796"/>
        <w:gridCol w:w="3749"/>
        <w:gridCol w:w="1080"/>
      </w:tblGrid>
      <w:tr w:rsidR="00AC134B" w:rsidRPr="00990D78" w:rsidTr="003B51CB">
        <w:trPr>
          <w:trHeight w:val="1003"/>
        </w:trPr>
        <w:tc>
          <w:tcPr>
            <w:tcW w:w="2694"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Название темы</w:t>
            </w:r>
          </w:p>
        </w:tc>
        <w:tc>
          <w:tcPr>
            <w:tcW w:w="779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Задачи</w:t>
            </w:r>
          </w:p>
        </w:tc>
        <w:tc>
          <w:tcPr>
            <w:tcW w:w="3749"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Источник методической литературы</w:t>
            </w:r>
          </w:p>
        </w:tc>
        <w:tc>
          <w:tcPr>
            <w:tcW w:w="1076" w:type="dxa"/>
          </w:tcPr>
          <w:p w:rsidR="00AC134B" w:rsidRPr="0059294C" w:rsidRDefault="00AC134B" w:rsidP="0083421F">
            <w:pPr>
              <w:tabs>
                <w:tab w:val="left" w:pos="9185"/>
              </w:tabs>
              <w:spacing w:after="0" w:line="240" w:lineRule="auto"/>
              <w:jc w:val="center"/>
              <w:rPr>
                <w:rFonts w:ascii="Times New Roman" w:hAnsi="Times New Roman"/>
                <w:bCs/>
                <w:sz w:val="28"/>
                <w:szCs w:val="28"/>
              </w:rPr>
            </w:pPr>
            <w:r w:rsidRPr="0059294C">
              <w:rPr>
                <w:rFonts w:ascii="Times New Roman" w:hAnsi="Times New Roman"/>
                <w:bCs/>
                <w:sz w:val="28"/>
                <w:szCs w:val="28"/>
              </w:rPr>
              <w:t>Отметка о прове-дении</w:t>
            </w:r>
          </w:p>
        </w:tc>
      </w:tr>
      <w:tr w:rsidR="00AC134B" w:rsidRPr="00990D78" w:rsidTr="003B51CB">
        <w:trPr>
          <w:trHeight w:val="329"/>
        </w:trPr>
        <w:tc>
          <w:tcPr>
            <w:tcW w:w="15319" w:type="dxa"/>
            <w:gridSpan w:val="4"/>
          </w:tcPr>
          <w:p w:rsidR="00AC134B" w:rsidRPr="0059294C" w:rsidRDefault="00AC134B" w:rsidP="0083421F">
            <w:pPr>
              <w:tabs>
                <w:tab w:val="left" w:pos="9185"/>
              </w:tabs>
              <w:spacing w:after="0" w:line="240" w:lineRule="auto"/>
              <w:jc w:val="center"/>
              <w:rPr>
                <w:rFonts w:ascii="Times New Roman" w:hAnsi="Times New Roman"/>
                <w:b/>
                <w:bCs/>
                <w:sz w:val="28"/>
                <w:szCs w:val="28"/>
              </w:rPr>
            </w:pPr>
            <w:r w:rsidRPr="0059294C">
              <w:rPr>
                <w:rFonts w:ascii="Times New Roman" w:hAnsi="Times New Roman"/>
                <w:b/>
                <w:bCs/>
                <w:sz w:val="28"/>
                <w:szCs w:val="28"/>
              </w:rPr>
              <w:t>Сентябрь</w:t>
            </w:r>
          </w:p>
        </w:tc>
      </w:tr>
      <w:tr w:rsidR="00AC134B" w:rsidRPr="00990D78" w:rsidTr="003B51CB">
        <w:trPr>
          <w:trHeight w:val="1348"/>
        </w:trPr>
        <w:tc>
          <w:tcPr>
            <w:tcW w:w="269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Чтение сказки Г.Х.Андерсена «Дюймовочка»</w:t>
            </w:r>
          </w:p>
        </w:tc>
        <w:tc>
          <w:tcPr>
            <w:tcW w:w="7796" w:type="dxa"/>
          </w:tcPr>
          <w:p w:rsidR="00AC134B" w:rsidRPr="0059294C" w:rsidRDefault="00AC134B" w:rsidP="00096181">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Учить воспринимать образное содержание сказки. Развивать поэтический слух, умение слышать и выделять выразительные средства. Упражнять в подборе антонимов. Закрепить представление о лете. </w:t>
            </w:r>
          </w:p>
        </w:tc>
        <w:tc>
          <w:tcPr>
            <w:tcW w:w="3749" w:type="dxa"/>
          </w:tcPr>
          <w:p w:rsidR="00AC134B" w:rsidRPr="00990D78" w:rsidRDefault="00AC134B" w:rsidP="0009618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59294C" w:rsidRDefault="00AC134B" w:rsidP="0009618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Стр.28</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p w:rsidR="00AC134B" w:rsidRPr="0059294C" w:rsidRDefault="00AC134B" w:rsidP="0083421F">
            <w:pPr>
              <w:tabs>
                <w:tab w:val="left" w:pos="9185"/>
              </w:tabs>
              <w:spacing w:after="0" w:line="240" w:lineRule="auto"/>
              <w:rPr>
                <w:rFonts w:ascii="Times New Roman" w:hAnsi="Times New Roman"/>
                <w:sz w:val="28"/>
                <w:szCs w:val="28"/>
              </w:rPr>
            </w:pPr>
          </w:p>
        </w:tc>
      </w:tr>
      <w:tr w:rsidR="00AC134B" w:rsidRPr="00990D78" w:rsidTr="003B51CB">
        <w:trPr>
          <w:trHeight w:val="1348"/>
        </w:trPr>
        <w:tc>
          <w:tcPr>
            <w:tcW w:w="269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Чтение рассказа В.Драгунского «Друг детства».</w:t>
            </w:r>
          </w:p>
        </w:tc>
        <w:tc>
          <w:tcPr>
            <w:tcW w:w="779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Учить детей эмоционально воспринимать образное содержание произведения, осмысливать идею; закрепить представления о жанровых особенностях литературных произведений (сказка, стихотворение, рассказ); осмысливать значение образных выражений.</w:t>
            </w:r>
          </w:p>
        </w:tc>
        <w:tc>
          <w:tcPr>
            <w:tcW w:w="3749"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О.С.Ушакова, Н.В.Гавриш. Знакомим дошкольников с литературой. Стр. 196</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DE7A6C">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Ознакомление с малыми фольклорными формами. </w:t>
            </w:r>
          </w:p>
        </w:tc>
        <w:tc>
          <w:tcPr>
            <w:tcW w:w="7796" w:type="dxa"/>
          </w:tcPr>
          <w:p w:rsidR="00AC134B" w:rsidRPr="00990D78" w:rsidRDefault="00AC134B" w:rsidP="005C276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Уточнить представления детей  о жанровых  особенностях, назначении загадок, скороговорок, пословиц; учить понимать обобщенное значение пословиц и поговорок, уметь составлять по ним небольшие рассказы, соотнося содержание с названием текста.</w:t>
            </w:r>
          </w:p>
        </w:tc>
        <w:tc>
          <w:tcPr>
            <w:tcW w:w="3749" w:type="dxa"/>
          </w:tcPr>
          <w:p w:rsidR="00AC134B" w:rsidRPr="00990D78" w:rsidRDefault="00AC134B" w:rsidP="008740C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О.С.Ушакова, Н.В.Гавриш. Знакомим дошкольников с литературой. Стр.164.</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 чем печалишься, осень?» Чтение рассказов об осени, рассматривание иллюстраций.</w:t>
            </w:r>
          </w:p>
        </w:tc>
        <w:tc>
          <w:tcPr>
            <w:tcW w:w="7796" w:type="dxa"/>
          </w:tcPr>
          <w:p w:rsidR="00AC134B"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Закрепить знания детей об изменениях в осенней природе. Вызвать любование красками осенней природы в процессе рассматривания иллюстраций и слушания художественных текстов, желание выразить свои впечатления в образном слове, развивать поэтический слух: умение воспроизводить образные выражения, подбирать сравнения, эпитеты; упражнять в образовании разных форм глаголов и сравнительной степени прилагательных.</w:t>
            </w:r>
          </w:p>
          <w:p w:rsidR="00AC134B" w:rsidRPr="0059294C" w:rsidRDefault="00AC134B" w:rsidP="0083421F">
            <w:pPr>
              <w:tabs>
                <w:tab w:val="left" w:pos="9185"/>
              </w:tabs>
              <w:spacing w:after="0" w:line="240" w:lineRule="auto"/>
              <w:rPr>
                <w:rFonts w:ascii="Times New Roman" w:hAnsi="Times New Roman"/>
                <w:sz w:val="28"/>
                <w:szCs w:val="28"/>
              </w:rPr>
            </w:pPr>
          </w:p>
        </w:tc>
        <w:tc>
          <w:tcPr>
            <w:tcW w:w="3749"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О.С.Ушакова, Н.В.Гавриш. Знакомим дошкольников с литературой. Стр. 158.</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516"/>
        </w:trPr>
        <w:tc>
          <w:tcPr>
            <w:tcW w:w="15319"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Октябрь</w:t>
            </w:r>
          </w:p>
        </w:tc>
      </w:tr>
      <w:tr w:rsidR="00AC134B" w:rsidRPr="00990D78" w:rsidTr="0059294C">
        <w:trPr>
          <w:trHeight w:val="692"/>
        </w:trPr>
        <w:tc>
          <w:tcPr>
            <w:tcW w:w="2694" w:type="dxa"/>
          </w:tcPr>
          <w:p w:rsidR="00AC134B" w:rsidRDefault="00AC134B" w:rsidP="003B5211">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Чтение произведений М.Пришвина «Лисичкин хлеб», «Осинкам холодно», Н.Рубцов «У сгнившей лесной избушки…», А. Блок «На лугу».</w:t>
            </w:r>
          </w:p>
          <w:p w:rsidR="00AC134B" w:rsidRPr="0059294C" w:rsidRDefault="00AC134B" w:rsidP="003B5211">
            <w:pPr>
              <w:tabs>
                <w:tab w:val="left" w:pos="9185"/>
              </w:tabs>
              <w:spacing w:after="0" w:line="240" w:lineRule="auto"/>
              <w:rPr>
                <w:rFonts w:ascii="Times New Roman" w:hAnsi="Times New Roman"/>
                <w:sz w:val="28"/>
                <w:szCs w:val="28"/>
              </w:rPr>
            </w:pPr>
          </w:p>
        </w:tc>
        <w:tc>
          <w:tcPr>
            <w:tcW w:w="7796" w:type="dxa"/>
          </w:tcPr>
          <w:p w:rsidR="00AC134B" w:rsidRPr="0059294C" w:rsidRDefault="00AC134B" w:rsidP="00E3536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Обобщить представление о лесе  луге. Упражнять в подборе определений к словам «лесной» тематики. Закреплять умение видеть отличие прозаических и поэтических произведений.</w:t>
            </w:r>
          </w:p>
          <w:p w:rsidR="00AC134B" w:rsidRPr="0059294C" w:rsidRDefault="00AC134B" w:rsidP="00E3536F">
            <w:pPr>
              <w:tabs>
                <w:tab w:val="left" w:pos="9185"/>
              </w:tabs>
              <w:spacing w:after="0" w:line="240" w:lineRule="auto"/>
              <w:jc w:val="center"/>
              <w:rPr>
                <w:rFonts w:ascii="Times New Roman" w:hAnsi="Times New Roman"/>
                <w:sz w:val="28"/>
                <w:szCs w:val="28"/>
              </w:rPr>
            </w:pPr>
          </w:p>
        </w:tc>
        <w:tc>
          <w:tcPr>
            <w:tcW w:w="3749" w:type="dxa"/>
          </w:tcPr>
          <w:p w:rsidR="00AC134B" w:rsidRPr="00990D78" w:rsidRDefault="00AC134B" w:rsidP="003B521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59294C" w:rsidRDefault="00AC134B" w:rsidP="003B521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Стр.40</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Стихотворение  А. С. Пушкина "Уж небо осенью дышало..."</w:t>
            </w:r>
          </w:p>
          <w:p w:rsidR="00AC134B" w:rsidRPr="00990D78" w:rsidRDefault="00AC134B" w:rsidP="00E3536F">
            <w:pPr>
              <w:tabs>
                <w:tab w:val="left" w:pos="9185"/>
              </w:tabs>
              <w:spacing w:after="0" w:line="240" w:lineRule="auto"/>
              <w:rPr>
                <w:rFonts w:ascii="Times New Roman" w:hAnsi="Times New Roman"/>
                <w:sz w:val="28"/>
                <w:szCs w:val="28"/>
              </w:rPr>
            </w:pP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выразительно читать наизусть стихотворение, чувствовать, понимать и воспроизводить образность поэтического языка; расширять представление о пейзажной лирике А. Пушкина.</w:t>
            </w:r>
          </w:p>
        </w:tc>
        <w:tc>
          <w:tcPr>
            <w:tcW w:w="3749" w:type="dxa"/>
          </w:tcPr>
          <w:p w:rsidR="00AC134B" w:rsidRPr="00990D78" w:rsidRDefault="00AC134B" w:rsidP="00A0009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Ушакова О. С. Знакомим дошкольников с литературой. с.168</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Default="00AC134B" w:rsidP="00E3536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 xml:space="preserve"> С.Баруздин «Страна, где мы живем» (чтение глав из книги), С.Дрожжин «Привет тебе, мой край родной» (заучивание).</w:t>
            </w:r>
          </w:p>
          <w:p w:rsidR="00AC134B" w:rsidRPr="0059294C" w:rsidRDefault="00AC134B" w:rsidP="00E3536F">
            <w:pPr>
              <w:tabs>
                <w:tab w:val="left" w:pos="9185"/>
              </w:tabs>
              <w:spacing w:after="0" w:line="240" w:lineRule="auto"/>
              <w:rPr>
                <w:rFonts w:ascii="Times New Roman" w:hAnsi="Times New Roman"/>
                <w:sz w:val="28"/>
                <w:szCs w:val="28"/>
              </w:rPr>
            </w:pPr>
          </w:p>
        </w:tc>
        <w:tc>
          <w:tcPr>
            <w:tcW w:w="7796" w:type="dxa"/>
          </w:tcPr>
          <w:p w:rsidR="00AC134B" w:rsidRPr="0059294C" w:rsidRDefault="00AC134B" w:rsidP="0083421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Обобщить представление о России. Воспитывать гражданско-патриотические чувства. Побуждать читать стихотворение в возвышенном тоне, передавая интонации гордости за свою принадлежность к россиянам.</w:t>
            </w:r>
          </w:p>
        </w:tc>
        <w:tc>
          <w:tcPr>
            <w:tcW w:w="3749" w:type="dxa"/>
          </w:tcPr>
          <w:p w:rsidR="00AC134B" w:rsidRPr="00990D78" w:rsidRDefault="00AC134B" w:rsidP="00EA2D9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59294C" w:rsidRDefault="00AC134B" w:rsidP="00EA2D9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Стр.542</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C50BB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Русская народная сказка</w:t>
            </w:r>
          </w:p>
          <w:p w:rsidR="00AC134B" w:rsidRPr="00990D78" w:rsidRDefault="00AC134B" w:rsidP="00C50BB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«Не плюй в колодец – пригодиться воды напиться» (рассказывание). </w:t>
            </w:r>
          </w:p>
          <w:p w:rsidR="00AC134B" w:rsidRPr="00990D78" w:rsidRDefault="00AC134B" w:rsidP="00C50BBF">
            <w:pPr>
              <w:tabs>
                <w:tab w:val="left" w:pos="9185"/>
              </w:tabs>
              <w:spacing w:after="0" w:line="240" w:lineRule="auto"/>
              <w:rPr>
                <w:rFonts w:ascii="Times New Roman" w:hAnsi="Times New Roman"/>
                <w:sz w:val="28"/>
                <w:szCs w:val="28"/>
              </w:rPr>
            </w:pPr>
          </w:p>
        </w:tc>
        <w:tc>
          <w:tcPr>
            <w:tcW w:w="7796" w:type="dxa"/>
          </w:tcPr>
          <w:p w:rsidR="00AC134B" w:rsidRPr="00990D78" w:rsidRDefault="00AC134B" w:rsidP="008111E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Способствовать пониманию идеи сказки. Помочь осознать переносный смысл  и значение иносказательных слов и выражений. Закрепить знание особенностей народных сказок.</w:t>
            </w:r>
          </w:p>
        </w:tc>
        <w:tc>
          <w:tcPr>
            <w:tcW w:w="3749" w:type="dxa"/>
          </w:tcPr>
          <w:p w:rsidR="00AC134B" w:rsidRPr="00990D78" w:rsidRDefault="00AC134B" w:rsidP="008111E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8111E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Стр.130</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329"/>
        </w:trPr>
        <w:tc>
          <w:tcPr>
            <w:tcW w:w="15319"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Ноябрь</w:t>
            </w:r>
          </w:p>
        </w:tc>
      </w:tr>
      <w:tr w:rsidR="00AC134B" w:rsidRPr="00990D78" w:rsidTr="003B51CB">
        <w:trPr>
          <w:trHeight w:val="1348"/>
        </w:trPr>
        <w:tc>
          <w:tcPr>
            <w:tcW w:w="2694" w:type="dxa"/>
          </w:tcPr>
          <w:p w:rsidR="00AC134B" w:rsidRPr="00990D78" w:rsidRDefault="00AC134B" w:rsidP="00A14F4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Сказка "Приключения бумажной куклы"</w:t>
            </w:r>
          </w:p>
        </w:tc>
        <w:tc>
          <w:tcPr>
            <w:tcW w:w="7796" w:type="dxa"/>
          </w:tcPr>
          <w:p w:rsidR="00AC134B" w:rsidRPr="00990D78" w:rsidRDefault="00AC134B" w:rsidP="00A14F4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познавательный интерес детей; учить внимательно слушать и точно отвечать на вопросы; воспитывать бережливое отношение к вещам.</w:t>
            </w:r>
          </w:p>
        </w:tc>
        <w:tc>
          <w:tcPr>
            <w:tcW w:w="3749" w:type="dxa"/>
          </w:tcPr>
          <w:p w:rsidR="00AC134B" w:rsidRPr="00990D78" w:rsidRDefault="00AC134B" w:rsidP="00A14F4A">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Алябьева Е. А. Сказки о предметах и их свойствах, с. 5</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 Раскин «Как папа бросил мяч под автомобиль» (чтение).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знание правил безопасного поведения на улице. Способствовать правильному восприятию рассказа. Побуждать находить различия между поэтическими и прозаическими произведениями.</w:t>
            </w:r>
          </w:p>
        </w:tc>
        <w:tc>
          <w:tcPr>
            <w:tcW w:w="3749" w:type="dxa"/>
          </w:tcPr>
          <w:p w:rsidR="00AC134B" w:rsidRPr="00990D78" w:rsidRDefault="00AC134B" w:rsidP="00B23E8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B23E8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Стр.444</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Чтение стихотворения К.Чолиева «Деревья спят». Беседа об осени.</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составлять рассказ, используя выразительно-изобразительные средства языка. Подбирать эпитеты. Сравнения к заданному слову; передавать в слове настроение, впечатления.</w:t>
            </w:r>
          </w:p>
        </w:tc>
        <w:tc>
          <w:tcPr>
            <w:tcW w:w="3749" w:type="dxa"/>
          </w:tcPr>
          <w:p w:rsidR="00AC134B" w:rsidRPr="00990D78" w:rsidRDefault="00AC134B" w:rsidP="00E3536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О.С.Ушакова, Н.В.Гавриш. Знакомим дошкольников с литературой. Стр. 174.</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Нанайская народная сказка «Айога» (рассказывание)Д.Габе «Мама» (чтение).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Воспитывать отрицательное отношение к грубости и лени. Помочь понять сказку, оценить характер главной героини. Продолжать воспитывать чувства любви и уважения к маме. Закрепить знания о жанровых особенностях литературных произведений.</w:t>
            </w:r>
          </w:p>
        </w:tc>
        <w:tc>
          <w:tcPr>
            <w:tcW w:w="3749" w:type="dxa"/>
          </w:tcPr>
          <w:p w:rsidR="00AC134B" w:rsidRPr="00990D78" w:rsidRDefault="00AC134B" w:rsidP="001429C3">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1429C3">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Стр.381.</w:t>
            </w:r>
          </w:p>
          <w:p w:rsidR="00AC134B" w:rsidRPr="00990D78" w:rsidRDefault="00AC134B" w:rsidP="00313D8C">
            <w:pPr>
              <w:tabs>
                <w:tab w:val="left" w:pos="1073"/>
              </w:tabs>
              <w:rPr>
                <w:rFonts w:ascii="Times New Roman" w:hAnsi="Times New Roman"/>
                <w:sz w:val="28"/>
                <w:szCs w:val="28"/>
              </w:rPr>
            </w:pPr>
            <w:r w:rsidRPr="00990D78">
              <w:rPr>
                <w:rFonts w:ascii="Times New Roman" w:hAnsi="Times New Roman"/>
                <w:sz w:val="28"/>
                <w:szCs w:val="28"/>
              </w:rPr>
              <w:tab/>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7D5CB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Русская народная сказка «Царевна-лягушка»</w:t>
            </w:r>
          </w:p>
        </w:tc>
        <w:tc>
          <w:tcPr>
            <w:tcW w:w="7796" w:type="dxa"/>
          </w:tcPr>
          <w:p w:rsidR="00AC134B" w:rsidRPr="00990D78" w:rsidRDefault="00AC134B" w:rsidP="007D5CB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Учить воспринимать образное содержание произведения; закреплять знания о жанровых, композиционных, языковых особенностях русской сказки, развивать поэтический слух (умение слышать и выделять в тексте выразительные средства). </w:t>
            </w:r>
          </w:p>
        </w:tc>
        <w:tc>
          <w:tcPr>
            <w:tcW w:w="3749" w:type="dxa"/>
          </w:tcPr>
          <w:p w:rsidR="00AC134B" w:rsidRPr="00990D78" w:rsidRDefault="00AC134B" w:rsidP="001429C3">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Ушакова О. С. Знакомим  дошкольников с литературой, с.156.</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440"/>
        </w:trPr>
        <w:tc>
          <w:tcPr>
            <w:tcW w:w="15319"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Декабрь</w:t>
            </w:r>
          </w:p>
        </w:tc>
      </w:tr>
      <w:tr w:rsidR="00AC134B" w:rsidRPr="00990D78" w:rsidTr="003B51CB">
        <w:trPr>
          <w:trHeight w:val="1348"/>
        </w:trPr>
        <w:tc>
          <w:tcPr>
            <w:tcW w:w="2694" w:type="dxa"/>
          </w:tcPr>
          <w:p w:rsidR="00AC134B" w:rsidRPr="00990D78" w:rsidRDefault="00AC134B" w:rsidP="008B357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Заучивание стихотворения Е. Трутневой «Первый снег».</w:t>
            </w:r>
          </w:p>
        </w:tc>
        <w:tc>
          <w:tcPr>
            <w:tcW w:w="7796" w:type="dxa"/>
          </w:tcPr>
          <w:p w:rsidR="00AC134B" w:rsidRPr="00990D78" w:rsidRDefault="00AC134B" w:rsidP="008B357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интонационно выразительно передавать любование картиной зимней природы при чтении наизусть стихотворения, учить замечать изобразительно-выразительные средства, составлять лирические сказки на тему «Танец снежинок».</w:t>
            </w:r>
          </w:p>
        </w:tc>
        <w:tc>
          <w:tcPr>
            <w:tcW w:w="3749" w:type="dxa"/>
          </w:tcPr>
          <w:p w:rsidR="00AC134B" w:rsidRPr="00990D78" w:rsidRDefault="00AC134B" w:rsidP="0072615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Ушакова О.С.Знакомим дошкольников с литературой, с.179</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72615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Русская народная сказка «Снегурочка».</w:t>
            </w:r>
          </w:p>
        </w:tc>
        <w:tc>
          <w:tcPr>
            <w:tcW w:w="7796" w:type="dxa"/>
          </w:tcPr>
          <w:p w:rsidR="00AC134B" w:rsidRPr="00990D78" w:rsidRDefault="00AC134B" w:rsidP="007D5CB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умение целостно воспринимать сказку в единстве ее содержания и художественной формы; закреплять знания об особенностях жанра сказки.</w:t>
            </w:r>
          </w:p>
        </w:tc>
        <w:tc>
          <w:tcPr>
            <w:tcW w:w="3749" w:type="dxa"/>
          </w:tcPr>
          <w:p w:rsidR="00AC134B" w:rsidRPr="00990D78" w:rsidRDefault="00AC134B" w:rsidP="00726158">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Ушакова О.С.Знакомим дошкольников с литературой , с.177</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Рассказывание сказки В.И.Одоевского «Мороз Иванович».</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эмоционально воспринимать образное содержание сказки. Подвести к пониманию идеи произведения, связать ее со значением пословицы.</w:t>
            </w:r>
          </w:p>
        </w:tc>
        <w:tc>
          <w:tcPr>
            <w:tcW w:w="3749" w:type="dxa"/>
          </w:tcPr>
          <w:p w:rsidR="00AC134B" w:rsidRPr="00990D78" w:rsidRDefault="00AC134B" w:rsidP="007D5CBD">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О.С.Ушакова, Н.В.Гавриш. Знакомим дошкольников с литературой. Стр. 180.</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313D8C">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В.Даль «Старик-годовик» (чтение).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Помочь понять смысл сказки, учить аргументировано отвечать на вопросы. Закреплять знания о жанровых особенностях сказки. Способствовать эмоциональному восприятию художественных произведений.</w:t>
            </w:r>
          </w:p>
        </w:tc>
        <w:tc>
          <w:tcPr>
            <w:tcW w:w="3749" w:type="dxa"/>
          </w:tcPr>
          <w:p w:rsidR="00AC134B" w:rsidRPr="00990D78" w:rsidRDefault="00AC134B" w:rsidP="007D5CB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59294C">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Стр.247.</w:t>
            </w:r>
            <w:r w:rsidRPr="00990D78">
              <w:rPr>
                <w:rFonts w:ascii="Times New Roman" w:hAnsi="Times New Roman"/>
                <w:sz w:val="28"/>
                <w:szCs w:val="28"/>
              </w:rPr>
              <w:tab/>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467"/>
        </w:trPr>
        <w:tc>
          <w:tcPr>
            <w:tcW w:w="15319"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Январь</w:t>
            </w: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Заучивание стихотворения С.Есенина «Береза». Творческое рассказывание.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выразительно читать наизусть стихотворение, интонационно передавая нежность, любование картиной зимней природы.</w:t>
            </w:r>
          </w:p>
        </w:tc>
        <w:tc>
          <w:tcPr>
            <w:tcW w:w="3749" w:type="dxa"/>
          </w:tcPr>
          <w:p w:rsidR="00AC134B" w:rsidRPr="00990D78" w:rsidRDefault="00AC134B" w:rsidP="00D6374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Ушакова О. С. Знакомим дошкольников с литературой  с.161.</w:t>
            </w:r>
          </w:p>
          <w:p w:rsidR="00AC134B" w:rsidRPr="00990D78" w:rsidRDefault="00AC134B" w:rsidP="00D6374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Аджи А.В. Конспекты интегрированных занятий,  с.106       </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CC07C6">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 В. Катаева «Цветик-семицветик».</w:t>
            </w:r>
          </w:p>
        </w:tc>
        <w:tc>
          <w:tcPr>
            <w:tcW w:w="7796" w:type="dxa"/>
          </w:tcPr>
          <w:p w:rsidR="00AC134B" w:rsidRPr="00990D78" w:rsidRDefault="00AC134B" w:rsidP="007D5CB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Подвести к пониманию нравственного смысла сказки, мотивированной оценке поступков и характера главной героини; закрепить знания о жанровых особенностях сказки.</w:t>
            </w:r>
          </w:p>
        </w:tc>
        <w:tc>
          <w:tcPr>
            <w:tcW w:w="3749" w:type="dxa"/>
          </w:tcPr>
          <w:p w:rsidR="00AC134B" w:rsidRPr="00990D78" w:rsidRDefault="00AC134B" w:rsidP="00CC07C6">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Ушакова О. С. Знакомим дошкольников с литературой с.190</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А.С.Пушкин «Сказка о мертвой царевне и семи богатырях»(чтение). Рассматривание иллюстраций И.Билибина.</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Продолжать формировать целостное восприятие художественного произведения. Дать понятие о возможности несоответствия внешности и поступков. Побуждать делать оценку поступкам и действиям героев. Знакомить с творчеством художника иллюстратора</w:t>
            </w:r>
          </w:p>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 И. Билибина.</w:t>
            </w:r>
          </w:p>
        </w:tc>
        <w:tc>
          <w:tcPr>
            <w:tcW w:w="3749" w:type="dxa"/>
          </w:tcPr>
          <w:p w:rsidR="00AC134B" w:rsidRPr="00990D78" w:rsidRDefault="00AC134B" w:rsidP="0033271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33271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Стр.231.</w:t>
            </w:r>
          </w:p>
          <w:p w:rsidR="00AC134B" w:rsidRPr="00990D78" w:rsidRDefault="00AC134B" w:rsidP="00332711">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ab/>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59294C">
        <w:trPr>
          <w:trHeight w:val="692"/>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Русская народная сказка «Василиса Премудрая» (рассказывание)Рассматривание репродукции картины В.Васнецова «Иван-царевич и серый волк».</w:t>
            </w:r>
          </w:p>
        </w:tc>
        <w:tc>
          <w:tcPr>
            <w:tcW w:w="7796" w:type="dxa"/>
          </w:tcPr>
          <w:p w:rsidR="00AC134B" w:rsidRPr="00990D78" w:rsidRDefault="00AC134B" w:rsidP="00643FB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знание понятий: народное творчество, народная сказка. Развивать способность к целостному восприятию сказки в единстве содержания и художественной формы. Закрепить знания об особенностях композиции и языка сказки. Продолжать учить рассматривать репродукции, формировать умение воспринимать её настроение, выражать свое отношение.</w:t>
            </w:r>
          </w:p>
        </w:tc>
        <w:tc>
          <w:tcPr>
            <w:tcW w:w="3749" w:type="dxa"/>
          </w:tcPr>
          <w:p w:rsidR="00AC134B" w:rsidRPr="00990D78" w:rsidRDefault="00AC134B" w:rsidP="00643FB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643FB4">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Стр.426</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349"/>
        </w:trPr>
        <w:tc>
          <w:tcPr>
            <w:tcW w:w="15319"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Февраль</w:t>
            </w: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В.Маяковский «Кем быть?» (чтение).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знания о труде людей. Упражнять в умении связно выражать свои мысли. Побуждать задавать вопросы. Способствовать пониманию основной идеи стихотворения.</w:t>
            </w:r>
          </w:p>
        </w:tc>
        <w:tc>
          <w:tcPr>
            <w:tcW w:w="3749" w:type="dxa"/>
          </w:tcPr>
          <w:p w:rsidR="00AC134B" w:rsidRPr="00990D78" w:rsidRDefault="00AC134B" w:rsidP="007D5CB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7D5CB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Стр73.</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Чтение рассказа С.Иванова «Каким бывает снег».</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Углубить знания детей об особенностях природы в разные периоды зимы; формировать эстетическое восприятие картин природы, художественных текстов; передавать образы зимней природы в словесном описании.</w:t>
            </w:r>
          </w:p>
        </w:tc>
        <w:tc>
          <w:tcPr>
            <w:tcW w:w="3749" w:type="dxa"/>
          </w:tcPr>
          <w:p w:rsidR="00AC134B" w:rsidRPr="00990D78" w:rsidRDefault="00AC134B" w:rsidP="00E3536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О.С.Ушакова, Н.В.Гавриш. Знакомим дошкольников с литературой. Стр.188.</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C318A5">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«Илья Муромец  и Соловей –разбойник» (чтение). Рассматривание репродукции картины В.Васнецова «Богатыри».</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Познакомить с жанром былины, помочь выделить его особенности. Способствовать осознанию роли воинов – защитников Родины. Познакомить с одеждой и вооружением русских воинов, побуждать видеть различие между богатырями.</w:t>
            </w:r>
          </w:p>
        </w:tc>
        <w:tc>
          <w:tcPr>
            <w:tcW w:w="3749" w:type="dxa"/>
          </w:tcPr>
          <w:p w:rsidR="00AC134B" w:rsidRPr="00990D78" w:rsidRDefault="00AC134B" w:rsidP="00E56A23">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E56A23">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Стр196</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D857E9">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Сказка "Без колеса, как без воды"</w:t>
            </w:r>
          </w:p>
        </w:tc>
        <w:tc>
          <w:tcPr>
            <w:tcW w:w="7796" w:type="dxa"/>
          </w:tcPr>
          <w:p w:rsidR="00AC134B" w:rsidRPr="00990D78" w:rsidRDefault="00AC134B" w:rsidP="00D857E9">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познавательный интерес детей; учить внимательно слушать и точно отвечать на вопросы.</w:t>
            </w:r>
          </w:p>
        </w:tc>
        <w:tc>
          <w:tcPr>
            <w:tcW w:w="3749" w:type="dxa"/>
          </w:tcPr>
          <w:p w:rsidR="00AC134B" w:rsidRPr="00990D78" w:rsidRDefault="00AC134B" w:rsidP="00D857E9">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Алябьева Е. А. Сказки о предметах и их свойствах, с. 46</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436"/>
        </w:trPr>
        <w:tc>
          <w:tcPr>
            <w:tcW w:w="15319" w:type="dxa"/>
            <w:gridSpan w:val="4"/>
          </w:tcPr>
          <w:p w:rsidR="00AC134B" w:rsidRPr="00990D78" w:rsidRDefault="00AC134B" w:rsidP="00D857E9">
            <w:pPr>
              <w:tabs>
                <w:tab w:val="left" w:pos="9185"/>
              </w:tabs>
              <w:spacing w:after="0" w:line="240" w:lineRule="auto"/>
              <w:rPr>
                <w:rFonts w:ascii="Times New Roman" w:hAnsi="Times New Roman"/>
                <w:b/>
                <w:sz w:val="28"/>
                <w:szCs w:val="28"/>
              </w:rPr>
            </w:pPr>
            <w:r w:rsidRPr="00990D78">
              <w:rPr>
                <w:rFonts w:ascii="Times New Roman" w:hAnsi="Times New Roman"/>
                <w:b/>
                <w:sz w:val="28"/>
                <w:szCs w:val="28"/>
              </w:rPr>
              <w:t xml:space="preserve">                                                                                              Март</w:t>
            </w:r>
          </w:p>
        </w:tc>
      </w:tr>
      <w:tr w:rsidR="00AC134B" w:rsidRPr="00990D78" w:rsidTr="0059294C">
        <w:trPr>
          <w:trHeight w:val="834"/>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В.Осеева «Сыновья» (чтение).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представление детей о мире семьи. Воспитывать уважение и заботливое отношение к маме.</w:t>
            </w:r>
          </w:p>
        </w:tc>
        <w:tc>
          <w:tcPr>
            <w:tcW w:w="3749"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А.В.Аджи. открытые мероприятия для детей подготовительной группы. Обр. область «Социально-коммуникативное развитие», с.102</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Русская народная сказка «Сестрица Аленушка и братец Иванушка»</w:t>
            </w:r>
          </w:p>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(рассказывание).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Закрепить представление об опасности непослушания. Воспитывать чуткость к образной речи. Уточнить </w:t>
            </w:r>
          </w:p>
        </w:tc>
        <w:tc>
          <w:tcPr>
            <w:tcW w:w="3749" w:type="dxa"/>
          </w:tcPr>
          <w:p w:rsidR="00AC134B" w:rsidRPr="00990D78" w:rsidRDefault="00AC134B" w:rsidP="001F0D7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1F0D7D">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Стр.301</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Сказка </w:t>
            </w:r>
          </w:p>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 книжном царстве».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Дать детям представление о составных частях книги, об отличиях старинных книг от современных; уточнить правила пользования книгой. Воспитывать интерес к литературе. Развивать познавательную активность. Любознательность.</w:t>
            </w:r>
          </w:p>
        </w:tc>
        <w:tc>
          <w:tcPr>
            <w:tcW w:w="3749"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Е.А.Алябьева. Сказки о предметах и их свойствах, Стр.39.</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Чтение рассказов, стихотворений о весне. Рассматривание иллюстраций.</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Вызвать у детей чувство любования, восторга перед красотой родной природы, желание выразить в слове свои переживания и впечатления; учить эмоционально воспринимать образное содержание художественных текстов.</w:t>
            </w:r>
          </w:p>
        </w:tc>
        <w:tc>
          <w:tcPr>
            <w:tcW w:w="3749" w:type="dxa"/>
          </w:tcPr>
          <w:p w:rsidR="00AC134B" w:rsidRPr="00990D78" w:rsidRDefault="00AC134B" w:rsidP="00E3536F">
            <w:pPr>
              <w:tabs>
                <w:tab w:val="left" w:pos="9185"/>
              </w:tabs>
              <w:spacing w:after="0" w:line="240" w:lineRule="auto"/>
              <w:rPr>
                <w:rFonts w:ascii="Times New Roman" w:hAnsi="Times New Roman"/>
                <w:sz w:val="28"/>
                <w:szCs w:val="28"/>
              </w:rPr>
            </w:pPr>
            <w:r w:rsidRPr="0059294C">
              <w:rPr>
                <w:rFonts w:ascii="Times New Roman" w:hAnsi="Times New Roman"/>
                <w:sz w:val="28"/>
                <w:szCs w:val="28"/>
              </w:rPr>
              <w:t>О.С.Ушакова, Н.В.Гавриш. Знакомим дошкольников с литературой. Стр.192</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366"/>
        </w:trPr>
        <w:tc>
          <w:tcPr>
            <w:tcW w:w="15319" w:type="dxa"/>
            <w:gridSpan w:val="4"/>
          </w:tcPr>
          <w:p w:rsidR="00AC134B" w:rsidRPr="0059294C" w:rsidRDefault="00AC134B" w:rsidP="0083421F">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Апрель</w:t>
            </w: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Чтение басни </w:t>
            </w:r>
          </w:p>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Л.Толстого</w:t>
            </w:r>
          </w:p>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«Собака и её тень». Анализ пословиц.</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осмысливать аллегорию басни, её образную суть, соотносить идею басни со значением пословицы.</w:t>
            </w:r>
          </w:p>
        </w:tc>
        <w:tc>
          <w:tcPr>
            <w:tcW w:w="3749"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О.С.Ушакова, Н.В.Гавриш. Знакомим дошкольников с литературой. Стр.194</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В.Бороздин «Звездолетчики», миф </w:t>
            </w:r>
          </w:p>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«Дедал и Икар»</w:t>
            </w:r>
          </w:p>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(чтение).</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Обобщить представление о полете в космос. Помочь провести сравнение полетов древних и современных воздухоплавателей. Закрепить использование слов, связанных с космической тематикой. Познакомить с жанром литературы мифом, помочь понять его художественные особенности.</w:t>
            </w:r>
          </w:p>
        </w:tc>
        <w:tc>
          <w:tcPr>
            <w:tcW w:w="3749" w:type="dxa"/>
          </w:tcPr>
          <w:p w:rsidR="00AC134B" w:rsidRPr="00990D78" w:rsidRDefault="00AC134B" w:rsidP="002F1109">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2F1109">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Стр.464</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Заучивание стихотворения Г.Новицкой «Вскрываются почки». Творческое рассказывание «Как разбудили клен».</w:t>
            </w:r>
          </w:p>
        </w:tc>
        <w:tc>
          <w:tcPr>
            <w:tcW w:w="7796"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Учить детей выразительно читать стихотворение, интонационно передавая радость пробуждения природы, развивать поэтический слух; способность воспринимать музыкальность поэтической речи, чувствовать и понимать поэтические образы; развивать речетворческие способности детей: умение составлять лирические рассказы и сказки.</w:t>
            </w:r>
          </w:p>
        </w:tc>
        <w:tc>
          <w:tcPr>
            <w:tcW w:w="3749" w:type="dxa"/>
          </w:tcPr>
          <w:p w:rsidR="00AC134B" w:rsidRPr="00990D78" w:rsidRDefault="00AC134B" w:rsidP="00E3536F">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О.С.Ушакова, Н.В.Гавриш. Знакомим дошкольников с литературой. Стр.200.</w:t>
            </w:r>
          </w:p>
        </w:tc>
        <w:tc>
          <w:tcPr>
            <w:tcW w:w="1076" w:type="dxa"/>
          </w:tcPr>
          <w:p w:rsidR="00AC134B" w:rsidRPr="0059294C" w:rsidRDefault="00AC134B" w:rsidP="0083421F">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Ш.Перро «Мальчик-с-пальчик» (чтение).</w:t>
            </w:r>
          </w:p>
        </w:tc>
        <w:tc>
          <w:tcPr>
            <w:tcW w:w="7796" w:type="dxa"/>
          </w:tcPr>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Способствовать осознанию значения нравственных качеств: смелость, находчивость. Закрепить представление об особенностях жанра сказки. Познакомить с различием народных и авторских сказок. Показать их общие корни. </w:t>
            </w:r>
          </w:p>
        </w:tc>
        <w:tc>
          <w:tcPr>
            <w:tcW w:w="3749" w:type="dxa"/>
          </w:tcPr>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Стр.395.</w:t>
            </w:r>
          </w:p>
        </w:tc>
        <w:tc>
          <w:tcPr>
            <w:tcW w:w="1076" w:type="dxa"/>
          </w:tcPr>
          <w:p w:rsidR="00AC134B" w:rsidRPr="0059294C" w:rsidRDefault="00AC134B" w:rsidP="009C3C37">
            <w:pPr>
              <w:tabs>
                <w:tab w:val="left" w:pos="9185"/>
              </w:tabs>
              <w:spacing w:after="0" w:line="240" w:lineRule="auto"/>
              <w:jc w:val="center"/>
              <w:rPr>
                <w:rFonts w:ascii="Times New Roman" w:hAnsi="Times New Roman"/>
                <w:sz w:val="28"/>
                <w:szCs w:val="28"/>
              </w:rPr>
            </w:pPr>
          </w:p>
        </w:tc>
      </w:tr>
      <w:tr w:rsidR="00AC134B" w:rsidRPr="00990D78" w:rsidTr="003B51CB">
        <w:trPr>
          <w:trHeight w:val="465"/>
        </w:trPr>
        <w:tc>
          <w:tcPr>
            <w:tcW w:w="15319" w:type="dxa"/>
            <w:gridSpan w:val="4"/>
          </w:tcPr>
          <w:p w:rsidR="00AC134B" w:rsidRPr="0059294C" w:rsidRDefault="00AC134B" w:rsidP="009C3C37">
            <w:pPr>
              <w:tabs>
                <w:tab w:val="left" w:pos="9185"/>
              </w:tabs>
              <w:spacing w:after="0" w:line="240" w:lineRule="auto"/>
              <w:jc w:val="center"/>
              <w:rPr>
                <w:rFonts w:ascii="Times New Roman" w:hAnsi="Times New Roman"/>
                <w:b/>
                <w:sz w:val="28"/>
                <w:szCs w:val="28"/>
              </w:rPr>
            </w:pPr>
            <w:r w:rsidRPr="0059294C">
              <w:rPr>
                <w:rFonts w:ascii="Times New Roman" w:hAnsi="Times New Roman"/>
                <w:b/>
                <w:sz w:val="28"/>
                <w:szCs w:val="28"/>
              </w:rPr>
              <w:t>Май</w:t>
            </w:r>
          </w:p>
        </w:tc>
      </w:tr>
      <w:tr w:rsidR="00AC134B" w:rsidRPr="00990D78" w:rsidTr="003B51CB">
        <w:trPr>
          <w:trHeight w:val="1348"/>
        </w:trPr>
        <w:tc>
          <w:tcPr>
            <w:tcW w:w="2694" w:type="dxa"/>
          </w:tcPr>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Ю.Коваль «Выстрел» </w:t>
            </w:r>
          </w:p>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(чтение).</w:t>
            </w:r>
          </w:p>
        </w:tc>
        <w:tc>
          <w:tcPr>
            <w:tcW w:w="7796" w:type="dxa"/>
          </w:tcPr>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Формировать представление о жизни детей в военное время. Дать понятия о чувствах сострадания и справедливости. Помочь осознать идею произведения: от нападающих нужно защищаться и защищать других.</w:t>
            </w:r>
          </w:p>
        </w:tc>
        <w:tc>
          <w:tcPr>
            <w:tcW w:w="3749" w:type="dxa"/>
          </w:tcPr>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9C3C37">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Стр.517.</w:t>
            </w:r>
          </w:p>
        </w:tc>
        <w:tc>
          <w:tcPr>
            <w:tcW w:w="1076" w:type="dxa"/>
          </w:tcPr>
          <w:p w:rsidR="00AC134B" w:rsidRPr="0059294C" w:rsidRDefault="00AC134B" w:rsidP="009C3C37">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Чтение сказки Г.Х.Андерсена «Гадкий утенок».</w:t>
            </w:r>
          </w:p>
        </w:tc>
        <w:tc>
          <w:tcPr>
            <w:tcW w:w="7796"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Уточнить знания детей о творчестве датского сказочника Г.Х.Андерсена; учить осмысливать и оценивать характеры персонажей сказки; формировать внимание к поэтическим образам.</w:t>
            </w:r>
          </w:p>
        </w:tc>
        <w:tc>
          <w:tcPr>
            <w:tcW w:w="3749"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О.С.Ушакова, Н.В.Гавриш. Знакомим дошкольников с литературой. Стр.203.</w:t>
            </w:r>
          </w:p>
        </w:tc>
        <w:tc>
          <w:tcPr>
            <w:tcW w:w="1076" w:type="dxa"/>
          </w:tcPr>
          <w:p w:rsidR="00AC134B" w:rsidRPr="0059294C" w:rsidRDefault="00AC134B" w:rsidP="00877952">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Л.Толстой</w:t>
            </w:r>
          </w:p>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«Филипок».</w:t>
            </w:r>
          </w:p>
        </w:tc>
        <w:tc>
          <w:tcPr>
            <w:tcW w:w="7796"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Расширять и уточнять представления о жизни детей в давние времена. Побуждать сравнивать современную и старую школы. Закреплять знания о литературном жанре рассказа. Способствовать осознанию основной идеи произведения.</w:t>
            </w:r>
          </w:p>
        </w:tc>
        <w:tc>
          <w:tcPr>
            <w:tcW w:w="3749"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 xml:space="preserve">Н.С.Голицына. Конспекты </w:t>
            </w:r>
          </w:p>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комплексно-тематических занятий. Подготовительная к школе группа. Стр.464</w:t>
            </w:r>
          </w:p>
        </w:tc>
        <w:tc>
          <w:tcPr>
            <w:tcW w:w="1076" w:type="dxa"/>
          </w:tcPr>
          <w:p w:rsidR="00AC134B" w:rsidRPr="0059294C" w:rsidRDefault="00AC134B" w:rsidP="00877952">
            <w:pPr>
              <w:tabs>
                <w:tab w:val="left" w:pos="9185"/>
              </w:tabs>
              <w:spacing w:after="0" w:line="240" w:lineRule="auto"/>
              <w:jc w:val="center"/>
              <w:rPr>
                <w:rFonts w:ascii="Times New Roman" w:hAnsi="Times New Roman"/>
                <w:sz w:val="28"/>
                <w:szCs w:val="28"/>
              </w:rPr>
            </w:pPr>
          </w:p>
        </w:tc>
      </w:tr>
      <w:tr w:rsidR="00AC134B" w:rsidRPr="00990D78" w:rsidTr="003B51CB">
        <w:trPr>
          <w:trHeight w:val="1348"/>
        </w:trPr>
        <w:tc>
          <w:tcPr>
            <w:tcW w:w="2694"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Итоговая литературная викторина.</w:t>
            </w:r>
          </w:p>
        </w:tc>
        <w:tc>
          <w:tcPr>
            <w:tcW w:w="7796"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Закрепить систематизировать знания детей о литературных произведениях, прочитанных за год, об особенностях разных жанров художественных произведений, закрепить знания о малых фольклорных формах.</w:t>
            </w:r>
          </w:p>
        </w:tc>
        <w:tc>
          <w:tcPr>
            <w:tcW w:w="3749" w:type="dxa"/>
          </w:tcPr>
          <w:p w:rsidR="00AC134B" w:rsidRPr="00990D78" w:rsidRDefault="00AC134B" w:rsidP="00877952">
            <w:pPr>
              <w:tabs>
                <w:tab w:val="left" w:pos="9185"/>
              </w:tabs>
              <w:spacing w:after="0" w:line="240" w:lineRule="auto"/>
              <w:rPr>
                <w:rFonts w:ascii="Times New Roman" w:hAnsi="Times New Roman"/>
                <w:sz w:val="28"/>
                <w:szCs w:val="28"/>
              </w:rPr>
            </w:pPr>
            <w:r w:rsidRPr="00990D78">
              <w:rPr>
                <w:rFonts w:ascii="Times New Roman" w:hAnsi="Times New Roman"/>
                <w:sz w:val="28"/>
                <w:szCs w:val="28"/>
              </w:rPr>
              <w:t>О.С.Ушакова, Н.В.Гавриш. Знакомим дошкольников с литературой. Стр.205.</w:t>
            </w:r>
          </w:p>
        </w:tc>
        <w:tc>
          <w:tcPr>
            <w:tcW w:w="1076" w:type="dxa"/>
          </w:tcPr>
          <w:p w:rsidR="00AC134B" w:rsidRPr="0059294C" w:rsidRDefault="00AC134B" w:rsidP="00877952">
            <w:pPr>
              <w:tabs>
                <w:tab w:val="left" w:pos="9185"/>
              </w:tabs>
              <w:spacing w:after="0" w:line="240" w:lineRule="auto"/>
              <w:jc w:val="center"/>
              <w:rPr>
                <w:rFonts w:ascii="Times New Roman" w:hAnsi="Times New Roman"/>
                <w:sz w:val="28"/>
                <w:szCs w:val="28"/>
              </w:rPr>
            </w:pPr>
          </w:p>
        </w:tc>
      </w:tr>
    </w:tbl>
    <w:p w:rsidR="00AC134B" w:rsidRDefault="00AC134B" w:rsidP="00523CA3">
      <w:pPr>
        <w:ind w:right="-456"/>
        <w:rPr>
          <w:rFonts w:ascii="Times New Roman" w:hAnsi="Times New Roman"/>
          <w:sz w:val="28"/>
          <w:szCs w:val="28"/>
        </w:rPr>
      </w:pPr>
    </w:p>
    <w:p w:rsidR="00AC134B" w:rsidRDefault="00AC134B" w:rsidP="005A22D7">
      <w:pPr>
        <w:jc w:val="center"/>
        <w:rPr>
          <w:rFonts w:ascii="Times New Roman" w:hAnsi="Times New Roman"/>
          <w:b/>
          <w:bCs/>
          <w:sz w:val="24"/>
          <w:szCs w:val="28"/>
        </w:rPr>
      </w:pPr>
    </w:p>
    <w:p w:rsidR="00AC134B" w:rsidRPr="005A22D7" w:rsidRDefault="00AC134B" w:rsidP="005A22D7">
      <w:pPr>
        <w:jc w:val="center"/>
        <w:rPr>
          <w:rFonts w:ascii="Times New Roman" w:hAnsi="Times New Roman"/>
          <w:b/>
          <w:bCs/>
          <w:sz w:val="24"/>
          <w:szCs w:val="28"/>
        </w:rPr>
      </w:pPr>
      <w:r w:rsidRPr="005A22D7">
        <w:rPr>
          <w:rFonts w:ascii="Times New Roman" w:hAnsi="Times New Roman"/>
          <w:b/>
          <w:bCs/>
          <w:sz w:val="24"/>
          <w:szCs w:val="28"/>
        </w:rPr>
        <w:t>ЧАСТЬ ПРОГРАММЫ, ФОРМИРУЕМАЯ УЧАСТНИКАМИ</w:t>
      </w:r>
      <w:r>
        <w:rPr>
          <w:rFonts w:ascii="Times New Roman" w:hAnsi="Times New Roman"/>
          <w:b/>
          <w:bCs/>
          <w:sz w:val="24"/>
          <w:szCs w:val="28"/>
        </w:rPr>
        <w:t xml:space="preserve"> </w:t>
      </w:r>
      <w:r w:rsidRPr="005A22D7">
        <w:rPr>
          <w:rFonts w:ascii="Times New Roman" w:hAnsi="Times New Roman"/>
          <w:b/>
          <w:bCs/>
          <w:sz w:val="24"/>
          <w:szCs w:val="28"/>
        </w:rPr>
        <w:t>ОБРАЗОВАТЕЛЬНЫХ ОТНОШЕНИЙ</w:t>
      </w:r>
    </w:p>
    <w:p w:rsidR="00AC134B" w:rsidRDefault="00AC134B" w:rsidP="005A22D7">
      <w:pPr>
        <w:pStyle w:val="Default"/>
        <w:ind w:left="240"/>
        <w:jc w:val="center"/>
        <w:rPr>
          <w:b/>
          <w:bCs/>
          <w:color w:val="auto"/>
        </w:rPr>
      </w:pPr>
    </w:p>
    <w:p w:rsidR="00AC134B" w:rsidRDefault="00AC134B" w:rsidP="005A22D7">
      <w:pPr>
        <w:pStyle w:val="Default"/>
        <w:ind w:left="240"/>
        <w:jc w:val="center"/>
        <w:rPr>
          <w:b/>
          <w:bCs/>
          <w:color w:val="auto"/>
        </w:rPr>
      </w:pPr>
      <w:r>
        <w:rPr>
          <w:b/>
          <w:bCs/>
          <w:color w:val="auto"/>
        </w:rPr>
        <w:t>ОБРАЗОВАТЕЛЬНАЯ ПРОГРАММА «МОЙ РОДНОЙ ГОРОД»</w:t>
      </w:r>
    </w:p>
    <w:p w:rsidR="00AC134B" w:rsidRPr="00674704" w:rsidRDefault="00AC134B" w:rsidP="00674704">
      <w:pPr>
        <w:ind w:left="240"/>
        <w:jc w:val="center"/>
        <w:rPr>
          <w:rFonts w:ascii="Times New Roman" w:hAnsi="Times New Roman"/>
          <w:b/>
          <w:sz w:val="24"/>
          <w:szCs w:val="24"/>
        </w:rPr>
      </w:pPr>
      <w:r w:rsidRPr="00674704">
        <w:rPr>
          <w:rFonts w:ascii="Times New Roman" w:hAnsi="Times New Roman"/>
          <w:b/>
          <w:sz w:val="24"/>
          <w:szCs w:val="24"/>
        </w:rPr>
        <w:t>Перспективное планирование</w:t>
      </w:r>
      <w:r>
        <w:rPr>
          <w:rFonts w:ascii="Times New Roman" w:hAnsi="Times New Roman"/>
          <w:b/>
          <w:sz w:val="24"/>
          <w:szCs w:val="24"/>
        </w:rPr>
        <w:t xml:space="preserve"> в подготовительной группе</w:t>
      </w:r>
    </w:p>
    <w:tbl>
      <w:tblPr>
        <w:tblW w:w="14109" w:type="dxa"/>
        <w:tblCellSpacing w:w="0" w:type="dxa"/>
        <w:tblCellMar>
          <w:top w:w="105" w:type="dxa"/>
          <w:left w:w="105" w:type="dxa"/>
          <w:bottom w:w="105" w:type="dxa"/>
          <w:right w:w="105" w:type="dxa"/>
        </w:tblCellMar>
        <w:tblLook w:val="0000"/>
      </w:tblPr>
      <w:tblGrid>
        <w:gridCol w:w="2242"/>
        <w:gridCol w:w="2795"/>
        <w:gridCol w:w="9072"/>
      </w:tblGrid>
      <w:tr w:rsidR="00AC134B" w:rsidRPr="00990D78" w:rsidTr="00674704">
        <w:trPr>
          <w:trHeight w:val="657"/>
          <w:tblCellSpacing w:w="0" w:type="dxa"/>
        </w:trPr>
        <w:tc>
          <w:tcPr>
            <w:tcW w:w="2242" w:type="dxa"/>
            <w:tcBorders>
              <w:top w:val="single" w:sz="4" w:space="0" w:color="auto"/>
              <w:left w:val="single" w:sz="4" w:space="0" w:color="auto"/>
              <w:right w:val="single" w:sz="4" w:space="0" w:color="auto"/>
            </w:tcBorders>
          </w:tcPr>
          <w:p w:rsidR="00AC134B" w:rsidRPr="00990D78" w:rsidRDefault="00AC134B" w:rsidP="00674704">
            <w:pPr>
              <w:ind w:left="240"/>
              <w:jc w:val="center"/>
              <w:rPr>
                <w:rFonts w:ascii="Times New Roman" w:hAnsi="Times New Roman"/>
                <w:sz w:val="24"/>
                <w:szCs w:val="24"/>
              </w:rPr>
            </w:pPr>
            <w:r w:rsidRPr="00990D78">
              <w:rPr>
                <w:rFonts w:ascii="Times New Roman" w:hAnsi="Times New Roman"/>
                <w:sz w:val="24"/>
                <w:szCs w:val="24"/>
              </w:rPr>
              <w:t>Время проведения</w:t>
            </w:r>
          </w:p>
        </w:tc>
        <w:tc>
          <w:tcPr>
            <w:tcW w:w="2795" w:type="dxa"/>
            <w:tcBorders>
              <w:top w:val="single" w:sz="4" w:space="0" w:color="auto"/>
              <w:left w:val="single" w:sz="4" w:space="0" w:color="auto"/>
            </w:tcBorders>
          </w:tcPr>
          <w:p w:rsidR="00AC134B" w:rsidRPr="00990D78" w:rsidRDefault="00AC134B" w:rsidP="00674704">
            <w:pPr>
              <w:ind w:left="240"/>
              <w:jc w:val="center"/>
              <w:rPr>
                <w:rFonts w:ascii="Times New Roman" w:hAnsi="Times New Roman"/>
                <w:sz w:val="24"/>
                <w:szCs w:val="24"/>
              </w:rPr>
            </w:pPr>
            <w:r w:rsidRPr="00990D78">
              <w:rPr>
                <w:rFonts w:ascii="Times New Roman" w:hAnsi="Times New Roman"/>
                <w:sz w:val="24"/>
                <w:szCs w:val="24"/>
              </w:rPr>
              <w:t>Тема</w:t>
            </w:r>
          </w:p>
        </w:tc>
        <w:tc>
          <w:tcPr>
            <w:tcW w:w="9072" w:type="dxa"/>
            <w:tcBorders>
              <w:top w:val="single" w:sz="4" w:space="0" w:color="auto"/>
              <w:left w:val="single" w:sz="4" w:space="0" w:color="auto"/>
              <w:right w:val="single" w:sz="4" w:space="0" w:color="auto"/>
            </w:tcBorders>
          </w:tcPr>
          <w:p w:rsidR="00AC134B" w:rsidRPr="00990D78" w:rsidRDefault="00AC134B" w:rsidP="00674704">
            <w:pPr>
              <w:ind w:left="240"/>
              <w:jc w:val="center"/>
              <w:rPr>
                <w:rFonts w:ascii="Times New Roman" w:hAnsi="Times New Roman"/>
                <w:sz w:val="24"/>
                <w:szCs w:val="24"/>
              </w:rPr>
            </w:pPr>
            <w:r w:rsidRPr="00990D78">
              <w:rPr>
                <w:rFonts w:ascii="Times New Roman" w:hAnsi="Times New Roman"/>
                <w:sz w:val="24"/>
                <w:szCs w:val="24"/>
              </w:rPr>
              <w:t>Цель</w:t>
            </w:r>
          </w:p>
        </w:tc>
      </w:tr>
      <w:tr w:rsidR="00AC134B" w:rsidRPr="00990D78" w:rsidTr="00674704">
        <w:trPr>
          <w:trHeight w:val="207"/>
          <w:tblCellSpacing w:w="0" w:type="dxa"/>
        </w:trPr>
        <w:tc>
          <w:tcPr>
            <w:tcW w:w="2242" w:type="dxa"/>
            <w:tcBorders>
              <w:top w:val="single" w:sz="4" w:space="0" w:color="auto"/>
              <w:left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Сентябрь</w:t>
            </w:r>
          </w:p>
        </w:tc>
        <w:tc>
          <w:tcPr>
            <w:tcW w:w="2795" w:type="dxa"/>
            <w:tcBorders>
              <w:top w:val="single" w:sz="4" w:space="0" w:color="auto"/>
              <w:lef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Районы города</w:t>
            </w:r>
          </w:p>
        </w:tc>
        <w:tc>
          <w:tcPr>
            <w:tcW w:w="9072" w:type="dxa"/>
            <w:tcBorders>
              <w:top w:val="single" w:sz="4" w:space="0" w:color="auto"/>
              <w:left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Закрепить представления детей о районе города, в котором они  живут, об его возникновении, познакомить с другими районами города, достопримечательностями и особенностями</w:t>
            </w:r>
          </w:p>
        </w:tc>
      </w:tr>
      <w:tr w:rsidR="00AC134B" w:rsidRPr="00990D78" w:rsidTr="00674704">
        <w:trPr>
          <w:trHeight w:val="1061"/>
          <w:tblCellSpacing w:w="0" w:type="dxa"/>
        </w:trPr>
        <w:tc>
          <w:tcPr>
            <w:tcW w:w="2242"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 xml:space="preserve">Октябрь </w:t>
            </w:r>
          </w:p>
        </w:tc>
        <w:tc>
          <w:tcPr>
            <w:tcW w:w="2795" w:type="dxa"/>
            <w:tcBorders>
              <w:top w:val="single" w:sz="4" w:space="0" w:color="auto"/>
              <w:left w:val="single" w:sz="4" w:space="0" w:color="auto"/>
              <w:bottom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История возникновения города</w:t>
            </w:r>
          </w:p>
        </w:tc>
        <w:tc>
          <w:tcPr>
            <w:tcW w:w="9072"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Происхождение герба города. Закрепить представления детей об истории возникновения г. Липецка, дать понятие «липчанин», указывающее на принадлежность человека к городу, в котором он живёт.</w:t>
            </w:r>
          </w:p>
        </w:tc>
      </w:tr>
      <w:tr w:rsidR="00AC134B" w:rsidRPr="00990D78" w:rsidTr="00674704">
        <w:trPr>
          <w:trHeight w:val="967"/>
          <w:tblCellSpacing w:w="0" w:type="dxa"/>
        </w:trPr>
        <w:tc>
          <w:tcPr>
            <w:tcW w:w="2242" w:type="dxa"/>
            <w:tcBorders>
              <w:top w:val="single" w:sz="4" w:space="0" w:color="auto"/>
              <w:lef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 xml:space="preserve">Ноябрь </w:t>
            </w:r>
          </w:p>
        </w:tc>
        <w:tc>
          <w:tcPr>
            <w:tcW w:w="2795" w:type="dxa"/>
            <w:tcBorders>
              <w:top w:val="single" w:sz="4" w:space="0" w:color="auto"/>
              <w:lef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Знаменитые люди,  прославившие наш край</w:t>
            </w:r>
          </w:p>
        </w:tc>
        <w:tc>
          <w:tcPr>
            <w:tcW w:w="9072" w:type="dxa"/>
            <w:tcBorders>
              <w:top w:val="single" w:sz="4" w:space="0" w:color="auto"/>
              <w:left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Закрепить знания о том, как горожане чтят память о знаменитых людях, прославивших наш город, познакомить с улицами, площадями, памятниками, связанными с именами знаменитых людей.</w:t>
            </w:r>
          </w:p>
        </w:tc>
      </w:tr>
      <w:tr w:rsidR="00AC134B" w:rsidRPr="00990D78" w:rsidTr="00674704">
        <w:trPr>
          <w:trHeight w:val="874"/>
          <w:tblCellSpacing w:w="0" w:type="dxa"/>
        </w:trPr>
        <w:tc>
          <w:tcPr>
            <w:tcW w:w="2242" w:type="dxa"/>
            <w:tcBorders>
              <w:top w:val="single" w:sz="4" w:space="0" w:color="auto"/>
              <w:left w:val="single" w:sz="4" w:space="0" w:color="auto"/>
              <w:bottom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Декабрь</w:t>
            </w:r>
          </w:p>
        </w:tc>
        <w:tc>
          <w:tcPr>
            <w:tcW w:w="2795" w:type="dxa"/>
            <w:tcBorders>
              <w:top w:val="single" w:sz="4" w:space="0" w:color="auto"/>
              <w:left w:val="single" w:sz="4" w:space="0" w:color="auto"/>
              <w:bottom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Промышленность родного города</w:t>
            </w:r>
          </w:p>
        </w:tc>
        <w:tc>
          <w:tcPr>
            <w:tcW w:w="9072"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Обобщить представления детей о промышленности города  на примере труда родителей (других взрослых родственников).</w:t>
            </w:r>
          </w:p>
        </w:tc>
      </w:tr>
      <w:tr w:rsidR="00AC134B" w:rsidRPr="00990D78" w:rsidTr="00674704">
        <w:trPr>
          <w:trHeight w:val="1030"/>
          <w:tblCellSpacing w:w="0" w:type="dxa"/>
        </w:trPr>
        <w:tc>
          <w:tcPr>
            <w:tcW w:w="2242" w:type="dxa"/>
            <w:tcBorders>
              <w:top w:val="single" w:sz="4" w:space="0" w:color="auto"/>
              <w:left w:val="single" w:sz="4" w:space="0" w:color="auto"/>
              <w:bottom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 xml:space="preserve">Январь </w:t>
            </w:r>
          </w:p>
        </w:tc>
        <w:tc>
          <w:tcPr>
            <w:tcW w:w="2795"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Архитектура прошлого и настоящего</w:t>
            </w:r>
          </w:p>
        </w:tc>
        <w:tc>
          <w:tcPr>
            <w:tcW w:w="9072"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Сравнить архитектуру прошлого и настоящего родного города.</w:t>
            </w:r>
          </w:p>
        </w:tc>
      </w:tr>
      <w:tr w:rsidR="00AC134B" w:rsidRPr="00990D78" w:rsidTr="00674704">
        <w:trPr>
          <w:trHeight w:val="207"/>
          <w:tblCellSpacing w:w="0" w:type="dxa"/>
        </w:trPr>
        <w:tc>
          <w:tcPr>
            <w:tcW w:w="2242" w:type="dxa"/>
            <w:tcBorders>
              <w:top w:val="single" w:sz="4" w:space="0" w:color="auto"/>
              <w:left w:val="single" w:sz="4" w:space="0" w:color="auto"/>
              <w:bottom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Февраль</w:t>
            </w:r>
          </w:p>
        </w:tc>
        <w:tc>
          <w:tcPr>
            <w:tcW w:w="2795"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 xml:space="preserve">Мы помним твой подвиг. </w:t>
            </w:r>
          </w:p>
        </w:tc>
        <w:tc>
          <w:tcPr>
            <w:tcW w:w="9072"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Продолжать знакомить детей с памятниками защитникам Отечества города, района, воспитывать гордость за историческое прошлое своих соотечественников.</w:t>
            </w:r>
          </w:p>
        </w:tc>
      </w:tr>
      <w:tr w:rsidR="00AC134B" w:rsidRPr="00990D78" w:rsidTr="00674704">
        <w:trPr>
          <w:trHeight w:val="207"/>
          <w:tblCellSpacing w:w="0" w:type="dxa"/>
        </w:trPr>
        <w:tc>
          <w:tcPr>
            <w:tcW w:w="2242" w:type="dxa"/>
            <w:tcBorders>
              <w:top w:val="single" w:sz="4" w:space="0" w:color="auto"/>
              <w:lef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Март</w:t>
            </w:r>
          </w:p>
        </w:tc>
        <w:tc>
          <w:tcPr>
            <w:tcW w:w="2795" w:type="dxa"/>
            <w:tcBorders>
              <w:top w:val="single" w:sz="4" w:space="0" w:color="auto"/>
              <w:left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Заповедники и музеи</w:t>
            </w:r>
          </w:p>
        </w:tc>
        <w:tc>
          <w:tcPr>
            <w:tcW w:w="9072" w:type="dxa"/>
            <w:tcBorders>
              <w:top w:val="single" w:sz="4" w:space="0" w:color="auto"/>
              <w:lef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Закрепить представления детей о природе родного края, дать понятие «заповедник», рассказать о животных и растениях, занесённых в Красную книгу, Прививать уважение к людям, охраняющим природу города.</w:t>
            </w:r>
          </w:p>
        </w:tc>
      </w:tr>
      <w:tr w:rsidR="00AC134B" w:rsidRPr="00990D78" w:rsidTr="00674704">
        <w:trPr>
          <w:trHeight w:val="207"/>
          <w:tblCellSpacing w:w="0" w:type="dxa"/>
        </w:trPr>
        <w:tc>
          <w:tcPr>
            <w:tcW w:w="2242" w:type="dxa"/>
            <w:tcBorders>
              <w:top w:val="single" w:sz="4" w:space="0" w:color="auto"/>
              <w:lef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 xml:space="preserve">Апрель </w:t>
            </w:r>
          </w:p>
        </w:tc>
        <w:tc>
          <w:tcPr>
            <w:tcW w:w="2795" w:type="dxa"/>
            <w:tcBorders>
              <w:top w:val="single" w:sz="4" w:space="0" w:color="auto"/>
              <w:left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Культурный отдых горожан (театры,  музеи)</w:t>
            </w:r>
          </w:p>
        </w:tc>
        <w:tc>
          <w:tcPr>
            <w:tcW w:w="9072" w:type="dxa"/>
            <w:tcBorders>
              <w:top w:val="single" w:sz="4" w:space="0" w:color="auto"/>
              <w:left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Познакомить с культурным отдыхом горожан и гостей города, с музеями, театрам (муниципальный,  драматический, кукольный);  дать представление о том, что в музеях хранятся лучшие произведения искусства, предметы старины.</w:t>
            </w:r>
          </w:p>
        </w:tc>
      </w:tr>
      <w:tr w:rsidR="00AC134B" w:rsidRPr="00990D78" w:rsidTr="00674704">
        <w:trPr>
          <w:trHeight w:val="989"/>
          <w:tblCellSpacing w:w="0" w:type="dxa"/>
        </w:trPr>
        <w:tc>
          <w:tcPr>
            <w:tcW w:w="2242" w:type="dxa"/>
            <w:tcBorders>
              <w:top w:val="single" w:sz="4" w:space="0" w:color="auto"/>
              <w:left w:val="single" w:sz="4" w:space="0" w:color="auto"/>
              <w:bottom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 xml:space="preserve">Май </w:t>
            </w:r>
          </w:p>
        </w:tc>
        <w:tc>
          <w:tcPr>
            <w:tcW w:w="2795" w:type="dxa"/>
            <w:tcBorders>
              <w:top w:val="single" w:sz="4" w:space="0" w:color="auto"/>
              <w:left w:val="single" w:sz="4" w:space="0" w:color="auto"/>
              <w:bottom w:val="single" w:sz="4" w:space="0" w:color="auto"/>
              <w:right w:val="single" w:sz="4" w:space="0" w:color="auto"/>
            </w:tcBorders>
          </w:tcPr>
          <w:p w:rsidR="00AC134B" w:rsidRPr="00990D78" w:rsidRDefault="00AC134B" w:rsidP="007C5FF2">
            <w:pPr>
              <w:ind w:left="240"/>
              <w:jc w:val="both"/>
              <w:rPr>
                <w:rFonts w:ascii="Times New Roman" w:hAnsi="Times New Roman"/>
                <w:sz w:val="24"/>
                <w:szCs w:val="24"/>
              </w:rPr>
            </w:pPr>
            <w:r w:rsidRPr="00990D78">
              <w:rPr>
                <w:rFonts w:ascii="Times New Roman" w:hAnsi="Times New Roman"/>
                <w:sz w:val="24"/>
                <w:szCs w:val="24"/>
              </w:rPr>
              <w:t>Воины солдаты – защитники нашей Родины</w:t>
            </w:r>
          </w:p>
        </w:tc>
        <w:tc>
          <w:tcPr>
            <w:tcW w:w="9072" w:type="dxa"/>
            <w:tcBorders>
              <w:top w:val="single" w:sz="4" w:space="0" w:color="auto"/>
              <w:left w:val="single" w:sz="4" w:space="0" w:color="auto"/>
              <w:bottom w:val="single" w:sz="4" w:space="0" w:color="auto"/>
              <w:right w:val="single" w:sz="4" w:space="0" w:color="auto"/>
            </w:tcBorders>
          </w:tcPr>
          <w:p w:rsidR="00AC134B" w:rsidRPr="00990D78" w:rsidRDefault="00AC134B" w:rsidP="00674704">
            <w:pPr>
              <w:ind w:left="240"/>
              <w:jc w:val="both"/>
              <w:rPr>
                <w:rFonts w:ascii="Times New Roman" w:hAnsi="Times New Roman"/>
                <w:sz w:val="24"/>
                <w:szCs w:val="24"/>
              </w:rPr>
            </w:pPr>
            <w:r w:rsidRPr="00990D78">
              <w:rPr>
                <w:rFonts w:ascii="Times New Roman" w:hAnsi="Times New Roman"/>
                <w:sz w:val="24"/>
                <w:szCs w:val="24"/>
              </w:rPr>
              <w:t>Закрепить знания о том, как воины защищали нашу Родину в годы ВОВ, познакомить с героями ВОВ, чьими именами названы улицы в городе, воспитывать уважение к ветеранам ВОВ.</w:t>
            </w:r>
          </w:p>
        </w:tc>
      </w:tr>
    </w:tbl>
    <w:p w:rsidR="00AC134B" w:rsidRDefault="00AC134B" w:rsidP="005A22D7">
      <w:pPr>
        <w:pStyle w:val="Default"/>
        <w:ind w:left="240"/>
        <w:jc w:val="center"/>
        <w:rPr>
          <w:b/>
          <w:bCs/>
          <w:color w:val="auto"/>
        </w:rPr>
      </w:pPr>
    </w:p>
    <w:p w:rsidR="00AC134B" w:rsidRDefault="00AC134B" w:rsidP="005A22D7">
      <w:pPr>
        <w:pStyle w:val="Default"/>
        <w:ind w:left="240"/>
        <w:jc w:val="center"/>
        <w:rPr>
          <w:b/>
          <w:bCs/>
          <w:color w:val="auto"/>
        </w:rPr>
      </w:pPr>
    </w:p>
    <w:p w:rsidR="00AC134B" w:rsidRDefault="00AC134B" w:rsidP="005A22D7">
      <w:pPr>
        <w:pStyle w:val="Default"/>
        <w:ind w:left="240"/>
        <w:jc w:val="center"/>
        <w:rPr>
          <w:b/>
          <w:bCs/>
          <w:color w:val="auto"/>
        </w:rPr>
      </w:pPr>
      <w:r>
        <w:rPr>
          <w:b/>
          <w:bCs/>
          <w:color w:val="auto"/>
        </w:rPr>
        <w:t>ОБРАЗОВАТЕЛЬНАЯ ПРОГРАММА «ПОЛИКУЛЬТУРНОЕ ДЕТСТВО»</w:t>
      </w:r>
    </w:p>
    <w:p w:rsidR="00AC134B" w:rsidRDefault="00AC134B" w:rsidP="005A22D7">
      <w:pPr>
        <w:pStyle w:val="Default"/>
        <w:ind w:left="240"/>
        <w:jc w:val="both"/>
        <w:rPr>
          <w:b/>
          <w:bCs/>
          <w:color w:val="auto"/>
        </w:rPr>
      </w:pPr>
    </w:p>
    <w:p w:rsidR="00AC134B" w:rsidRPr="00F05A7F" w:rsidRDefault="00AC134B" w:rsidP="00674704">
      <w:pPr>
        <w:pStyle w:val="Default"/>
        <w:ind w:left="240"/>
        <w:jc w:val="both"/>
        <w:rPr>
          <w:color w:val="auto"/>
        </w:rPr>
      </w:pPr>
      <w:r w:rsidRPr="00F05A7F">
        <w:rPr>
          <w:b/>
          <w:bCs/>
          <w:color w:val="auto"/>
        </w:rPr>
        <w:t xml:space="preserve">Освоение задач </w:t>
      </w:r>
      <w:r w:rsidRPr="00F05A7F">
        <w:rPr>
          <w:color w:val="auto"/>
        </w:rPr>
        <w:t>воспитания этнотолерантности у дошкольников осуществляется в разных видах совместной и самостоятельной деятельности.</w:t>
      </w:r>
    </w:p>
    <w:p w:rsidR="00AC134B" w:rsidRPr="00F05A7F" w:rsidRDefault="00AC134B" w:rsidP="005A22D7">
      <w:pPr>
        <w:pStyle w:val="Default"/>
        <w:ind w:left="240" w:firstLine="186"/>
        <w:jc w:val="both"/>
        <w:outlineLvl w:val="0"/>
        <w:rPr>
          <w:color w:val="auto"/>
        </w:rPr>
      </w:pPr>
      <w:r w:rsidRPr="00F05A7F">
        <w:rPr>
          <w:b/>
          <w:bCs/>
          <w:color w:val="auto"/>
        </w:rPr>
        <w:t xml:space="preserve">Основные методы воспитания этнотолерантности </w:t>
      </w:r>
      <w:r w:rsidRPr="00F05A7F">
        <w:rPr>
          <w:b/>
          <w:color w:val="auto"/>
        </w:rPr>
        <w:t>у детей 6-7(8) лет.</w:t>
      </w:r>
      <w:r w:rsidRPr="00F05A7F">
        <w:rPr>
          <w:color w:val="auto"/>
        </w:rPr>
        <w:t xml:space="preserve"> </w:t>
      </w:r>
    </w:p>
    <w:p w:rsidR="00AC134B" w:rsidRPr="00F05A7F" w:rsidRDefault="00AC134B" w:rsidP="005A22D7">
      <w:pPr>
        <w:pStyle w:val="Default"/>
        <w:ind w:left="240" w:firstLine="186"/>
        <w:jc w:val="both"/>
        <w:rPr>
          <w:color w:val="auto"/>
        </w:rPr>
      </w:pPr>
      <w:r w:rsidRPr="00F05A7F">
        <w:rPr>
          <w:bCs/>
          <w:color w:val="auto"/>
        </w:rPr>
        <w:tab/>
        <w:t xml:space="preserve">Рассказы взрослого, чтение книг, просмотр видеофильмов, видеопрезентаций, прослушивание аудиозаписей, </w:t>
      </w:r>
      <w:r w:rsidRPr="00F05A7F">
        <w:rPr>
          <w:color w:val="auto"/>
        </w:rPr>
        <w:t>б</w:t>
      </w:r>
      <w:r w:rsidRPr="00F05A7F">
        <w:rPr>
          <w:bCs/>
          <w:color w:val="auto"/>
        </w:rPr>
        <w:t>еседы, организация выставок</w:t>
      </w:r>
      <w:r w:rsidRPr="00F05A7F">
        <w:rPr>
          <w:color w:val="auto"/>
        </w:rPr>
        <w:t xml:space="preserve">. </w:t>
      </w:r>
    </w:p>
    <w:p w:rsidR="00AC134B" w:rsidRPr="00F05A7F" w:rsidRDefault="00AC134B" w:rsidP="005A22D7">
      <w:pPr>
        <w:pStyle w:val="Default"/>
        <w:ind w:left="240" w:firstLine="186"/>
        <w:jc w:val="both"/>
        <w:rPr>
          <w:color w:val="auto"/>
        </w:rPr>
      </w:pPr>
      <w:r w:rsidRPr="00F05A7F">
        <w:rPr>
          <w:bCs/>
          <w:color w:val="auto"/>
        </w:rPr>
        <w:t>Знакомство детей с устным народным творчеством, народными игрушками и способами их изготовления, народными играми, народным музыкальным и изобразительным искусством, народными праздниками</w:t>
      </w:r>
      <w:r w:rsidRPr="00F05A7F">
        <w:rPr>
          <w:color w:val="auto"/>
        </w:rPr>
        <w:t xml:space="preserve">. </w:t>
      </w:r>
    </w:p>
    <w:p w:rsidR="00AC134B" w:rsidRPr="00F05A7F" w:rsidRDefault="00AC134B" w:rsidP="005A22D7">
      <w:pPr>
        <w:pStyle w:val="Default"/>
        <w:ind w:left="240" w:firstLine="186"/>
        <w:jc w:val="both"/>
        <w:rPr>
          <w:color w:val="auto"/>
        </w:rPr>
      </w:pPr>
      <w:r w:rsidRPr="00F05A7F">
        <w:rPr>
          <w:b/>
          <w:bCs/>
          <w:color w:val="auto"/>
        </w:rPr>
        <w:tab/>
        <w:t>Обсуждение реальных специально созданных проблемных ситуаций</w:t>
      </w:r>
      <w:r w:rsidRPr="00F05A7F">
        <w:rPr>
          <w:color w:val="auto"/>
        </w:rPr>
        <w:t xml:space="preserve">, связанных с решением проблем межэтнического взаимодействия. </w:t>
      </w:r>
    </w:p>
    <w:p w:rsidR="00AC134B" w:rsidRPr="00F05A7F" w:rsidRDefault="00AC134B" w:rsidP="005A22D7">
      <w:pPr>
        <w:pStyle w:val="Default"/>
        <w:ind w:left="240" w:firstLine="186"/>
        <w:jc w:val="both"/>
        <w:rPr>
          <w:color w:val="auto"/>
        </w:rPr>
      </w:pPr>
      <w:r w:rsidRPr="00F05A7F">
        <w:rPr>
          <w:b/>
          <w:bCs/>
          <w:color w:val="auto"/>
        </w:rPr>
        <w:tab/>
        <w:t xml:space="preserve">Проведение детских и народных обрядовых праздников, театрализовано-музыкальных представлений, «семейных вечеров» </w:t>
      </w:r>
      <w:r w:rsidRPr="00F05A7F">
        <w:rPr>
          <w:color w:val="auto"/>
        </w:rPr>
        <w:t xml:space="preserve">с приглашением на людей (взрослых и детей) разных национальностей. </w:t>
      </w:r>
    </w:p>
    <w:p w:rsidR="00AC134B" w:rsidRPr="00F05A7F" w:rsidRDefault="00AC134B" w:rsidP="005A22D7">
      <w:pPr>
        <w:pStyle w:val="Default"/>
        <w:ind w:left="240" w:firstLine="186"/>
        <w:jc w:val="both"/>
        <w:rPr>
          <w:color w:val="auto"/>
        </w:rPr>
      </w:pPr>
      <w:r w:rsidRPr="00F05A7F">
        <w:rPr>
          <w:color w:val="auto"/>
        </w:rPr>
        <w:tab/>
        <w:t xml:space="preserve">Особое значение для решения более сложных (специфических) задач будут иметь следующие методы: </w:t>
      </w:r>
    </w:p>
    <w:p w:rsidR="00AC134B" w:rsidRPr="00F05A7F" w:rsidRDefault="00AC134B" w:rsidP="005A22D7">
      <w:pPr>
        <w:pStyle w:val="Default"/>
        <w:ind w:left="240" w:firstLine="186"/>
        <w:jc w:val="both"/>
        <w:rPr>
          <w:color w:val="auto"/>
        </w:rPr>
      </w:pPr>
      <w:r w:rsidRPr="00F05A7F">
        <w:rPr>
          <w:b/>
          <w:bCs/>
          <w:color w:val="auto"/>
        </w:rPr>
        <w:tab/>
        <w:t xml:space="preserve">Сравнительный анализ народных игр, игрушек, произведений народного искусства. </w:t>
      </w:r>
      <w:r w:rsidRPr="00F05A7F">
        <w:rPr>
          <w:color w:val="auto"/>
        </w:rPr>
        <w:t xml:space="preserve">Педагог с детьми обсуждают причины различий, вызванные природными условиями жизни этноса, особенностями их материальной культуры в процессе сравнения народных подвижных игр (например: русская народная игра «У медведя во бору» и ненецкая игра «Олени»), народных игрушек (например: зависимость материалов, которые используются для изготовления кукол от природно-климатических условий жизни народов Африки и России и пр.). Постепенно дети подводятся к мысли о единстве социально-нравственных ценностей (например, ценности единства, дружбы членов семьи при сравнении русской сказки «Старик и сыновья» и болгарской сказки в обработке А. Каралийчева «Завет хана Кубрата»; ценности трудолюбия и уважения старших по русской народной сказке «Морозко» и немецкой сказки «Госпожа Метелица» в обработке бр.Гримм). </w:t>
      </w:r>
    </w:p>
    <w:p w:rsidR="00AC134B" w:rsidRPr="00F05A7F" w:rsidRDefault="00AC134B" w:rsidP="005A22D7">
      <w:pPr>
        <w:pStyle w:val="Default"/>
        <w:ind w:left="240" w:firstLine="186"/>
        <w:jc w:val="both"/>
        <w:rPr>
          <w:color w:val="auto"/>
        </w:rPr>
      </w:pPr>
      <w:r w:rsidRPr="00F05A7F">
        <w:rPr>
          <w:b/>
          <w:bCs/>
          <w:color w:val="auto"/>
        </w:rPr>
        <w:t>Решение проблемных ситуаций (</w:t>
      </w:r>
      <w:r w:rsidRPr="00F05A7F">
        <w:rPr>
          <w:color w:val="auto"/>
        </w:rPr>
        <w:t>типа «Нужен твой совет», «Невыдуманная история»)</w:t>
      </w:r>
      <w:r w:rsidRPr="00F05A7F">
        <w:rPr>
          <w:b/>
          <w:bCs/>
          <w:color w:val="auto"/>
        </w:rPr>
        <w:t xml:space="preserve">, образно-игровые этюды и импровизации, театрализованные игры </w:t>
      </w:r>
      <w:r w:rsidRPr="00F05A7F">
        <w:rPr>
          <w:color w:val="auto"/>
        </w:rPr>
        <w:t xml:space="preserve">содействуют развитию способности к толерантному общению, к позитивному взаимодействию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 </w:t>
      </w:r>
    </w:p>
    <w:p w:rsidR="00AC134B" w:rsidRPr="00F05A7F" w:rsidRDefault="00AC134B" w:rsidP="005A22D7">
      <w:pPr>
        <w:pStyle w:val="Default"/>
        <w:ind w:left="240" w:firstLine="186"/>
        <w:jc w:val="both"/>
        <w:rPr>
          <w:color w:val="auto"/>
        </w:rPr>
      </w:pPr>
      <w:r w:rsidRPr="00F05A7F">
        <w:rPr>
          <w:b/>
          <w:bCs/>
          <w:color w:val="auto"/>
        </w:rPr>
        <w:t xml:space="preserve">Игры-путешествия по глобусу, карте мира, карте родной стране. Организация детской проектной деятельности </w:t>
      </w:r>
      <w:r w:rsidRPr="00F05A7F">
        <w:rPr>
          <w:color w:val="auto"/>
        </w:rPr>
        <w:t xml:space="preserve">углубляет интерес ребенка к этнической проблематике, мотивирует к самостоятельному поиску информации. Деям могут быть предложены различные темы проектной деятельности: «Собирание коллекций», «Ожившая карта», «Создание альбома «Мы все живем в России» и пр. </w:t>
      </w:r>
    </w:p>
    <w:p w:rsidR="00AC134B" w:rsidRPr="00F05A7F" w:rsidRDefault="00AC134B" w:rsidP="005A22D7">
      <w:pPr>
        <w:pStyle w:val="Default"/>
        <w:ind w:left="240" w:firstLine="186"/>
        <w:jc w:val="both"/>
        <w:rPr>
          <w:color w:val="auto"/>
        </w:rPr>
      </w:pPr>
      <w:r w:rsidRPr="00F05A7F">
        <w:rPr>
          <w:b/>
          <w:bCs/>
          <w:color w:val="auto"/>
        </w:rPr>
        <w:t xml:space="preserve">Тематический день «Дружат дети всей Земли», </w:t>
      </w:r>
      <w:r w:rsidRPr="00F05A7F">
        <w:rPr>
          <w:color w:val="auto"/>
        </w:rPr>
        <w:t xml:space="preserve">который дети старших групп  вместе с воспитателями и родителями готовят и проводят в начале мая для всего детского сада. </w:t>
      </w:r>
    </w:p>
    <w:p w:rsidR="00AC134B" w:rsidRDefault="00AC134B" w:rsidP="005A22D7">
      <w:pPr>
        <w:pStyle w:val="Default"/>
        <w:ind w:left="240" w:firstLine="186"/>
        <w:jc w:val="both"/>
        <w:rPr>
          <w:color w:val="auto"/>
        </w:rPr>
      </w:pPr>
      <w:r w:rsidRPr="00F05A7F">
        <w:rPr>
          <w:color w:val="auto"/>
        </w:rPr>
        <w:tab/>
        <w:t xml:space="preserve">Содержание раздела </w:t>
      </w:r>
      <w:r w:rsidRPr="00F05A7F">
        <w:rPr>
          <w:b/>
          <w:bCs/>
          <w:color w:val="auto"/>
        </w:rPr>
        <w:t xml:space="preserve">интегрируется </w:t>
      </w:r>
      <w:r w:rsidRPr="00F05A7F">
        <w:rPr>
          <w:color w:val="auto"/>
        </w:rPr>
        <w:t>с  образовательными областями.</w:t>
      </w:r>
    </w:p>
    <w:p w:rsidR="00AC134B" w:rsidRDefault="00AC134B" w:rsidP="005A22D7">
      <w:pPr>
        <w:pStyle w:val="Default"/>
        <w:ind w:left="240" w:firstLine="186"/>
        <w:jc w:val="both"/>
        <w:rPr>
          <w:color w:val="auto"/>
        </w:rPr>
      </w:pPr>
    </w:p>
    <w:p w:rsidR="00AC134B" w:rsidRPr="005A22D7" w:rsidRDefault="00AC134B" w:rsidP="005A22D7">
      <w:pPr>
        <w:ind w:left="240"/>
        <w:jc w:val="center"/>
        <w:rPr>
          <w:rFonts w:ascii="Times New Roman" w:hAnsi="Times New Roman"/>
          <w:b/>
          <w:sz w:val="24"/>
          <w:szCs w:val="24"/>
        </w:rPr>
      </w:pPr>
      <w:r>
        <w:rPr>
          <w:rFonts w:ascii="Times New Roman" w:hAnsi="Times New Roman"/>
          <w:b/>
          <w:sz w:val="24"/>
          <w:szCs w:val="24"/>
        </w:rPr>
        <w:t>Перспективное планирование в п</w:t>
      </w:r>
      <w:r w:rsidRPr="005A22D7">
        <w:rPr>
          <w:rFonts w:ascii="Times New Roman" w:hAnsi="Times New Roman"/>
          <w:b/>
          <w:sz w:val="24"/>
          <w:szCs w:val="24"/>
        </w:rPr>
        <w:t>о</w:t>
      </w:r>
      <w:r>
        <w:rPr>
          <w:rFonts w:ascii="Times New Roman" w:hAnsi="Times New Roman"/>
          <w:b/>
          <w:sz w:val="24"/>
          <w:szCs w:val="24"/>
        </w:rPr>
        <w:t>дготовительной группе</w:t>
      </w:r>
      <w:r w:rsidRPr="005A22D7">
        <w:rPr>
          <w:rFonts w:ascii="Times New Roman" w:hAnsi="Times New Roman"/>
          <w:b/>
          <w:sz w:val="24"/>
          <w:szCs w:val="24"/>
        </w:rPr>
        <w:t xml:space="preserve"> (6 – 7(8) лет)</w:t>
      </w:r>
    </w:p>
    <w:tbl>
      <w:tblPr>
        <w:tblW w:w="13750" w:type="dxa"/>
        <w:tblCellSpacing w:w="15" w:type="dxa"/>
        <w:tblInd w:w="3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105"/>
        <w:gridCol w:w="4982"/>
        <w:gridCol w:w="6663"/>
      </w:tblGrid>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center"/>
              <w:rPr>
                <w:rFonts w:ascii="Times New Roman" w:hAnsi="Times New Roman"/>
                <w:sz w:val="24"/>
                <w:szCs w:val="24"/>
              </w:rPr>
            </w:pPr>
            <w:r w:rsidRPr="00990D78">
              <w:rPr>
                <w:rFonts w:ascii="Times New Roman" w:hAnsi="Times New Roman"/>
                <w:sz w:val="24"/>
                <w:szCs w:val="24"/>
              </w:rPr>
              <w:t>Месяц</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center"/>
              <w:rPr>
                <w:rFonts w:ascii="Times New Roman" w:hAnsi="Times New Roman"/>
                <w:sz w:val="24"/>
                <w:szCs w:val="24"/>
              </w:rPr>
            </w:pPr>
            <w:r w:rsidRPr="00990D78">
              <w:rPr>
                <w:rFonts w:ascii="Times New Roman" w:hAnsi="Times New Roman"/>
                <w:sz w:val="24"/>
                <w:szCs w:val="24"/>
              </w:rPr>
              <w:t>Содержание работы</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center"/>
              <w:rPr>
                <w:rFonts w:ascii="Times New Roman" w:hAnsi="Times New Roman"/>
                <w:sz w:val="24"/>
                <w:szCs w:val="24"/>
              </w:rPr>
            </w:pPr>
            <w:r w:rsidRPr="00990D78">
              <w:rPr>
                <w:rFonts w:ascii="Times New Roman" w:hAnsi="Times New Roman"/>
                <w:sz w:val="24"/>
                <w:szCs w:val="24"/>
              </w:rPr>
              <w:t>Цели</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сентябрь</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"Наш дом - Земля" - видеопрезентация.</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Знакомство с ... (группа сама выбирает страну мира с которой будет знакомиться) - </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Дать детям знания о том, что Земля является домом для людей разных национальностей. Познакомить детей с политической картой мира, с различной расовой принадлежностью населения планеты. </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Знакомство с культурой, традициями других народов. (Чтение</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 художественной литературы, продуктивная деятельность, музыка, сотрудничество с семьями воспитанников)</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октябрь</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Ожившая карта мира</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Знакомство с климатическими условиями других народов. (Чтение художественной литературы, продуктивная деятельность, музыкально-художественная деятельность, сотрудничество с семьями воспитанников)</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ноябрь</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Игры и игрушки народов мира. Игрушки Росси и Африки (в зависимости от природно-климатических условий)</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Подвижные игры народов мира</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Вечер игр.</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Знакомство с играми, игрушками</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декабрь</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"Традиции празднования Нового года в разных странах" - беседа.</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Чтение сказок народов мира.</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Р.Н.С. «Морозко», немецкая «Госпожа Метелица»</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Дать первоначальное представление об обычаях и традициях разных народов в праздновании нового года. Подвести к выводу о том, как важно уметь приносить радость другим людям (дарить подарки, составлять добрые пожелания).</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Знакомить с народной литературой стран мира.</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январь </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"Дома, в которых живут люди" - беседа, видеопрезентация и последующее рисование. </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Чтение сказок народов мира.</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Подвижные игры народов мира</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Познакомить с разнообразием архитектуры в различных странах мира. </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Знакомить с народной литературой стран мира.</w:t>
            </w:r>
          </w:p>
        </w:tc>
      </w:tr>
      <w:tr w:rsidR="00AC134B" w:rsidRPr="00990D78" w:rsidTr="00674704">
        <w:trPr>
          <w:trHeight w:val="1503"/>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февраль</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674704">
            <w:pPr>
              <w:ind w:left="240"/>
              <w:jc w:val="both"/>
              <w:rPr>
                <w:rFonts w:ascii="Times New Roman" w:hAnsi="Times New Roman"/>
                <w:sz w:val="24"/>
                <w:szCs w:val="24"/>
              </w:rPr>
            </w:pPr>
            <w:r w:rsidRPr="00990D78">
              <w:rPr>
                <w:rFonts w:ascii="Times New Roman" w:hAnsi="Times New Roman"/>
                <w:sz w:val="24"/>
                <w:szCs w:val="24"/>
              </w:rPr>
              <w:t>Зарубежные детские писатели - Г.-Х.Андерсен, Ш.Перро, А.Линдгрен, Д.Родари. Инсценировка сказки (по выбору детей в группе)</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Закрепить знания детей о произведениях зарубежных авторов.</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март</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Праздник мам. </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Привитие социально-нравственных ценностей, принятых в обществе.</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апрель</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Решение проблемных ситуаций</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Знакомить с народной литературой стран мира.</w:t>
            </w:r>
          </w:p>
        </w:tc>
      </w:tr>
      <w:tr w:rsidR="00AC134B" w:rsidRPr="00990D78" w:rsidTr="005A22D7">
        <w:trPr>
          <w:tblCellSpacing w:w="15" w:type="dxa"/>
        </w:trPr>
        <w:tc>
          <w:tcPr>
            <w:tcW w:w="2060" w:type="dxa"/>
            <w:tcBorders>
              <w:top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май</w:t>
            </w:r>
          </w:p>
        </w:tc>
        <w:tc>
          <w:tcPr>
            <w:tcW w:w="4952" w:type="dxa"/>
            <w:tcBorders>
              <w:top w:val="outset" w:sz="6" w:space="0" w:color="auto"/>
              <w:left w:val="outset" w:sz="6" w:space="0" w:color="auto"/>
              <w:bottom w:val="outset" w:sz="6" w:space="0" w:color="auto"/>
              <w:right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День Победы.</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 xml:space="preserve">Конкурс рисунков "Дружат дети всей Земли </w:t>
            </w:r>
          </w:p>
        </w:tc>
        <w:tc>
          <w:tcPr>
            <w:tcW w:w="6618" w:type="dxa"/>
            <w:tcBorders>
              <w:top w:val="outset" w:sz="6" w:space="0" w:color="auto"/>
              <w:left w:val="outset" w:sz="6" w:space="0" w:color="auto"/>
              <w:bottom w:val="outset" w:sz="6" w:space="0" w:color="auto"/>
            </w:tcBorders>
            <w:vAlign w:val="center"/>
          </w:tcPr>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Привитие социально-нравственных ценностей, принятых в обществе</w:t>
            </w:r>
          </w:p>
          <w:p w:rsidR="00AC134B" w:rsidRPr="00990D78" w:rsidRDefault="00AC134B" w:rsidP="005A22D7">
            <w:pPr>
              <w:ind w:left="240"/>
              <w:jc w:val="both"/>
              <w:rPr>
                <w:rFonts w:ascii="Times New Roman" w:hAnsi="Times New Roman"/>
                <w:sz w:val="24"/>
                <w:szCs w:val="24"/>
              </w:rPr>
            </w:pPr>
            <w:r w:rsidRPr="00990D78">
              <w:rPr>
                <w:rFonts w:ascii="Times New Roman" w:hAnsi="Times New Roman"/>
                <w:sz w:val="24"/>
                <w:szCs w:val="24"/>
              </w:rPr>
              <w:t>Подведение итогов работы за год по знакомству с культурой и традициями народов мира.</w:t>
            </w:r>
          </w:p>
        </w:tc>
      </w:tr>
    </w:tbl>
    <w:p w:rsidR="00AC134B" w:rsidRPr="00674704" w:rsidRDefault="00AC134B" w:rsidP="00674704">
      <w:pPr>
        <w:spacing w:after="0" w:line="240" w:lineRule="auto"/>
        <w:jc w:val="center"/>
        <w:rPr>
          <w:rFonts w:ascii="Times New Roman" w:hAnsi="Times New Roman"/>
          <w:b/>
          <w:bCs/>
          <w:iCs/>
          <w:color w:val="141A16"/>
          <w:sz w:val="28"/>
          <w:szCs w:val="32"/>
        </w:rPr>
      </w:pPr>
      <w:r w:rsidRPr="00674704">
        <w:rPr>
          <w:rFonts w:ascii="Times New Roman" w:hAnsi="Times New Roman"/>
          <w:b/>
          <w:bCs/>
          <w:iCs/>
          <w:color w:val="141A16"/>
          <w:sz w:val="28"/>
          <w:szCs w:val="32"/>
        </w:rPr>
        <w:t>5. Сотрудничество с семьей и социумом</w:t>
      </w:r>
    </w:p>
    <w:p w:rsidR="00AC134B" w:rsidRPr="008E11C3" w:rsidRDefault="00AC134B" w:rsidP="00523CA3">
      <w:pPr>
        <w:pStyle w:val="c8"/>
        <w:spacing w:before="0" w:beforeAutospacing="0" w:after="0" w:afterAutospacing="0"/>
        <w:ind w:left="426" w:firstLine="283"/>
        <w:jc w:val="both"/>
        <w:rPr>
          <w:rStyle w:val="c2"/>
          <w:color w:val="000000"/>
          <w:szCs w:val="28"/>
        </w:rPr>
      </w:pPr>
      <w:r w:rsidRPr="008E11C3">
        <w:rPr>
          <w:rStyle w:val="c2"/>
          <w:color w:val="000000"/>
          <w:szCs w:val="28"/>
        </w:rPr>
        <w:t>Для работы с родителями определили следующую цель:</w:t>
      </w:r>
    </w:p>
    <w:p w:rsidR="00AC134B" w:rsidRPr="008E11C3" w:rsidRDefault="00AC134B" w:rsidP="00523CA3">
      <w:pPr>
        <w:pStyle w:val="c8"/>
        <w:spacing w:before="0" w:beforeAutospacing="0" w:after="0" w:afterAutospacing="0"/>
        <w:ind w:left="426" w:firstLine="283"/>
        <w:rPr>
          <w:color w:val="000000"/>
          <w:szCs w:val="28"/>
        </w:rPr>
      </w:pPr>
      <w:r w:rsidRPr="008E11C3">
        <w:rPr>
          <w:szCs w:val="28"/>
        </w:rPr>
        <w:t>- включение  родителей в совместную проектную деятельность  с детьми и педагогами, направленную  на развитие познавательных  интересов и интеллектуальных способностей воспитанников</w:t>
      </w:r>
      <w:r w:rsidRPr="008E11C3">
        <w:rPr>
          <w:rStyle w:val="c2"/>
          <w:color w:val="000000"/>
          <w:szCs w:val="28"/>
        </w:rPr>
        <w:t>.</w:t>
      </w:r>
    </w:p>
    <w:p w:rsidR="00AC134B" w:rsidRPr="008E11C3" w:rsidRDefault="00AC134B" w:rsidP="00523CA3">
      <w:pPr>
        <w:pStyle w:val="c8"/>
        <w:spacing w:before="0" w:beforeAutospacing="0" w:after="0" w:afterAutospacing="0"/>
        <w:ind w:left="426" w:firstLine="283"/>
        <w:jc w:val="both"/>
        <w:rPr>
          <w:color w:val="000000"/>
          <w:szCs w:val="28"/>
        </w:rPr>
      </w:pPr>
      <w:r w:rsidRPr="008E11C3">
        <w:rPr>
          <w:rStyle w:val="c2"/>
          <w:color w:val="000000"/>
          <w:szCs w:val="28"/>
        </w:rPr>
        <w:t>Для реализации поставленной цели необходимо решение следующих задач:</w:t>
      </w:r>
    </w:p>
    <w:p w:rsidR="00AC134B" w:rsidRPr="008E11C3" w:rsidRDefault="00AC134B" w:rsidP="00523CA3">
      <w:pPr>
        <w:pStyle w:val="c8"/>
        <w:spacing w:before="0" w:beforeAutospacing="0" w:after="0" w:afterAutospacing="0"/>
        <w:ind w:left="426" w:firstLine="283"/>
        <w:jc w:val="both"/>
        <w:rPr>
          <w:color w:val="000000"/>
          <w:szCs w:val="28"/>
        </w:rPr>
      </w:pPr>
      <w:r w:rsidRPr="008E11C3">
        <w:rPr>
          <w:rStyle w:val="c2"/>
          <w:color w:val="000000"/>
          <w:szCs w:val="28"/>
        </w:rPr>
        <w:t>- повышать психолого-педагогическую культуру родителей;</w:t>
      </w:r>
    </w:p>
    <w:p w:rsidR="00AC134B" w:rsidRPr="008E11C3" w:rsidRDefault="00AC134B" w:rsidP="00523CA3">
      <w:pPr>
        <w:pStyle w:val="c8"/>
        <w:spacing w:before="0" w:beforeAutospacing="0" w:after="0" w:afterAutospacing="0"/>
        <w:ind w:left="426" w:firstLine="283"/>
        <w:jc w:val="both"/>
        <w:rPr>
          <w:color w:val="000000"/>
          <w:szCs w:val="28"/>
        </w:rPr>
      </w:pPr>
      <w:r w:rsidRPr="008E11C3">
        <w:rPr>
          <w:rStyle w:val="c2"/>
          <w:color w:val="000000"/>
          <w:szCs w:val="28"/>
        </w:rPr>
        <w:t>- выявлять и транслировать положительный опыт семейного воспитания;</w:t>
      </w:r>
    </w:p>
    <w:p w:rsidR="00AC134B" w:rsidRPr="008E11C3" w:rsidRDefault="00AC134B" w:rsidP="00523CA3">
      <w:pPr>
        <w:pStyle w:val="c8"/>
        <w:spacing w:before="0" w:beforeAutospacing="0" w:after="0" w:afterAutospacing="0"/>
        <w:ind w:left="426" w:firstLine="283"/>
        <w:jc w:val="both"/>
        <w:rPr>
          <w:color w:val="000000"/>
          <w:szCs w:val="28"/>
        </w:rPr>
      </w:pPr>
      <w:r w:rsidRPr="008E11C3">
        <w:rPr>
          <w:rStyle w:val="c2"/>
          <w:color w:val="000000"/>
          <w:szCs w:val="28"/>
        </w:rPr>
        <w:t>- содействовать сплочению родительского коллектива с целью предупреждения межличностных конфликтных ситуаций;</w:t>
      </w:r>
    </w:p>
    <w:p w:rsidR="00AC134B" w:rsidRPr="008E11C3" w:rsidRDefault="00AC134B" w:rsidP="00523CA3">
      <w:pPr>
        <w:ind w:left="426" w:firstLine="283"/>
        <w:jc w:val="both"/>
        <w:rPr>
          <w:rFonts w:ascii="Times New Roman" w:hAnsi="Times New Roman"/>
          <w:b/>
          <w:bCs/>
          <w:color w:val="000000"/>
          <w:sz w:val="24"/>
          <w:szCs w:val="28"/>
        </w:rPr>
      </w:pPr>
      <w:r w:rsidRPr="008E11C3">
        <w:rPr>
          <w:rStyle w:val="c2"/>
          <w:rFonts w:ascii="Times New Roman" w:hAnsi="Times New Roman"/>
          <w:color w:val="000000"/>
          <w:sz w:val="24"/>
          <w:szCs w:val="28"/>
        </w:rPr>
        <w:t>- способствовать установлению доверительных отношений между родителями и детским садом.</w:t>
      </w:r>
      <w:r w:rsidRPr="008E11C3">
        <w:rPr>
          <w:rStyle w:val="c1c19"/>
          <w:rFonts w:ascii="Times New Roman" w:hAnsi="Times New Roman"/>
          <w:b/>
          <w:bCs/>
          <w:color w:val="000000"/>
          <w:sz w:val="24"/>
          <w:szCs w:val="28"/>
        </w:rPr>
        <w:t> </w:t>
      </w: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2474"/>
      </w:tblGrid>
      <w:tr w:rsidR="00AC134B" w:rsidRPr="00990D78" w:rsidTr="00D458DB">
        <w:tc>
          <w:tcPr>
            <w:tcW w:w="1985" w:type="dxa"/>
          </w:tcPr>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Месяц</w:t>
            </w:r>
          </w:p>
        </w:tc>
        <w:tc>
          <w:tcPr>
            <w:tcW w:w="12474" w:type="dxa"/>
          </w:tcPr>
          <w:p w:rsidR="00AC134B" w:rsidRPr="00990D78" w:rsidRDefault="00AC134B" w:rsidP="00D458DB">
            <w:pPr>
              <w:jc w:val="center"/>
              <w:rPr>
                <w:rFonts w:ascii="Times New Roman" w:hAnsi="Times New Roman"/>
                <w:b/>
                <w:color w:val="000000"/>
                <w:sz w:val="24"/>
                <w:szCs w:val="24"/>
              </w:rPr>
            </w:pPr>
            <w:r w:rsidRPr="00990D78">
              <w:rPr>
                <w:rFonts w:ascii="Times New Roman" w:hAnsi="Times New Roman"/>
                <w:b/>
                <w:color w:val="000000"/>
                <w:sz w:val="24"/>
                <w:szCs w:val="24"/>
              </w:rPr>
              <w:t>Формы сотрудничества с семьей и социумом</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Сентябрь</w:t>
            </w:r>
          </w:p>
        </w:tc>
        <w:tc>
          <w:tcPr>
            <w:tcW w:w="12474" w:type="dxa"/>
          </w:tcPr>
          <w:p w:rsidR="00AC134B" w:rsidRPr="00990D78" w:rsidRDefault="00AC134B" w:rsidP="00523CA3">
            <w:pPr>
              <w:numPr>
                <w:ilvl w:val="0"/>
                <w:numId w:val="6"/>
              </w:numPr>
              <w:spacing w:after="0" w:line="240" w:lineRule="auto"/>
              <w:jc w:val="both"/>
              <w:rPr>
                <w:rFonts w:ascii="Times New Roman" w:hAnsi="Times New Roman"/>
                <w:color w:val="000000"/>
                <w:sz w:val="24"/>
                <w:szCs w:val="24"/>
              </w:rPr>
            </w:pPr>
            <w:r w:rsidRPr="00990D78">
              <w:rPr>
                <w:rFonts w:ascii="Times New Roman" w:hAnsi="Times New Roman"/>
                <w:color w:val="000000"/>
                <w:sz w:val="24"/>
                <w:szCs w:val="24"/>
              </w:rPr>
              <w:t>Родительское собрание «</w:t>
            </w:r>
            <w:r w:rsidRPr="00990D78">
              <w:rPr>
                <w:rFonts w:ascii="Times New Roman" w:hAnsi="Times New Roman"/>
                <w:sz w:val="24"/>
                <w:szCs w:val="24"/>
              </w:rPr>
              <w:t>На пути к школе</w:t>
            </w:r>
            <w:r w:rsidRPr="00990D78">
              <w:rPr>
                <w:rFonts w:ascii="Times New Roman" w:hAnsi="Times New Roman"/>
                <w:color w:val="000000"/>
                <w:sz w:val="24"/>
                <w:szCs w:val="24"/>
              </w:rPr>
              <w:t>».</w:t>
            </w:r>
          </w:p>
          <w:p w:rsidR="00AC134B" w:rsidRPr="00990D78" w:rsidRDefault="00AC134B" w:rsidP="00523CA3">
            <w:pPr>
              <w:numPr>
                <w:ilvl w:val="0"/>
                <w:numId w:val="6"/>
              </w:numPr>
              <w:spacing w:after="0" w:line="240" w:lineRule="auto"/>
              <w:rPr>
                <w:rFonts w:ascii="Times New Roman" w:hAnsi="Times New Roman"/>
                <w:color w:val="000000"/>
                <w:sz w:val="24"/>
                <w:szCs w:val="24"/>
              </w:rPr>
            </w:pPr>
            <w:r w:rsidRPr="00990D78">
              <w:rPr>
                <w:rFonts w:ascii="Times New Roman" w:hAnsi="Times New Roman"/>
                <w:color w:val="000000"/>
                <w:sz w:val="24"/>
                <w:szCs w:val="24"/>
              </w:rPr>
              <w:t>Печатные консультации «Компьютер «за» и «против»», «Развиваем детскую любознательность»</w:t>
            </w:r>
          </w:p>
          <w:p w:rsidR="00AC134B" w:rsidRPr="00990D78" w:rsidRDefault="00AC134B" w:rsidP="00523CA3">
            <w:pPr>
              <w:numPr>
                <w:ilvl w:val="0"/>
                <w:numId w:val="6"/>
              </w:numPr>
              <w:spacing w:after="0" w:line="240" w:lineRule="auto"/>
              <w:rPr>
                <w:rFonts w:ascii="Times New Roman" w:hAnsi="Times New Roman"/>
                <w:color w:val="000000"/>
                <w:sz w:val="24"/>
                <w:szCs w:val="24"/>
              </w:rPr>
            </w:pPr>
            <w:r w:rsidRPr="00990D78">
              <w:rPr>
                <w:rFonts w:ascii="Times New Roman" w:hAnsi="Times New Roman"/>
                <w:sz w:val="24"/>
                <w:szCs w:val="24"/>
              </w:rPr>
              <w:t>Выставка «Что нам осень подарила» (природный материал)</w:t>
            </w:r>
          </w:p>
          <w:p w:rsidR="00AC134B" w:rsidRPr="00990D78" w:rsidRDefault="00AC134B" w:rsidP="00523CA3">
            <w:pPr>
              <w:numPr>
                <w:ilvl w:val="0"/>
                <w:numId w:val="6"/>
              </w:numPr>
              <w:spacing w:after="0" w:line="240" w:lineRule="auto"/>
              <w:rPr>
                <w:rFonts w:ascii="Times New Roman" w:hAnsi="Times New Roman"/>
                <w:color w:val="000000"/>
                <w:sz w:val="24"/>
                <w:szCs w:val="24"/>
              </w:rPr>
            </w:pPr>
            <w:r w:rsidRPr="00990D78">
              <w:rPr>
                <w:rFonts w:ascii="Times New Roman" w:hAnsi="Times New Roman"/>
                <w:sz w:val="24"/>
                <w:szCs w:val="24"/>
              </w:rPr>
              <w:t>Беседы на волнующие темы для родителей</w:t>
            </w:r>
          </w:p>
          <w:p w:rsidR="00AC134B" w:rsidRPr="00990D78" w:rsidRDefault="00AC134B" w:rsidP="00D458DB">
            <w:pPr>
              <w:rPr>
                <w:rFonts w:ascii="Times New Roman" w:hAnsi="Times New Roman"/>
                <w:sz w:val="24"/>
                <w:szCs w:val="24"/>
              </w:rPr>
            </w:pPr>
            <w:r w:rsidRPr="00990D78">
              <w:rPr>
                <w:rFonts w:ascii="Times New Roman" w:hAnsi="Times New Roman"/>
                <w:sz w:val="24"/>
                <w:szCs w:val="24"/>
              </w:rPr>
              <w:t xml:space="preserve">      Цель: оказать родителям своевременную помощь по тому или иному вопросу воспитания.</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Октябрь</w:t>
            </w:r>
          </w:p>
        </w:tc>
        <w:tc>
          <w:tcPr>
            <w:tcW w:w="12474" w:type="dxa"/>
          </w:tcPr>
          <w:p w:rsidR="00AC134B" w:rsidRPr="00990D78" w:rsidRDefault="00AC134B" w:rsidP="000C0DA3">
            <w:pPr>
              <w:numPr>
                <w:ilvl w:val="0"/>
                <w:numId w:val="10"/>
              </w:numPr>
              <w:spacing w:after="0" w:line="240" w:lineRule="auto"/>
              <w:rPr>
                <w:rFonts w:ascii="Times New Roman" w:hAnsi="Times New Roman"/>
                <w:sz w:val="24"/>
                <w:szCs w:val="24"/>
              </w:rPr>
            </w:pPr>
            <w:r w:rsidRPr="00990D78">
              <w:rPr>
                <w:rFonts w:ascii="Times New Roman" w:hAnsi="Times New Roman"/>
                <w:sz w:val="24"/>
                <w:szCs w:val="24"/>
              </w:rPr>
              <w:t>Общее родительское собрание «Что такое детское проектирование».</w:t>
            </w:r>
          </w:p>
          <w:p w:rsidR="00AC134B" w:rsidRDefault="00AC134B" w:rsidP="000C0DA3">
            <w:pPr>
              <w:pStyle w:val="ListParagraph"/>
              <w:numPr>
                <w:ilvl w:val="0"/>
                <w:numId w:val="10"/>
              </w:numPr>
              <w:rPr>
                <w:rFonts w:ascii="Times New Roman" w:hAnsi="Times New Roman"/>
                <w:sz w:val="24"/>
                <w:szCs w:val="24"/>
                <w:lang w:eastAsia="ru-RU"/>
              </w:rPr>
            </w:pPr>
            <w:r w:rsidRPr="00990D78">
              <w:rPr>
                <w:rFonts w:ascii="Times New Roman" w:hAnsi="Times New Roman"/>
                <w:sz w:val="24"/>
                <w:szCs w:val="24"/>
              </w:rPr>
              <w:t>Размещение в родительском уголке энциклопедии здоровья «</w:t>
            </w:r>
            <w:r w:rsidRPr="000C0DA3">
              <w:rPr>
                <w:rFonts w:ascii="Times New Roman" w:hAnsi="Times New Roman"/>
                <w:sz w:val="24"/>
                <w:szCs w:val="24"/>
                <w:lang w:eastAsia="ru-RU"/>
              </w:rPr>
              <w:t>Режим дня – это важно»</w:t>
            </w:r>
          </w:p>
          <w:p w:rsidR="00AC134B" w:rsidRPr="000C0DA3" w:rsidRDefault="00AC134B" w:rsidP="000C0DA3">
            <w:pPr>
              <w:pStyle w:val="ListParagraph"/>
              <w:numPr>
                <w:ilvl w:val="0"/>
                <w:numId w:val="10"/>
              </w:numPr>
              <w:rPr>
                <w:rFonts w:ascii="Times New Roman" w:hAnsi="Times New Roman"/>
                <w:sz w:val="24"/>
                <w:szCs w:val="24"/>
                <w:lang w:eastAsia="ru-RU"/>
              </w:rPr>
            </w:pPr>
            <w:r w:rsidRPr="00990D78">
              <w:rPr>
                <w:rFonts w:ascii="Times New Roman" w:hAnsi="Times New Roman"/>
                <w:color w:val="000000"/>
                <w:sz w:val="24"/>
                <w:szCs w:val="24"/>
              </w:rPr>
              <w:t>Печатные консультации</w:t>
            </w:r>
            <w:r w:rsidRPr="00990D78">
              <w:t xml:space="preserve"> </w:t>
            </w:r>
            <w:r w:rsidRPr="00990D78">
              <w:rPr>
                <w:rFonts w:ascii="Times New Roman" w:hAnsi="Times New Roman"/>
              </w:rPr>
              <w:t>«Играем дома: Веселая геометрия», «Родительский авторитет»</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Ноябрь</w:t>
            </w:r>
          </w:p>
        </w:tc>
        <w:tc>
          <w:tcPr>
            <w:tcW w:w="12474" w:type="dxa"/>
          </w:tcPr>
          <w:p w:rsidR="00AC134B" w:rsidRPr="00990D78" w:rsidRDefault="00AC134B" w:rsidP="000C0DA3">
            <w:pPr>
              <w:numPr>
                <w:ilvl w:val="0"/>
                <w:numId w:val="7"/>
              </w:numPr>
              <w:spacing w:after="0" w:line="240" w:lineRule="auto"/>
              <w:rPr>
                <w:rFonts w:ascii="Times New Roman" w:hAnsi="Times New Roman"/>
                <w:sz w:val="24"/>
                <w:szCs w:val="24"/>
              </w:rPr>
            </w:pPr>
            <w:r w:rsidRPr="00990D78">
              <w:rPr>
                <w:rFonts w:ascii="Times New Roman" w:hAnsi="Times New Roman"/>
                <w:sz w:val="24"/>
                <w:szCs w:val="24"/>
              </w:rPr>
              <w:t>Беседы на волнующие темы для родителей</w:t>
            </w:r>
          </w:p>
          <w:p w:rsidR="00AC134B" w:rsidRPr="00990D78" w:rsidRDefault="00AC134B" w:rsidP="000C0DA3">
            <w:pPr>
              <w:spacing w:after="0" w:line="240" w:lineRule="auto"/>
              <w:ind w:left="420"/>
              <w:rPr>
                <w:rFonts w:ascii="Times New Roman" w:hAnsi="Times New Roman"/>
                <w:sz w:val="24"/>
                <w:szCs w:val="24"/>
              </w:rPr>
            </w:pPr>
            <w:r w:rsidRPr="00990D78">
              <w:rPr>
                <w:rFonts w:ascii="Times New Roman" w:hAnsi="Times New Roman"/>
                <w:sz w:val="24"/>
                <w:szCs w:val="24"/>
              </w:rPr>
              <w:t>Цель: оказать родителям своевременную помощь по тому или иному вопросу воспитания</w:t>
            </w:r>
          </w:p>
          <w:p w:rsidR="00AC134B" w:rsidRPr="00990D78" w:rsidRDefault="00AC134B" w:rsidP="000C0DA3">
            <w:pPr>
              <w:pStyle w:val="ListParagraph"/>
              <w:numPr>
                <w:ilvl w:val="0"/>
                <w:numId w:val="7"/>
              </w:numPr>
              <w:spacing w:after="0" w:line="240" w:lineRule="auto"/>
              <w:rPr>
                <w:rFonts w:ascii="Times New Roman" w:hAnsi="Times New Roman"/>
                <w:color w:val="000000"/>
                <w:sz w:val="24"/>
                <w:szCs w:val="24"/>
              </w:rPr>
            </w:pPr>
            <w:r w:rsidRPr="00990D78">
              <w:rPr>
                <w:rFonts w:ascii="Times New Roman" w:hAnsi="Times New Roman"/>
                <w:color w:val="000000"/>
                <w:sz w:val="24"/>
                <w:szCs w:val="24"/>
              </w:rPr>
              <w:t>Печатные консультации «Растим талантливого ребенка», «Учимся беречь природу».</w:t>
            </w:r>
          </w:p>
          <w:p w:rsidR="00AC134B" w:rsidRPr="00990D78" w:rsidRDefault="00AC134B" w:rsidP="000C0DA3">
            <w:pPr>
              <w:pStyle w:val="ListParagraph"/>
              <w:numPr>
                <w:ilvl w:val="0"/>
                <w:numId w:val="7"/>
              </w:numPr>
              <w:spacing w:after="0" w:line="240" w:lineRule="auto"/>
              <w:rPr>
                <w:rFonts w:ascii="Times New Roman" w:hAnsi="Times New Roman"/>
                <w:color w:val="000000"/>
                <w:sz w:val="24"/>
                <w:szCs w:val="24"/>
              </w:rPr>
            </w:pPr>
            <w:r w:rsidRPr="00990D78">
              <w:rPr>
                <w:rFonts w:ascii="Times New Roman" w:hAnsi="Times New Roman"/>
                <w:color w:val="000000"/>
                <w:sz w:val="24"/>
                <w:szCs w:val="24"/>
              </w:rPr>
              <w:t>Папка – передвижка «Математика – это интересно»</w:t>
            </w:r>
          </w:p>
          <w:p w:rsidR="00AC134B" w:rsidRPr="00990D78" w:rsidRDefault="00AC134B" w:rsidP="000C0DA3">
            <w:pPr>
              <w:pStyle w:val="ListParagraph"/>
              <w:numPr>
                <w:ilvl w:val="0"/>
                <w:numId w:val="7"/>
              </w:numPr>
              <w:spacing w:after="0" w:line="240" w:lineRule="auto"/>
              <w:rPr>
                <w:rFonts w:ascii="Times New Roman" w:hAnsi="Times New Roman"/>
                <w:color w:val="000000"/>
                <w:sz w:val="24"/>
                <w:szCs w:val="24"/>
              </w:rPr>
            </w:pPr>
            <w:r w:rsidRPr="00990D78">
              <w:rPr>
                <w:rFonts w:ascii="Times New Roman" w:hAnsi="Times New Roman"/>
                <w:color w:val="000000"/>
                <w:sz w:val="24"/>
                <w:szCs w:val="24"/>
              </w:rPr>
              <w:t>Мероприятие ко Дню Матери</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Декабрь</w:t>
            </w:r>
          </w:p>
        </w:tc>
        <w:tc>
          <w:tcPr>
            <w:tcW w:w="12474" w:type="dxa"/>
          </w:tcPr>
          <w:p w:rsidR="00AC134B" w:rsidRPr="001218BA" w:rsidRDefault="00AC134B" w:rsidP="001218BA">
            <w:pPr>
              <w:pStyle w:val="ListParagraph"/>
              <w:numPr>
                <w:ilvl w:val="0"/>
                <w:numId w:val="14"/>
              </w:numPr>
              <w:rPr>
                <w:rFonts w:ascii="Times New Roman" w:hAnsi="Times New Roman"/>
                <w:b/>
                <w:i/>
                <w:sz w:val="24"/>
                <w:szCs w:val="24"/>
                <w:lang w:eastAsia="ru-RU"/>
              </w:rPr>
            </w:pPr>
            <w:r w:rsidRPr="00990D78">
              <w:rPr>
                <w:rFonts w:ascii="Times New Roman" w:hAnsi="Times New Roman"/>
                <w:color w:val="000000"/>
                <w:sz w:val="24"/>
                <w:szCs w:val="24"/>
              </w:rPr>
              <w:t>Родительское собрание «</w:t>
            </w:r>
            <w:r w:rsidRPr="001218BA">
              <w:rPr>
                <w:rFonts w:ascii="Times New Roman" w:hAnsi="Times New Roman"/>
                <w:sz w:val="24"/>
                <w:szCs w:val="24"/>
                <w:lang w:eastAsia="ru-RU"/>
              </w:rPr>
              <w:t>Из чего складывается трудолюбие?</w:t>
            </w:r>
            <w:r>
              <w:rPr>
                <w:rFonts w:ascii="Times New Roman" w:hAnsi="Times New Roman"/>
                <w:sz w:val="24"/>
                <w:szCs w:val="24"/>
                <w:lang w:eastAsia="ru-RU"/>
              </w:rPr>
              <w:t>»</w:t>
            </w:r>
          </w:p>
          <w:p w:rsidR="00AC134B" w:rsidRPr="001218BA" w:rsidRDefault="00AC134B" w:rsidP="001218BA">
            <w:pPr>
              <w:pStyle w:val="ListParagraph"/>
              <w:numPr>
                <w:ilvl w:val="0"/>
                <w:numId w:val="14"/>
              </w:numPr>
              <w:rPr>
                <w:rFonts w:ascii="Times New Roman" w:hAnsi="Times New Roman"/>
                <w:b/>
                <w:i/>
                <w:sz w:val="24"/>
                <w:szCs w:val="24"/>
                <w:lang w:eastAsia="ru-RU"/>
              </w:rPr>
            </w:pPr>
            <w:r>
              <w:rPr>
                <w:rFonts w:ascii="Times New Roman" w:hAnsi="Times New Roman"/>
                <w:sz w:val="24"/>
                <w:szCs w:val="24"/>
                <w:lang w:eastAsia="ru-RU"/>
              </w:rPr>
              <w:t>Выставка «Вместо елочки - букет»</w:t>
            </w:r>
          </w:p>
          <w:p w:rsidR="00AC134B" w:rsidRPr="001218BA" w:rsidRDefault="00AC134B" w:rsidP="001218BA">
            <w:pPr>
              <w:pStyle w:val="ListParagraph"/>
              <w:numPr>
                <w:ilvl w:val="0"/>
                <w:numId w:val="14"/>
              </w:numPr>
              <w:rPr>
                <w:rFonts w:ascii="Times New Roman" w:hAnsi="Times New Roman"/>
                <w:b/>
                <w:i/>
                <w:sz w:val="24"/>
                <w:szCs w:val="24"/>
                <w:lang w:eastAsia="ru-RU"/>
              </w:rPr>
            </w:pPr>
            <w:r w:rsidRPr="00990D78">
              <w:rPr>
                <w:rFonts w:ascii="Times New Roman" w:hAnsi="Times New Roman"/>
                <w:color w:val="000000"/>
                <w:sz w:val="24"/>
                <w:szCs w:val="24"/>
              </w:rPr>
              <w:t>Печатные консультации «</w:t>
            </w:r>
            <w:r w:rsidRPr="00990D78">
              <w:rPr>
                <w:rFonts w:ascii="Times New Roman" w:hAnsi="Times New Roman"/>
                <w:sz w:val="24"/>
                <w:szCs w:val="24"/>
              </w:rPr>
              <w:t>Как уберечь ребенка от простуды?»</w:t>
            </w:r>
            <w:r w:rsidRPr="00990D78">
              <w:rPr>
                <w:rFonts w:ascii="Times New Roman" w:hAnsi="Times New Roman"/>
                <w:color w:val="000000"/>
                <w:sz w:val="24"/>
                <w:szCs w:val="24"/>
              </w:rPr>
              <w:t>,</w:t>
            </w:r>
            <w:r w:rsidRPr="00990D78">
              <w:rPr>
                <w:rFonts w:ascii="Times New Roman" w:hAnsi="Times New Roman"/>
                <w:color w:val="000000"/>
                <w:sz w:val="28"/>
                <w:szCs w:val="24"/>
              </w:rPr>
              <w:t xml:space="preserve"> </w:t>
            </w:r>
            <w:r w:rsidRPr="00990D78">
              <w:rPr>
                <w:rFonts w:ascii="Times New Roman" w:hAnsi="Times New Roman"/>
                <w:color w:val="000000"/>
                <w:sz w:val="24"/>
                <w:szCs w:val="24"/>
              </w:rPr>
              <w:t>«Воскресный день»</w:t>
            </w:r>
          </w:p>
          <w:p w:rsidR="00AC134B" w:rsidRPr="001218BA" w:rsidRDefault="00AC134B" w:rsidP="001218BA">
            <w:pPr>
              <w:pStyle w:val="ListParagraph"/>
              <w:numPr>
                <w:ilvl w:val="0"/>
                <w:numId w:val="14"/>
              </w:numPr>
              <w:rPr>
                <w:rFonts w:ascii="Times New Roman" w:hAnsi="Times New Roman"/>
                <w:b/>
                <w:i/>
                <w:sz w:val="24"/>
                <w:szCs w:val="24"/>
                <w:lang w:eastAsia="ru-RU"/>
              </w:rPr>
            </w:pPr>
            <w:r w:rsidRPr="00990D78">
              <w:rPr>
                <w:rFonts w:ascii="Times New Roman" w:hAnsi="Times New Roman"/>
                <w:color w:val="000000"/>
                <w:sz w:val="24"/>
                <w:szCs w:val="24"/>
              </w:rPr>
              <w:t>Оформление групповых комнат к Новому году</w:t>
            </w:r>
          </w:p>
        </w:tc>
      </w:tr>
      <w:tr w:rsidR="00AC134B" w:rsidRPr="00990D78" w:rsidTr="00D458DB">
        <w:tc>
          <w:tcPr>
            <w:tcW w:w="1985" w:type="dxa"/>
          </w:tcPr>
          <w:p w:rsidR="00AC134B" w:rsidRPr="00990D78" w:rsidRDefault="00AC134B" w:rsidP="000B7608">
            <w:pPr>
              <w:jc w:val="center"/>
              <w:rPr>
                <w:rFonts w:ascii="Times New Roman" w:hAnsi="Times New Roman"/>
                <w:b/>
                <w:sz w:val="24"/>
                <w:szCs w:val="24"/>
              </w:rPr>
            </w:pPr>
          </w:p>
          <w:p w:rsidR="00AC134B" w:rsidRPr="00990D78" w:rsidRDefault="00AC134B" w:rsidP="000B7608">
            <w:pPr>
              <w:jc w:val="center"/>
              <w:rPr>
                <w:rFonts w:ascii="Times New Roman" w:hAnsi="Times New Roman"/>
                <w:b/>
                <w:sz w:val="24"/>
                <w:szCs w:val="24"/>
              </w:rPr>
            </w:pPr>
            <w:r w:rsidRPr="00990D78">
              <w:rPr>
                <w:rFonts w:ascii="Times New Roman" w:hAnsi="Times New Roman"/>
                <w:b/>
                <w:sz w:val="24"/>
                <w:szCs w:val="24"/>
              </w:rPr>
              <w:t>Январь</w:t>
            </w:r>
          </w:p>
        </w:tc>
        <w:tc>
          <w:tcPr>
            <w:tcW w:w="12474" w:type="dxa"/>
          </w:tcPr>
          <w:p w:rsidR="00AC134B" w:rsidRPr="00990D78" w:rsidRDefault="00AC134B" w:rsidP="000C0DA3">
            <w:pPr>
              <w:numPr>
                <w:ilvl w:val="0"/>
                <w:numId w:val="8"/>
              </w:numPr>
              <w:spacing w:after="0" w:line="240" w:lineRule="auto"/>
              <w:rPr>
                <w:rFonts w:ascii="Times New Roman" w:hAnsi="Times New Roman"/>
                <w:sz w:val="24"/>
                <w:szCs w:val="24"/>
              </w:rPr>
            </w:pPr>
            <w:r w:rsidRPr="00990D78">
              <w:rPr>
                <w:rFonts w:ascii="Times New Roman" w:hAnsi="Times New Roman"/>
                <w:sz w:val="24"/>
                <w:szCs w:val="24"/>
              </w:rPr>
              <w:t>Беседы на волнующие темы для родителей</w:t>
            </w:r>
          </w:p>
          <w:p w:rsidR="00AC134B" w:rsidRPr="00990D78" w:rsidRDefault="00AC134B" w:rsidP="000C0DA3">
            <w:pPr>
              <w:spacing w:after="0" w:line="240" w:lineRule="auto"/>
              <w:ind w:left="360"/>
              <w:rPr>
                <w:rFonts w:ascii="Times New Roman" w:hAnsi="Times New Roman"/>
                <w:sz w:val="24"/>
                <w:szCs w:val="24"/>
              </w:rPr>
            </w:pPr>
            <w:r w:rsidRPr="00990D78">
              <w:rPr>
                <w:rFonts w:ascii="Times New Roman" w:hAnsi="Times New Roman"/>
                <w:sz w:val="24"/>
                <w:szCs w:val="24"/>
              </w:rPr>
              <w:t>Цель: оказать родителям своевременную помощь по тому или иному вопросу воспитания</w:t>
            </w:r>
          </w:p>
          <w:p w:rsidR="00AC134B" w:rsidRPr="000B7608" w:rsidRDefault="00AC134B" w:rsidP="000B7608">
            <w:pPr>
              <w:pStyle w:val="ListParagraph"/>
              <w:numPr>
                <w:ilvl w:val="0"/>
                <w:numId w:val="8"/>
              </w:numPr>
              <w:rPr>
                <w:rFonts w:ascii="Times New Roman" w:hAnsi="Times New Roman"/>
                <w:sz w:val="24"/>
                <w:szCs w:val="24"/>
                <w:lang w:eastAsia="ru-RU"/>
              </w:rPr>
            </w:pPr>
            <w:r w:rsidRPr="00990D78">
              <w:rPr>
                <w:rFonts w:ascii="Times New Roman" w:hAnsi="Times New Roman"/>
                <w:color w:val="000000"/>
                <w:sz w:val="24"/>
                <w:szCs w:val="24"/>
              </w:rPr>
              <w:t>Печатные консультации «</w:t>
            </w:r>
            <w:r w:rsidRPr="000B7608">
              <w:rPr>
                <w:rFonts w:ascii="Times New Roman" w:hAnsi="Times New Roman"/>
                <w:sz w:val="24"/>
                <w:szCs w:val="24"/>
                <w:lang w:eastAsia="ru-RU"/>
              </w:rPr>
              <w:t>Как организовать семейный досуг</w:t>
            </w:r>
            <w:r>
              <w:rPr>
                <w:rFonts w:ascii="Times New Roman" w:hAnsi="Times New Roman"/>
                <w:sz w:val="24"/>
                <w:szCs w:val="24"/>
                <w:lang w:eastAsia="ru-RU"/>
              </w:rPr>
              <w:t>», «Знакомим детей с народными праздниками и обрядами»</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Февраль</w:t>
            </w:r>
          </w:p>
        </w:tc>
        <w:tc>
          <w:tcPr>
            <w:tcW w:w="12474" w:type="dxa"/>
          </w:tcPr>
          <w:p w:rsidR="00AC134B" w:rsidRPr="00990D78" w:rsidRDefault="00AC134B" w:rsidP="000B7608">
            <w:pPr>
              <w:pStyle w:val="ListParagraph"/>
              <w:numPr>
                <w:ilvl w:val="0"/>
                <w:numId w:val="24"/>
              </w:numPr>
              <w:spacing w:after="0" w:line="240" w:lineRule="auto"/>
              <w:rPr>
                <w:rFonts w:ascii="Times New Roman" w:hAnsi="Times New Roman"/>
                <w:sz w:val="24"/>
                <w:szCs w:val="24"/>
              </w:rPr>
            </w:pPr>
            <w:r w:rsidRPr="00990D78">
              <w:rPr>
                <w:rFonts w:ascii="Times New Roman" w:hAnsi="Times New Roman"/>
                <w:sz w:val="24"/>
                <w:szCs w:val="24"/>
              </w:rPr>
              <w:t>Праздник ко Дню Защитника Отечества</w:t>
            </w:r>
          </w:p>
          <w:p w:rsidR="00AC134B" w:rsidRPr="00990D78" w:rsidRDefault="00AC134B" w:rsidP="000B7608">
            <w:pPr>
              <w:pStyle w:val="ListParagraph"/>
              <w:numPr>
                <w:ilvl w:val="0"/>
                <w:numId w:val="24"/>
              </w:numPr>
              <w:spacing w:after="0" w:line="240" w:lineRule="auto"/>
              <w:rPr>
                <w:rFonts w:ascii="Times New Roman" w:hAnsi="Times New Roman"/>
                <w:sz w:val="24"/>
                <w:szCs w:val="24"/>
              </w:rPr>
            </w:pPr>
            <w:r w:rsidRPr="00990D78">
              <w:rPr>
                <w:rFonts w:ascii="Times New Roman" w:hAnsi="Times New Roman"/>
                <w:sz w:val="24"/>
                <w:szCs w:val="24"/>
              </w:rPr>
              <w:t>Выставка работ «Папа может…».</w:t>
            </w:r>
          </w:p>
          <w:p w:rsidR="00AC134B" w:rsidRPr="00990D78" w:rsidRDefault="00AC134B" w:rsidP="000C0DA3">
            <w:pPr>
              <w:pStyle w:val="ListParagraph"/>
              <w:numPr>
                <w:ilvl w:val="0"/>
                <w:numId w:val="24"/>
              </w:numPr>
              <w:spacing w:after="0" w:line="240" w:lineRule="auto"/>
              <w:rPr>
                <w:rFonts w:ascii="Times New Roman" w:hAnsi="Times New Roman"/>
                <w:sz w:val="24"/>
                <w:szCs w:val="24"/>
              </w:rPr>
            </w:pPr>
            <w:r w:rsidRPr="00990D78">
              <w:rPr>
                <w:rFonts w:ascii="Times New Roman" w:hAnsi="Times New Roman"/>
                <w:color w:val="000000"/>
                <w:sz w:val="24"/>
                <w:szCs w:val="24"/>
              </w:rPr>
              <w:t>Печатные консультации</w:t>
            </w:r>
            <w:r w:rsidRPr="00990D78">
              <w:rPr>
                <w:rFonts w:ascii="Times New Roman" w:hAnsi="Times New Roman"/>
                <w:sz w:val="24"/>
                <w:szCs w:val="24"/>
              </w:rPr>
              <w:t xml:space="preserve"> «Легко ли быть послушным», «Познавательные интересы вашего ребенка»</w:t>
            </w:r>
          </w:p>
          <w:p w:rsidR="00AC134B" w:rsidRPr="00990D78" w:rsidRDefault="00AC134B" w:rsidP="000C0DA3">
            <w:pPr>
              <w:pStyle w:val="ListParagraph"/>
              <w:numPr>
                <w:ilvl w:val="0"/>
                <w:numId w:val="24"/>
              </w:numPr>
              <w:spacing w:after="0" w:line="240" w:lineRule="auto"/>
              <w:rPr>
                <w:rFonts w:ascii="Times New Roman" w:hAnsi="Times New Roman"/>
                <w:sz w:val="24"/>
                <w:szCs w:val="24"/>
              </w:rPr>
            </w:pPr>
            <w:r w:rsidRPr="00990D78">
              <w:rPr>
                <w:rFonts w:ascii="Times New Roman" w:hAnsi="Times New Roman"/>
                <w:sz w:val="24"/>
                <w:szCs w:val="24"/>
              </w:rPr>
              <w:t>Беседы на волнующие темы для родителей</w:t>
            </w:r>
          </w:p>
          <w:p w:rsidR="00AC134B" w:rsidRPr="00990D78" w:rsidRDefault="00AC134B" w:rsidP="000C0DA3">
            <w:pPr>
              <w:spacing w:after="0" w:line="240" w:lineRule="auto"/>
              <w:rPr>
                <w:rFonts w:ascii="Times New Roman" w:hAnsi="Times New Roman"/>
                <w:sz w:val="24"/>
                <w:szCs w:val="24"/>
              </w:rPr>
            </w:pPr>
            <w:r w:rsidRPr="00990D78">
              <w:rPr>
                <w:rFonts w:ascii="Times New Roman" w:hAnsi="Times New Roman"/>
                <w:sz w:val="24"/>
                <w:szCs w:val="24"/>
              </w:rPr>
              <w:t xml:space="preserve">      Цель: оказать родителям своевременную помощь по тому или иному вопросу воспитания</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Март</w:t>
            </w:r>
          </w:p>
        </w:tc>
        <w:tc>
          <w:tcPr>
            <w:tcW w:w="12474" w:type="dxa"/>
          </w:tcPr>
          <w:p w:rsidR="00AC134B" w:rsidRPr="00990D78" w:rsidRDefault="00AC134B" w:rsidP="00523CA3">
            <w:pPr>
              <w:numPr>
                <w:ilvl w:val="0"/>
                <w:numId w:val="11"/>
              </w:numPr>
              <w:spacing w:after="0" w:line="240" w:lineRule="auto"/>
              <w:rPr>
                <w:rFonts w:ascii="Times New Roman" w:hAnsi="Times New Roman"/>
                <w:sz w:val="24"/>
                <w:szCs w:val="24"/>
              </w:rPr>
            </w:pPr>
            <w:r w:rsidRPr="00990D78">
              <w:rPr>
                <w:rFonts w:ascii="Times New Roman" w:hAnsi="Times New Roman"/>
                <w:color w:val="000000"/>
                <w:sz w:val="24"/>
                <w:szCs w:val="24"/>
              </w:rPr>
              <w:t>Родительское собрание «</w:t>
            </w:r>
            <w:r w:rsidRPr="00990D78">
              <w:rPr>
                <w:rFonts w:ascii="Times New Roman" w:hAnsi="Times New Roman"/>
                <w:sz w:val="24"/>
                <w:szCs w:val="24"/>
              </w:rPr>
              <w:t>Мы готовы к школе</w:t>
            </w:r>
            <w:r w:rsidRPr="00990D78">
              <w:rPr>
                <w:rFonts w:ascii="Times New Roman" w:hAnsi="Times New Roman"/>
                <w:color w:val="000000"/>
                <w:sz w:val="24"/>
                <w:szCs w:val="24"/>
              </w:rPr>
              <w:t>»</w:t>
            </w:r>
          </w:p>
          <w:p w:rsidR="00AC134B" w:rsidRPr="00990D78" w:rsidRDefault="00AC134B" w:rsidP="00242F71">
            <w:pPr>
              <w:numPr>
                <w:ilvl w:val="0"/>
                <w:numId w:val="11"/>
              </w:numPr>
              <w:spacing w:after="0" w:line="240" w:lineRule="auto"/>
              <w:rPr>
                <w:rFonts w:ascii="Times New Roman" w:hAnsi="Times New Roman"/>
                <w:sz w:val="24"/>
                <w:szCs w:val="24"/>
              </w:rPr>
            </w:pPr>
            <w:bookmarkStart w:id="0" w:name="_GoBack"/>
            <w:bookmarkEnd w:id="0"/>
            <w:r w:rsidRPr="00990D78">
              <w:rPr>
                <w:rFonts w:ascii="Times New Roman" w:hAnsi="Times New Roman"/>
                <w:sz w:val="24"/>
                <w:szCs w:val="24"/>
              </w:rPr>
              <w:t>Выставка - ярмарка «У мамы руки золотые»</w:t>
            </w:r>
          </w:p>
          <w:p w:rsidR="00AC134B" w:rsidRPr="00990D78" w:rsidRDefault="00AC134B" w:rsidP="00242F71">
            <w:pPr>
              <w:numPr>
                <w:ilvl w:val="0"/>
                <w:numId w:val="11"/>
              </w:numPr>
              <w:spacing w:after="0" w:line="240" w:lineRule="auto"/>
              <w:rPr>
                <w:rFonts w:ascii="Times New Roman" w:hAnsi="Times New Roman"/>
                <w:sz w:val="24"/>
                <w:szCs w:val="24"/>
              </w:rPr>
            </w:pPr>
            <w:r w:rsidRPr="00990D78">
              <w:rPr>
                <w:rFonts w:ascii="Times New Roman" w:hAnsi="Times New Roman"/>
                <w:color w:val="000000"/>
                <w:sz w:val="24"/>
                <w:szCs w:val="24"/>
              </w:rPr>
              <w:t>Печатные консультации «</w:t>
            </w:r>
            <w:r w:rsidRPr="00990D78">
              <w:rPr>
                <w:rFonts w:ascii="Times New Roman" w:hAnsi="Times New Roman"/>
                <w:sz w:val="24"/>
                <w:szCs w:val="24"/>
              </w:rPr>
              <w:t>Воспитываем любовь к родному городу», «Ваш ребенок идет в школу», «Гендерное воспитание девочек и мальчиков»</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Апрель</w:t>
            </w:r>
          </w:p>
        </w:tc>
        <w:tc>
          <w:tcPr>
            <w:tcW w:w="12474" w:type="dxa"/>
          </w:tcPr>
          <w:p w:rsidR="00AC134B" w:rsidRPr="00990D78" w:rsidRDefault="00AC134B" w:rsidP="00242F71">
            <w:pPr>
              <w:pStyle w:val="ListParagraph"/>
              <w:numPr>
                <w:ilvl w:val="0"/>
                <w:numId w:val="25"/>
              </w:numPr>
              <w:spacing w:after="0" w:line="240" w:lineRule="auto"/>
              <w:rPr>
                <w:rFonts w:ascii="Times New Roman" w:hAnsi="Times New Roman"/>
                <w:sz w:val="24"/>
                <w:szCs w:val="24"/>
              </w:rPr>
            </w:pPr>
            <w:r w:rsidRPr="00990D78">
              <w:rPr>
                <w:rFonts w:ascii="Times New Roman" w:hAnsi="Times New Roman"/>
                <w:sz w:val="24"/>
                <w:szCs w:val="24"/>
              </w:rPr>
              <w:t>Общее родительское собрание «Развитие связной речи и познавательных способностей детей».</w:t>
            </w:r>
          </w:p>
          <w:p w:rsidR="00AC134B" w:rsidRPr="00990D78" w:rsidRDefault="00AC134B" w:rsidP="00242F71">
            <w:pPr>
              <w:pStyle w:val="ListParagraph"/>
              <w:numPr>
                <w:ilvl w:val="0"/>
                <w:numId w:val="25"/>
              </w:numPr>
              <w:spacing w:after="0" w:line="240" w:lineRule="auto"/>
              <w:rPr>
                <w:rFonts w:ascii="Times New Roman" w:hAnsi="Times New Roman"/>
                <w:sz w:val="24"/>
                <w:szCs w:val="24"/>
              </w:rPr>
            </w:pPr>
            <w:r w:rsidRPr="00990D78">
              <w:rPr>
                <w:rFonts w:ascii="Times New Roman" w:hAnsi="Times New Roman"/>
                <w:sz w:val="24"/>
                <w:szCs w:val="24"/>
              </w:rPr>
              <w:t>Развлечение  «</w:t>
            </w:r>
            <w:r>
              <w:rPr>
                <w:rFonts w:ascii="Times New Roman" w:hAnsi="Times New Roman"/>
                <w:sz w:val="24"/>
                <w:szCs w:val="24"/>
                <w:lang w:eastAsia="ru-RU"/>
              </w:rPr>
              <w:t>День здоровья</w:t>
            </w:r>
            <w:r w:rsidRPr="00242F71">
              <w:rPr>
                <w:rFonts w:ascii="Times New Roman" w:hAnsi="Times New Roman"/>
                <w:sz w:val="24"/>
                <w:szCs w:val="24"/>
                <w:lang w:eastAsia="ru-RU"/>
              </w:rPr>
              <w:t>»</w:t>
            </w:r>
          </w:p>
          <w:p w:rsidR="00AC134B" w:rsidRPr="00990D78" w:rsidRDefault="00AC134B" w:rsidP="00242F71">
            <w:pPr>
              <w:pStyle w:val="ListParagraph"/>
              <w:numPr>
                <w:ilvl w:val="0"/>
                <w:numId w:val="25"/>
              </w:numPr>
              <w:spacing w:after="0" w:line="240" w:lineRule="auto"/>
              <w:rPr>
                <w:rFonts w:ascii="Times New Roman" w:hAnsi="Times New Roman"/>
                <w:sz w:val="24"/>
                <w:szCs w:val="24"/>
              </w:rPr>
            </w:pPr>
            <w:r w:rsidRPr="00990D78">
              <w:rPr>
                <w:rFonts w:ascii="Times New Roman" w:hAnsi="Times New Roman"/>
                <w:color w:val="000000"/>
                <w:sz w:val="24"/>
                <w:szCs w:val="24"/>
              </w:rPr>
              <w:t>Печатные консультации «Коллекционирование – что это?», «Игра помогает воспитывать интерес детей к природе», «Мы разные, но мы вместе»</w:t>
            </w:r>
          </w:p>
          <w:p w:rsidR="00AC134B" w:rsidRPr="00990D78" w:rsidRDefault="00AC134B" w:rsidP="00242F71">
            <w:pPr>
              <w:pStyle w:val="ListParagraph"/>
              <w:numPr>
                <w:ilvl w:val="0"/>
                <w:numId w:val="25"/>
              </w:numPr>
              <w:spacing w:after="0" w:line="240" w:lineRule="auto"/>
              <w:rPr>
                <w:rFonts w:ascii="Times New Roman" w:hAnsi="Times New Roman"/>
                <w:sz w:val="24"/>
                <w:szCs w:val="24"/>
              </w:rPr>
            </w:pPr>
            <w:r w:rsidRPr="00990D78">
              <w:rPr>
                <w:rFonts w:ascii="Times New Roman" w:hAnsi="Times New Roman"/>
                <w:sz w:val="24"/>
                <w:szCs w:val="24"/>
              </w:rPr>
              <w:t>Выставка работ «Пасхальное диво»</w:t>
            </w:r>
          </w:p>
          <w:p w:rsidR="00AC134B" w:rsidRPr="00990D78" w:rsidRDefault="00AC134B" w:rsidP="00242F71">
            <w:pPr>
              <w:pStyle w:val="ListParagraph"/>
              <w:numPr>
                <w:ilvl w:val="0"/>
                <w:numId w:val="25"/>
              </w:numPr>
              <w:spacing w:after="0" w:line="240" w:lineRule="auto"/>
              <w:rPr>
                <w:rFonts w:ascii="Times New Roman" w:hAnsi="Times New Roman"/>
                <w:sz w:val="24"/>
                <w:szCs w:val="24"/>
              </w:rPr>
            </w:pPr>
            <w:r w:rsidRPr="00990D78">
              <w:rPr>
                <w:rFonts w:ascii="Times New Roman" w:hAnsi="Times New Roman"/>
                <w:sz w:val="24"/>
                <w:szCs w:val="24"/>
              </w:rPr>
              <w:t>Выпуск папки – передвижки «Как надо вести себя за столом»</w:t>
            </w:r>
          </w:p>
          <w:p w:rsidR="00AC134B" w:rsidRPr="00990D78" w:rsidRDefault="00AC134B" w:rsidP="00242F71">
            <w:pPr>
              <w:pStyle w:val="ListParagraph"/>
              <w:numPr>
                <w:ilvl w:val="0"/>
                <w:numId w:val="25"/>
              </w:numPr>
              <w:spacing w:after="0" w:line="240" w:lineRule="auto"/>
              <w:rPr>
                <w:rFonts w:ascii="Times New Roman" w:hAnsi="Times New Roman"/>
                <w:sz w:val="24"/>
                <w:szCs w:val="24"/>
              </w:rPr>
            </w:pPr>
            <w:r w:rsidRPr="00990D78">
              <w:rPr>
                <w:rFonts w:ascii="Times New Roman" w:hAnsi="Times New Roman"/>
                <w:sz w:val="24"/>
                <w:szCs w:val="24"/>
                <w:shd w:val="clear" w:color="auto" w:fill="FFFFFF"/>
              </w:rPr>
              <w:t>Озеленение и благоустройство участка и территории детского сада совместно с родителями (субботник).</w:t>
            </w:r>
          </w:p>
        </w:tc>
      </w:tr>
      <w:tr w:rsidR="00AC134B" w:rsidRPr="00990D78" w:rsidTr="00D458DB">
        <w:tc>
          <w:tcPr>
            <w:tcW w:w="1985" w:type="dxa"/>
          </w:tcPr>
          <w:p w:rsidR="00AC134B" w:rsidRPr="00990D78" w:rsidRDefault="00AC134B" w:rsidP="00D458DB">
            <w:pPr>
              <w:rPr>
                <w:rFonts w:ascii="Times New Roman" w:hAnsi="Times New Roman"/>
                <w:b/>
                <w:sz w:val="24"/>
                <w:szCs w:val="24"/>
              </w:rPr>
            </w:pPr>
          </w:p>
          <w:p w:rsidR="00AC134B" w:rsidRPr="00990D78" w:rsidRDefault="00AC134B" w:rsidP="00D458DB">
            <w:pPr>
              <w:jc w:val="center"/>
              <w:rPr>
                <w:rFonts w:ascii="Times New Roman" w:hAnsi="Times New Roman"/>
                <w:b/>
                <w:sz w:val="24"/>
                <w:szCs w:val="24"/>
              </w:rPr>
            </w:pPr>
            <w:r w:rsidRPr="00990D78">
              <w:rPr>
                <w:rFonts w:ascii="Times New Roman" w:hAnsi="Times New Roman"/>
                <w:b/>
                <w:sz w:val="24"/>
                <w:szCs w:val="24"/>
              </w:rPr>
              <w:t>Май</w:t>
            </w:r>
          </w:p>
        </w:tc>
        <w:tc>
          <w:tcPr>
            <w:tcW w:w="12474" w:type="dxa"/>
          </w:tcPr>
          <w:p w:rsidR="00AC134B" w:rsidRPr="00990D78" w:rsidRDefault="00AC134B" w:rsidP="001D7984">
            <w:pPr>
              <w:numPr>
                <w:ilvl w:val="0"/>
                <w:numId w:val="26"/>
              </w:numPr>
              <w:spacing w:after="0" w:line="240" w:lineRule="auto"/>
              <w:rPr>
                <w:rFonts w:ascii="Times New Roman" w:hAnsi="Times New Roman"/>
                <w:sz w:val="24"/>
                <w:szCs w:val="24"/>
              </w:rPr>
            </w:pPr>
            <w:r w:rsidRPr="00990D78">
              <w:rPr>
                <w:rFonts w:ascii="Times New Roman" w:hAnsi="Times New Roman"/>
                <w:sz w:val="24"/>
                <w:szCs w:val="24"/>
              </w:rPr>
              <w:t>Выставка «Лента памяти ко Дню Победы»</w:t>
            </w:r>
          </w:p>
          <w:p w:rsidR="00AC134B" w:rsidRPr="00990D78" w:rsidRDefault="00AC134B" w:rsidP="001D7984">
            <w:pPr>
              <w:pStyle w:val="ListParagraph"/>
              <w:numPr>
                <w:ilvl w:val="0"/>
                <w:numId w:val="26"/>
              </w:numPr>
              <w:spacing w:after="0" w:line="240" w:lineRule="auto"/>
              <w:rPr>
                <w:rFonts w:ascii="Times New Roman" w:hAnsi="Times New Roman"/>
                <w:color w:val="000000"/>
                <w:sz w:val="24"/>
                <w:szCs w:val="24"/>
              </w:rPr>
            </w:pPr>
            <w:r w:rsidRPr="00990D78">
              <w:rPr>
                <w:rFonts w:ascii="Times New Roman" w:hAnsi="Times New Roman"/>
                <w:color w:val="000000"/>
                <w:sz w:val="24"/>
                <w:szCs w:val="24"/>
              </w:rPr>
              <w:t>Печатные консультации «</w:t>
            </w:r>
            <w:r w:rsidRPr="00990D78">
              <w:rPr>
                <w:rStyle w:val="c4"/>
                <w:rFonts w:ascii="Times New Roman" w:hAnsi="Times New Roman"/>
                <w:sz w:val="24"/>
                <w:szCs w:val="24"/>
              </w:rPr>
              <w:t>День Великой Победы. Поговорим с ребёнком о войне. Как провести выходные дни с ребёнком в преддверие 9 мая</w:t>
            </w:r>
            <w:r w:rsidRPr="00990D78">
              <w:rPr>
                <w:rStyle w:val="c4"/>
                <w:rFonts w:ascii="Times New Roman" w:hAnsi="Times New Roman"/>
                <w:sz w:val="24"/>
                <w:szCs w:val="24"/>
                <w:highlight w:val="yellow"/>
              </w:rPr>
              <w:t>», «».</w:t>
            </w:r>
          </w:p>
          <w:p w:rsidR="00AC134B" w:rsidRPr="00990D78" w:rsidRDefault="00AC134B" w:rsidP="001D7984">
            <w:pPr>
              <w:pStyle w:val="ListParagraph"/>
              <w:numPr>
                <w:ilvl w:val="0"/>
                <w:numId w:val="26"/>
              </w:numPr>
              <w:spacing w:after="0" w:line="240" w:lineRule="auto"/>
              <w:rPr>
                <w:rFonts w:ascii="Times New Roman" w:hAnsi="Times New Roman"/>
                <w:color w:val="000000"/>
                <w:sz w:val="24"/>
                <w:szCs w:val="24"/>
              </w:rPr>
            </w:pPr>
            <w:r w:rsidRPr="00990D78">
              <w:rPr>
                <w:rFonts w:ascii="Times New Roman" w:hAnsi="Times New Roman"/>
                <w:color w:val="000000"/>
                <w:sz w:val="24"/>
                <w:szCs w:val="24"/>
              </w:rPr>
              <w:t>Папка – передвижка «Безопасность наших детей на дороге»</w:t>
            </w:r>
          </w:p>
          <w:p w:rsidR="00AC134B" w:rsidRPr="00990D78" w:rsidRDefault="00AC134B" w:rsidP="001D7984">
            <w:pPr>
              <w:pStyle w:val="ListParagraph"/>
              <w:numPr>
                <w:ilvl w:val="0"/>
                <w:numId w:val="26"/>
              </w:numPr>
              <w:spacing w:after="0" w:line="240" w:lineRule="auto"/>
              <w:rPr>
                <w:rFonts w:ascii="Times New Roman" w:hAnsi="Times New Roman"/>
                <w:color w:val="000000"/>
                <w:sz w:val="24"/>
                <w:szCs w:val="24"/>
              </w:rPr>
            </w:pPr>
            <w:r w:rsidRPr="00990D78">
              <w:rPr>
                <w:rFonts w:ascii="Times New Roman" w:hAnsi="Times New Roman"/>
                <w:sz w:val="24"/>
                <w:szCs w:val="24"/>
              </w:rPr>
              <w:t>Выпуск энциклопедии для родителей «Интересный досуг летом» (Рекомендации для родителей)</w:t>
            </w:r>
          </w:p>
          <w:p w:rsidR="00AC134B" w:rsidRPr="00990D78" w:rsidRDefault="00AC134B" w:rsidP="001D7984">
            <w:pPr>
              <w:pStyle w:val="ListParagraph"/>
              <w:numPr>
                <w:ilvl w:val="0"/>
                <w:numId w:val="26"/>
              </w:numPr>
              <w:spacing w:after="0" w:line="240" w:lineRule="auto"/>
              <w:rPr>
                <w:rFonts w:ascii="Times New Roman" w:hAnsi="Times New Roman"/>
                <w:color w:val="000000"/>
                <w:sz w:val="24"/>
                <w:szCs w:val="24"/>
              </w:rPr>
            </w:pPr>
            <w:r w:rsidRPr="00990D78">
              <w:rPr>
                <w:rFonts w:ascii="Times New Roman" w:hAnsi="Times New Roman"/>
                <w:color w:val="000000"/>
                <w:sz w:val="24"/>
                <w:szCs w:val="24"/>
              </w:rPr>
              <w:t>Мероприятие ко Дню Победы</w:t>
            </w:r>
          </w:p>
        </w:tc>
      </w:tr>
    </w:tbl>
    <w:p w:rsidR="00AC134B" w:rsidRDefault="00AC134B" w:rsidP="002940D4">
      <w:pPr>
        <w:ind w:right="-456"/>
        <w:rPr>
          <w:rFonts w:ascii="Times New Roman" w:hAnsi="Times New Roman"/>
          <w:b/>
          <w:sz w:val="24"/>
          <w:szCs w:val="44"/>
        </w:rPr>
      </w:pPr>
    </w:p>
    <w:p w:rsidR="00AC134B" w:rsidRDefault="00AC134B" w:rsidP="002940D4">
      <w:pPr>
        <w:ind w:right="-456"/>
        <w:rPr>
          <w:rFonts w:ascii="Times New Roman" w:hAnsi="Times New Roman"/>
          <w:b/>
          <w:sz w:val="24"/>
          <w:szCs w:val="44"/>
        </w:rPr>
      </w:pPr>
    </w:p>
    <w:p w:rsidR="00AC134B" w:rsidRDefault="00AC134B" w:rsidP="002940D4">
      <w:pPr>
        <w:ind w:right="-456"/>
        <w:rPr>
          <w:rFonts w:ascii="Times New Roman" w:hAnsi="Times New Roman"/>
          <w:b/>
          <w:sz w:val="24"/>
          <w:szCs w:val="44"/>
        </w:rPr>
      </w:pPr>
    </w:p>
    <w:p w:rsidR="00AC134B" w:rsidRDefault="00AC134B" w:rsidP="002940D4">
      <w:pPr>
        <w:ind w:right="-456"/>
        <w:rPr>
          <w:rFonts w:ascii="Times New Roman" w:hAnsi="Times New Roman"/>
          <w:b/>
          <w:sz w:val="24"/>
          <w:szCs w:val="44"/>
        </w:rPr>
      </w:pPr>
    </w:p>
    <w:p w:rsidR="00AC134B" w:rsidRDefault="00AC134B" w:rsidP="002940D4">
      <w:pPr>
        <w:ind w:right="-456"/>
        <w:rPr>
          <w:rFonts w:ascii="Times New Roman" w:hAnsi="Times New Roman"/>
          <w:b/>
          <w:sz w:val="24"/>
          <w:szCs w:val="44"/>
        </w:rPr>
      </w:pPr>
    </w:p>
    <w:p w:rsidR="00AC134B" w:rsidRDefault="00AC134B" w:rsidP="002940D4">
      <w:pPr>
        <w:ind w:right="-456"/>
        <w:rPr>
          <w:rFonts w:ascii="Times New Roman" w:hAnsi="Times New Roman"/>
          <w:b/>
          <w:sz w:val="24"/>
          <w:szCs w:val="44"/>
        </w:rPr>
      </w:pPr>
    </w:p>
    <w:p w:rsidR="00AC134B" w:rsidRDefault="00AC134B" w:rsidP="002940D4">
      <w:pPr>
        <w:ind w:right="-456"/>
        <w:rPr>
          <w:rFonts w:ascii="Times New Roman" w:hAnsi="Times New Roman"/>
          <w:b/>
          <w:sz w:val="24"/>
          <w:szCs w:val="44"/>
        </w:rPr>
      </w:pPr>
    </w:p>
    <w:p w:rsidR="00AC134B" w:rsidRDefault="00AC134B" w:rsidP="002940D4">
      <w:pPr>
        <w:ind w:right="-456"/>
        <w:rPr>
          <w:rFonts w:ascii="Times New Roman" w:hAnsi="Times New Roman"/>
          <w:b/>
          <w:sz w:val="24"/>
          <w:szCs w:val="44"/>
        </w:rPr>
      </w:pPr>
    </w:p>
    <w:p w:rsidR="00AC134B" w:rsidRPr="00096858" w:rsidRDefault="00AC134B" w:rsidP="002940D4">
      <w:pPr>
        <w:ind w:right="-456"/>
        <w:rPr>
          <w:rFonts w:ascii="Times New Roman" w:hAnsi="Times New Roman"/>
          <w:b/>
          <w:sz w:val="24"/>
          <w:szCs w:val="44"/>
        </w:rPr>
      </w:pPr>
    </w:p>
    <w:p w:rsidR="00AC134B" w:rsidRDefault="00AC134B" w:rsidP="00523CA3">
      <w:pPr>
        <w:spacing w:after="0" w:line="240" w:lineRule="auto"/>
        <w:ind w:left="360"/>
        <w:jc w:val="center"/>
        <w:rPr>
          <w:rFonts w:ascii="Times New Roman" w:hAnsi="Times New Roman"/>
          <w:b/>
          <w:sz w:val="28"/>
          <w:szCs w:val="32"/>
        </w:rPr>
      </w:pPr>
      <w:r w:rsidRPr="00096858">
        <w:rPr>
          <w:rFonts w:ascii="Times New Roman" w:hAnsi="Times New Roman"/>
          <w:b/>
          <w:sz w:val="28"/>
          <w:szCs w:val="32"/>
        </w:rPr>
        <w:t>6.Список литературы,  материально-техническое обеспечение</w:t>
      </w:r>
    </w:p>
    <w:p w:rsidR="00AC134B" w:rsidRPr="00096858" w:rsidRDefault="00AC134B" w:rsidP="00523CA3">
      <w:pPr>
        <w:spacing w:after="0" w:line="240" w:lineRule="auto"/>
        <w:ind w:left="360"/>
        <w:jc w:val="center"/>
        <w:rPr>
          <w:rFonts w:ascii="Times New Roman" w:hAnsi="Times New Roman"/>
          <w:b/>
          <w:sz w:val="28"/>
          <w:szCs w:val="32"/>
        </w:rPr>
      </w:pPr>
    </w:p>
    <w:p w:rsidR="00AC134B" w:rsidRDefault="00AC134B" w:rsidP="00096858">
      <w:pPr>
        <w:jc w:val="center"/>
        <w:rPr>
          <w:rFonts w:ascii="Times New Roman" w:hAnsi="Times New Roman"/>
          <w:b/>
          <w:bCs/>
          <w:sz w:val="24"/>
          <w:szCs w:val="40"/>
        </w:rPr>
      </w:pPr>
      <w:r w:rsidRPr="002940D4">
        <w:rPr>
          <w:rFonts w:ascii="Times New Roman" w:hAnsi="Times New Roman"/>
          <w:b/>
          <w:sz w:val="24"/>
          <w:szCs w:val="24"/>
        </w:rPr>
        <w:t>Список литературы</w:t>
      </w:r>
      <w:r w:rsidRPr="00096858">
        <w:rPr>
          <w:rFonts w:ascii="Times New Roman" w:hAnsi="Times New Roman"/>
          <w:b/>
          <w:bCs/>
          <w:sz w:val="24"/>
          <w:szCs w:val="40"/>
        </w:rPr>
        <w:t xml:space="preserve"> для педагогов </w:t>
      </w:r>
    </w:p>
    <w:p w:rsidR="00AC134B" w:rsidRPr="00DE3961" w:rsidRDefault="00AC134B" w:rsidP="00DE3961">
      <w:pPr>
        <w:pStyle w:val="ListParagraph"/>
        <w:numPr>
          <w:ilvl w:val="0"/>
          <w:numId w:val="27"/>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Курочкина Н. А. Знакомим с жанровой живописью: наглядно-дидактическое</w:t>
      </w:r>
      <w:r>
        <w:rPr>
          <w:rFonts w:ascii="Times New Roman" w:hAnsi="Times New Roman"/>
          <w:sz w:val="24"/>
          <w:szCs w:val="24"/>
        </w:rPr>
        <w:t xml:space="preserve"> </w:t>
      </w:r>
      <w:r w:rsidRPr="00DE3961">
        <w:rPr>
          <w:rFonts w:ascii="Times New Roman" w:hAnsi="Times New Roman"/>
          <w:sz w:val="24"/>
          <w:szCs w:val="24"/>
        </w:rPr>
        <w:t>пособие. — СПб.: ДЕТСТВО-ПРЕСС, 2010.</w:t>
      </w:r>
    </w:p>
    <w:p w:rsidR="00AC134B" w:rsidRPr="00DE3961" w:rsidRDefault="00AC134B" w:rsidP="00DE3961">
      <w:pPr>
        <w:pStyle w:val="ListParagraph"/>
        <w:numPr>
          <w:ilvl w:val="0"/>
          <w:numId w:val="28"/>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Курочкина Н. А. Знакомим дошкольников с натюрмортом. Наглядно</w:t>
      </w:r>
      <w:r>
        <w:rPr>
          <w:rFonts w:ascii="Times New Roman" w:hAnsi="Times New Roman"/>
          <w:sz w:val="24"/>
          <w:szCs w:val="24"/>
        </w:rPr>
        <w:t xml:space="preserve"> </w:t>
      </w:r>
      <w:r w:rsidRPr="00096858">
        <w:rPr>
          <w:rFonts w:ascii="Times New Roman" w:hAnsi="Times New Roman"/>
          <w:sz w:val="24"/>
          <w:szCs w:val="24"/>
        </w:rPr>
        <w:t>-</w:t>
      </w:r>
      <w:r>
        <w:rPr>
          <w:rFonts w:ascii="Times New Roman" w:hAnsi="Times New Roman"/>
          <w:sz w:val="24"/>
          <w:szCs w:val="24"/>
        </w:rPr>
        <w:t xml:space="preserve"> </w:t>
      </w:r>
      <w:r w:rsidRPr="00DE3961">
        <w:rPr>
          <w:rFonts w:ascii="Times New Roman" w:hAnsi="Times New Roman"/>
          <w:sz w:val="24"/>
          <w:szCs w:val="24"/>
        </w:rPr>
        <w:t>дидактическое пособие. — СПб.: ДЕТСТВО-ПРЕСС, 2013.</w:t>
      </w:r>
    </w:p>
    <w:p w:rsidR="00AC134B" w:rsidRPr="00096858" w:rsidRDefault="00AC134B" w:rsidP="00096858">
      <w:pPr>
        <w:pStyle w:val="ListParagraph"/>
        <w:numPr>
          <w:ilvl w:val="0"/>
          <w:numId w:val="28"/>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Курочкина Н. А. Знакомим дошкольников с пейзажной живописью. Наглядно-дидактическое пособие. — СПб.: ДЕТСТВО-ПРЕСС, 2008.</w:t>
      </w:r>
    </w:p>
    <w:p w:rsidR="00AC134B" w:rsidRPr="00DE3961" w:rsidRDefault="00AC134B" w:rsidP="00DE3961">
      <w:pPr>
        <w:pStyle w:val="ListParagraph"/>
        <w:numPr>
          <w:ilvl w:val="0"/>
          <w:numId w:val="28"/>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Курочкина Н. А. Знакомим дошкольников с портретной живописью. Наглядно</w:t>
      </w:r>
      <w:r>
        <w:rPr>
          <w:rFonts w:ascii="Times New Roman" w:hAnsi="Times New Roman"/>
          <w:sz w:val="24"/>
          <w:szCs w:val="24"/>
        </w:rPr>
        <w:t xml:space="preserve"> </w:t>
      </w:r>
      <w:r w:rsidRPr="00096858">
        <w:rPr>
          <w:rFonts w:ascii="Times New Roman" w:hAnsi="Times New Roman"/>
          <w:sz w:val="24"/>
          <w:szCs w:val="24"/>
        </w:rPr>
        <w:t>-</w:t>
      </w:r>
      <w:r>
        <w:rPr>
          <w:rFonts w:ascii="Times New Roman" w:hAnsi="Times New Roman"/>
          <w:sz w:val="24"/>
          <w:szCs w:val="24"/>
        </w:rPr>
        <w:t xml:space="preserve"> </w:t>
      </w:r>
      <w:r w:rsidRPr="00DE3961">
        <w:rPr>
          <w:rFonts w:ascii="Times New Roman" w:hAnsi="Times New Roman"/>
          <w:sz w:val="24"/>
          <w:szCs w:val="24"/>
        </w:rPr>
        <w:t xml:space="preserve">дидактическое </w:t>
      </w:r>
      <w:r>
        <w:rPr>
          <w:rFonts w:ascii="Times New Roman" w:hAnsi="Times New Roman"/>
          <w:sz w:val="24"/>
          <w:szCs w:val="24"/>
        </w:rPr>
        <w:t xml:space="preserve">пособие. — СПб.: ДЕТСТВО-ПРЕСС, </w:t>
      </w:r>
      <w:r w:rsidRPr="00DE3961">
        <w:rPr>
          <w:rFonts w:ascii="Times New Roman" w:hAnsi="Times New Roman"/>
          <w:sz w:val="24"/>
          <w:szCs w:val="24"/>
        </w:rPr>
        <w:t>2013.</w:t>
      </w:r>
    </w:p>
    <w:p w:rsidR="00AC134B" w:rsidRPr="00096858" w:rsidRDefault="00AC134B" w:rsidP="00096858">
      <w:pPr>
        <w:pStyle w:val="ListParagraph"/>
        <w:numPr>
          <w:ilvl w:val="0"/>
          <w:numId w:val="28"/>
        </w:numPr>
        <w:contextualSpacing w:val="0"/>
        <w:rPr>
          <w:rFonts w:ascii="Times New Roman" w:hAnsi="Times New Roman"/>
          <w:sz w:val="24"/>
          <w:szCs w:val="24"/>
        </w:rPr>
      </w:pPr>
      <w:r w:rsidRPr="00096858">
        <w:rPr>
          <w:rFonts w:ascii="Times New Roman" w:hAnsi="Times New Roman"/>
          <w:sz w:val="24"/>
          <w:szCs w:val="24"/>
        </w:rPr>
        <w:t>Копцева Т.А. Природа и художник. – М.: ТЦ Сфера, 2001. – 208с.</w:t>
      </w:r>
    </w:p>
    <w:p w:rsidR="00AC134B" w:rsidRPr="00096858" w:rsidRDefault="00AC134B" w:rsidP="00096858">
      <w:pPr>
        <w:pStyle w:val="ListParagraph"/>
        <w:numPr>
          <w:ilvl w:val="0"/>
          <w:numId w:val="28"/>
        </w:numPr>
        <w:contextualSpacing w:val="0"/>
        <w:rPr>
          <w:rFonts w:ascii="Times New Roman" w:hAnsi="Times New Roman"/>
          <w:sz w:val="24"/>
          <w:szCs w:val="24"/>
        </w:rPr>
      </w:pPr>
      <w:r w:rsidRPr="00096858">
        <w:rPr>
          <w:rFonts w:ascii="Times New Roman" w:hAnsi="Times New Roman"/>
          <w:sz w:val="24"/>
          <w:szCs w:val="24"/>
        </w:rPr>
        <w:t>Курочкина Н.А. Дети и пейзажная живопись. Времена года. Учимся видеть, ценить, создавать красоту. – СПб.: ДЕТСТВО-ПРЕСС, 2003. – 272с.</w:t>
      </w:r>
    </w:p>
    <w:p w:rsidR="00AC134B" w:rsidRPr="00096858" w:rsidRDefault="00AC134B" w:rsidP="00096858">
      <w:pPr>
        <w:pStyle w:val="ListParagraph"/>
        <w:numPr>
          <w:ilvl w:val="0"/>
          <w:numId w:val="29"/>
        </w:numPr>
        <w:contextualSpacing w:val="0"/>
        <w:rPr>
          <w:rFonts w:ascii="Times New Roman" w:hAnsi="Times New Roman"/>
          <w:sz w:val="24"/>
          <w:szCs w:val="24"/>
        </w:rPr>
      </w:pPr>
      <w:r w:rsidRPr="00096858">
        <w:rPr>
          <w:rFonts w:ascii="Times New Roman" w:hAnsi="Times New Roman"/>
          <w:sz w:val="24"/>
          <w:szCs w:val="24"/>
        </w:rPr>
        <w:t xml:space="preserve">Рисование с детьми дошкольного возраста. Нетрадиционный техники, планирование, конспекты занятий / Под. ред. Р.Г. Казаковой – М.: ТЦ Сфера, 2006. – 128 с. </w:t>
      </w:r>
    </w:p>
    <w:p w:rsidR="00AC134B" w:rsidRDefault="00AC134B" w:rsidP="00096858">
      <w:pPr>
        <w:pStyle w:val="ListParagraph"/>
        <w:numPr>
          <w:ilvl w:val="0"/>
          <w:numId w:val="28"/>
        </w:numPr>
        <w:contextualSpacing w:val="0"/>
        <w:rPr>
          <w:rFonts w:ascii="Times New Roman" w:hAnsi="Times New Roman"/>
          <w:sz w:val="24"/>
          <w:szCs w:val="24"/>
        </w:rPr>
      </w:pPr>
      <w:r w:rsidRPr="00096858">
        <w:rPr>
          <w:rFonts w:ascii="Times New Roman" w:hAnsi="Times New Roman"/>
          <w:sz w:val="24"/>
          <w:szCs w:val="24"/>
        </w:rPr>
        <w:t>Казакова Т.Г. Развивайте у дошкольников творчество: (Конспекты занятий рисованием, лепкой, аппликацией). Пособие для воспитателя дет. сада. – М.: Просвещение, 1985. – 192 с.</w:t>
      </w:r>
    </w:p>
    <w:p w:rsidR="00AC134B" w:rsidRPr="001776CE" w:rsidRDefault="00AC134B" w:rsidP="001776CE">
      <w:pPr>
        <w:pStyle w:val="ListParagraph"/>
        <w:numPr>
          <w:ilvl w:val="0"/>
          <w:numId w:val="28"/>
        </w:numPr>
        <w:jc w:val="both"/>
        <w:rPr>
          <w:rFonts w:ascii="Times New Roman" w:hAnsi="Times New Roman"/>
          <w:sz w:val="24"/>
        </w:rPr>
      </w:pPr>
      <w:r w:rsidRPr="001776CE">
        <w:rPr>
          <w:rFonts w:ascii="Times New Roman" w:hAnsi="Times New Roman"/>
          <w:sz w:val="24"/>
        </w:rPr>
        <w:t>Колдина Д. Н. Аппликация</w:t>
      </w:r>
      <w:r>
        <w:rPr>
          <w:rFonts w:ascii="Times New Roman" w:hAnsi="Times New Roman"/>
          <w:sz w:val="24"/>
        </w:rPr>
        <w:t xml:space="preserve"> с детьми</w:t>
      </w:r>
      <w:r w:rsidRPr="001776CE">
        <w:rPr>
          <w:rFonts w:ascii="Times New Roman" w:hAnsi="Times New Roman"/>
          <w:sz w:val="24"/>
        </w:rPr>
        <w:t>. Конспекты занятий. -М.: Мозаика-Синтез, 2013.-56 с</w:t>
      </w:r>
    </w:p>
    <w:p w:rsidR="00AC134B" w:rsidRPr="001776CE" w:rsidRDefault="00AC134B" w:rsidP="001776CE">
      <w:pPr>
        <w:pStyle w:val="ListParagraph"/>
        <w:numPr>
          <w:ilvl w:val="0"/>
          <w:numId w:val="28"/>
        </w:numPr>
        <w:jc w:val="both"/>
        <w:rPr>
          <w:rFonts w:ascii="Times New Roman" w:hAnsi="Times New Roman"/>
          <w:sz w:val="24"/>
        </w:rPr>
      </w:pPr>
      <w:r w:rsidRPr="001776CE">
        <w:rPr>
          <w:rFonts w:ascii="Times New Roman" w:hAnsi="Times New Roman"/>
          <w:sz w:val="24"/>
        </w:rPr>
        <w:t>Леонова Н</w:t>
      </w:r>
      <w:r>
        <w:rPr>
          <w:rFonts w:ascii="Times New Roman" w:hAnsi="Times New Roman"/>
          <w:sz w:val="24"/>
        </w:rPr>
        <w:t>.Н.Художественное творчество</w:t>
      </w:r>
      <w:r w:rsidRPr="001776CE">
        <w:rPr>
          <w:rFonts w:ascii="Times New Roman" w:hAnsi="Times New Roman"/>
          <w:sz w:val="24"/>
        </w:rPr>
        <w:t>:</w:t>
      </w:r>
      <w:r>
        <w:rPr>
          <w:rFonts w:ascii="Times New Roman" w:hAnsi="Times New Roman"/>
          <w:sz w:val="24"/>
        </w:rPr>
        <w:t xml:space="preserve"> планирование, конспекты. Подготовительна</w:t>
      </w:r>
      <w:r w:rsidRPr="001776CE">
        <w:rPr>
          <w:rFonts w:ascii="Times New Roman" w:hAnsi="Times New Roman"/>
          <w:sz w:val="24"/>
        </w:rPr>
        <w:t>я группа.- Волгоград: Учитель, 2014.</w:t>
      </w:r>
    </w:p>
    <w:p w:rsidR="00AC134B" w:rsidRDefault="00AC134B" w:rsidP="00096858">
      <w:pPr>
        <w:pStyle w:val="ListParagraph"/>
        <w:numPr>
          <w:ilvl w:val="0"/>
          <w:numId w:val="28"/>
        </w:numPr>
        <w:contextualSpacing w:val="0"/>
        <w:rPr>
          <w:rFonts w:ascii="Times New Roman" w:hAnsi="Times New Roman"/>
          <w:sz w:val="24"/>
          <w:szCs w:val="24"/>
        </w:rPr>
      </w:pPr>
      <w:r w:rsidRPr="00096858">
        <w:rPr>
          <w:rFonts w:ascii="Times New Roman" w:hAnsi="Times New Roman"/>
          <w:sz w:val="24"/>
          <w:szCs w:val="24"/>
        </w:rPr>
        <w:t>Петров И.М. Объемная аппликация: Учебно-методическое пособие. – СПб.: «ДЕТСТВО-ПРЕСС», 2000. – 48 с.</w:t>
      </w:r>
    </w:p>
    <w:p w:rsidR="00AC134B" w:rsidRPr="00904C99" w:rsidRDefault="00AC134B" w:rsidP="00904C99">
      <w:pPr>
        <w:pStyle w:val="ListParagraph"/>
        <w:numPr>
          <w:ilvl w:val="0"/>
          <w:numId w:val="28"/>
        </w:numPr>
        <w:spacing w:after="0" w:line="240" w:lineRule="auto"/>
        <w:jc w:val="both"/>
        <w:rPr>
          <w:rFonts w:ascii="Times New Roman" w:hAnsi="Times New Roman"/>
          <w:sz w:val="24"/>
          <w:szCs w:val="24"/>
        </w:rPr>
      </w:pPr>
      <w:r w:rsidRPr="00904C99">
        <w:rPr>
          <w:rFonts w:ascii="Times New Roman" w:hAnsi="Times New Roman"/>
          <w:sz w:val="24"/>
          <w:szCs w:val="24"/>
        </w:rPr>
        <w:t>Румянцева Е.А. Аппликация Пособие для воспитателей. М.:Миркниги 2009-112с.</w:t>
      </w:r>
    </w:p>
    <w:p w:rsidR="00AC134B" w:rsidRDefault="00AC134B" w:rsidP="00096858">
      <w:pPr>
        <w:pStyle w:val="ListParagraph"/>
        <w:numPr>
          <w:ilvl w:val="0"/>
          <w:numId w:val="28"/>
        </w:numPr>
        <w:contextualSpacing w:val="0"/>
        <w:rPr>
          <w:rFonts w:ascii="Times New Roman" w:hAnsi="Times New Roman"/>
          <w:sz w:val="24"/>
          <w:szCs w:val="24"/>
        </w:rPr>
      </w:pPr>
      <w:r w:rsidRPr="00096858">
        <w:rPr>
          <w:rFonts w:ascii="Times New Roman" w:hAnsi="Times New Roman"/>
          <w:sz w:val="24"/>
          <w:szCs w:val="24"/>
        </w:rPr>
        <w:t>Лыкова И.А. Изобразительная деятельность в детском саду. Подготовительная к школе группа: учебно-методическое пособие. М.: ИД «Цветной мир», 2011. – 208 с.</w:t>
      </w:r>
    </w:p>
    <w:p w:rsidR="00AC134B" w:rsidRPr="00FB5086" w:rsidRDefault="00AC134B" w:rsidP="00096858">
      <w:pPr>
        <w:pStyle w:val="ListParagraph"/>
        <w:numPr>
          <w:ilvl w:val="0"/>
          <w:numId w:val="28"/>
        </w:numPr>
        <w:contextualSpacing w:val="0"/>
        <w:rPr>
          <w:rFonts w:ascii="Times New Roman" w:hAnsi="Times New Roman"/>
          <w:szCs w:val="24"/>
        </w:rPr>
      </w:pPr>
      <w:r w:rsidRPr="00FB5086">
        <w:rPr>
          <w:rFonts w:ascii="Times New Roman" w:hAnsi="Times New Roman"/>
          <w:sz w:val="24"/>
          <w:szCs w:val="28"/>
          <w:highlight w:val="yellow"/>
        </w:rPr>
        <w:t>Бондар</w:t>
      </w:r>
      <w:r w:rsidRPr="00FB5086">
        <w:rPr>
          <w:rFonts w:ascii="Times New Roman" w:hAnsi="Times New Roman"/>
          <w:sz w:val="24"/>
          <w:szCs w:val="28"/>
        </w:rPr>
        <w:t>енко Т.М. Практический материал по освоению обл. в подготовительной группе детского сада. Образовательная деятельность "Художественное творчество".</w:t>
      </w:r>
    </w:p>
    <w:p w:rsidR="00AC134B" w:rsidRPr="00FB5086" w:rsidRDefault="00AC134B" w:rsidP="00096858">
      <w:pPr>
        <w:pStyle w:val="ListParagraph"/>
        <w:numPr>
          <w:ilvl w:val="0"/>
          <w:numId w:val="28"/>
        </w:numPr>
        <w:contextualSpacing w:val="0"/>
        <w:rPr>
          <w:rFonts w:ascii="Times New Roman" w:hAnsi="Times New Roman"/>
          <w:sz w:val="20"/>
          <w:szCs w:val="24"/>
        </w:rPr>
      </w:pPr>
      <w:r w:rsidRPr="00FB5086">
        <w:rPr>
          <w:rFonts w:ascii="Times New Roman" w:hAnsi="Times New Roman"/>
          <w:sz w:val="24"/>
          <w:szCs w:val="28"/>
          <w:highlight w:val="yellow"/>
        </w:rPr>
        <w:t>Бондар</w:t>
      </w:r>
      <w:r w:rsidRPr="00FB5086">
        <w:rPr>
          <w:rFonts w:ascii="Times New Roman" w:hAnsi="Times New Roman"/>
          <w:sz w:val="24"/>
          <w:szCs w:val="28"/>
        </w:rPr>
        <w:t>енко Т.М. Практический материал по освоению обл. в подготовительной группе детского сада. Образовательная деятель</w:t>
      </w:r>
      <w:r>
        <w:rPr>
          <w:rFonts w:ascii="Times New Roman" w:hAnsi="Times New Roman"/>
          <w:sz w:val="24"/>
          <w:szCs w:val="28"/>
        </w:rPr>
        <w:t>ность "Познание</w:t>
      </w:r>
      <w:r w:rsidRPr="00FB5086">
        <w:rPr>
          <w:rFonts w:ascii="Times New Roman" w:hAnsi="Times New Roman"/>
          <w:sz w:val="24"/>
          <w:szCs w:val="28"/>
        </w:rPr>
        <w:t>".</w:t>
      </w:r>
    </w:p>
    <w:p w:rsidR="00AC134B" w:rsidRPr="00861B9F" w:rsidRDefault="00AC134B" w:rsidP="00FB5086">
      <w:pPr>
        <w:pStyle w:val="ListParagraph"/>
        <w:numPr>
          <w:ilvl w:val="0"/>
          <w:numId w:val="28"/>
        </w:numPr>
        <w:contextualSpacing w:val="0"/>
        <w:rPr>
          <w:rFonts w:ascii="Times New Roman" w:hAnsi="Times New Roman"/>
          <w:sz w:val="20"/>
          <w:szCs w:val="24"/>
        </w:rPr>
      </w:pPr>
      <w:r w:rsidRPr="00FB5086">
        <w:rPr>
          <w:rFonts w:ascii="Times New Roman" w:hAnsi="Times New Roman"/>
          <w:sz w:val="24"/>
          <w:szCs w:val="28"/>
          <w:highlight w:val="yellow"/>
        </w:rPr>
        <w:t>Гол</w:t>
      </w:r>
      <w:r w:rsidRPr="00FB5086">
        <w:rPr>
          <w:rFonts w:ascii="Times New Roman" w:hAnsi="Times New Roman"/>
          <w:sz w:val="24"/>
          <w:szCs w:val="28"/>
        </w:rPr>
        <w:t>ицына</w:t>
      </w:r>
      <w:r>
        <w:rPr>
          <w:rFonts w:ascii="Times New Roman" w:hAnsi="Times New Roman"/>
          <w:sz w:val="24"/>
          <w:szCs w:val="28"/>
        </w:rPr>
        <w:t xml:space="preserve"> Н. С</w:t>
      </w:r>
      <w:r w:rsidRPr="00FB5086">
        <w:rPr>
          <w:rFonts w:ascii="Times New Roman" w:hAnsi="Times New Roman"/>
          <w:sz w:val="24"/>
          <w:szCs w:val="28"/>
        </w:rPr>
        <w:t>.</w:t>
      </w:r>
      <w:r>
        <w:rPr>
          <w:rFonts w:ascii="Times New Roman" w:hAnsi="Times New Roman"/>
          <w:sz w:val="24"/>
          <w:szCs w:val="28"/>
        </w:rPr>
        <w:t xml:space="preserve"> </w:t>
      </w:r>
      <w:r w:rsidRPr="00FB5086">
        <w:rPr>
          <w:rFonts w:ascii="Times New Roman" w:hAnsi="Times New Roman"/>
          <w:sz w:val="24"/>
          <w:szCs w:val="28"/>
        </w:rPr>
        <w:t xml:space="preserve"> Конспекты комплексно-тематических занятий. Подготовительная к школе группа</w:t>
      </w:r>
    </w:p>
    <w:p w:rsidR="00AC134B" w:rsidRPr="00861B9F" w:rsidRDefault="00AC134B" w:rsidP="00FB5086">
      <w:pPr>
        <w:pStyle w:val="ListParagraph"/>
        <w:numPr>
          <w:ilvl w:val="0"/>
          <w:numId w:val="28"/>
        </w:numPr>
        <w:contextualSpacing w:val="0"/>
        <w:rPr>
          <w:rFonts w:ascii="Times New Roman" w:hAnsi="Times New Roman"/>
          <w:sz w:val="20"/>
          <w:szCs w:val="24"/>
        </w:rPr>
      </w:pPr>
      <w:r w:rsidRPr="00861B9F">
        <w:rPr>
          <w:rFonts w:ascii="Times New Roman" w:hAnsi="Times New Roman"/>
          <w:sz w:val="24"/>
          <w:szCs w:val="28"/>
          <w:highlight w:val="yellow"/>
        </w:rPr>
        <w:t>Гриб</w:t>
      </w:r>
      <w:r>
        <w:rPr>
          <w:rFonts w:ascii="Times New Roman" w:hAnsi="Times New Roman"/>
          <w:sz w:val="24"/>
          <w:szCs w:val="28"/>
        </w:rPr>
        <w:t>овская А. А. Ознакомление дошкольников с графикой и живописью</w:t>
      </w:r>
    </w:p>
    <w:p w:rsidR="00AC134B" w:rsidRPr="00861B9F" w:rsidRDefault="00AC134B" w:rsidP="00FB5086">
      <w:pPr>
        <w:pStyle w:val="ListParagraph"/>
        <w:numPr>
          <w:ilvl w:val="0"/>
          <w:numId w:val="28"/>
        </w:numPr>
        <w:contextualSpacing w:val="0"/>
        <w:rPr>
          <w:rFonts w:ascii="Times New Roman" w:hAnsi="Times New Roman"/>
          <w:sz w:val="20"/>
          <w:szCs w:val="24"/>
        </w:rPr>
      </w:pPr>
      <w:r w:rsidRPr="00861B9F">
        <w:rPr>
          <w:rFonts w:ascii="Times New Roman" w:hAnsi="Times New Roman"/>
          <w:sz w:val="24"/>
          <w:szCs w:val="28"/>
          <w:highlight w:val="yellow"/>
        </w:rPr>
        <w:t>Старцев</w:t>
      </w:r>
      <w:r>
        <w:rPr>
          <w:rFonts w:ascii="Times New Roman" w:hAnsi="Times New Roman"/>
          <w:sz w:val="24"/>
          <w:szCs w:val="28"/>
        </w:rPr>
        <w:t>а О. Ю. Занятия по конструированию</w:t>
      </w:r>
    </w:p>
    <w:p w:rsidR="00AC134B" w:rsidRPr="00861B9F" w:rsidRDefault="00AC134B" w:rsidP="00FB5086">
      <w:pPr>
        <w:pStyle w:val="ListParagraph"/>
        <w:numPr>
          <w:ilvl w:val="0"/>
          <w:numId w:val="28"/>
        </w:numPr>
        <w:contextualSpacing w:val="0"/>
        <w:rPr>
          <w:rFonts w:ascii="Times New Roman" w:hAnsi="Times New Roman"/>
          <w:sz w:val="20"/>
          <w:szCs w:val="24"/>
        </w:rPr>
      </w:pPr>
      <w:r w:rsidRPr="00861B9F">
        <w:rPr>
          <w:rFonts w:ascii="Times New Roman" w:hAnsi="Times New Roman"/>
          <w:sz w:val="24"/>
          <w:szCs w:val="28"/>
          <w:highlight w:val="yellow"/>
        </w:rPr>
        <w:t>Вос</w:t>
      </w:r>
      <w:r>
        <w:rPr>
          <w:rFonts w:ascii="Times New Roman" w:hAnsi="Times New Roman"/>
          <w:sz w:val="24"/>
          <w:szCs w:val="28"/>
        </w:rPr>
        <w:t>трухина Т. Н. Знакомим с окружающим миром детей 5 – 7 лет.</w:t>
      </w:r>
    </w:p>
    <w:p w:rsidR="00AC134B" w:rsidRPr="00B71D5A" w:rsidRDefault="00AC134B" w:rsidP="00FB5086">
      <w:pPr>
        <w:pStyle w:val="ListParagraph"/>
        <w:numPr>
          <w:ilvl w:val="0"/>
          <w:numId w:val="28"/>
        </w:numPr>
        <w:contextualSpacing w:val="0"/>
        <w:rPr>
          <w:rFonts w:ascii="Times New Roman" w:hAnsi="Times New Roman"/>
          <w:sz w:val="20"/>
          <w:szCs w:val="24"/>
        </w:rPr>
      </w:pPr>
      <w:r w:rsidRPr="00861B9F">
        <w:rPr>
          <w:rFonts w:ascii="Times New Roman" w:hAnsi="Times New Roman"/>
          <w:sz w:val="24"/>
          <w:szCs w:val="28"/>
          <w:highlight w:val="yellow"/>
        </w:rPr>
        <w:t>Блинова Г</w:t>
      </w:r>
      <w:r>
        <w:rPr>
          <w:rFonts w:ascii="Times New Roman" w:hAnsi="Times New Roman"/>
          <w:sz w:val="24"/>
          <w:szCs w:val="28"/>
        </w:rPr>
        <w:t>. М. Познавательное развитие детей 5-7 лет</w:t>
      </w:r>
    </w:p>
    <w:p w:rsidR="00AC134B" w:rsidRPr="00B71D5A" w:rsidRDefault="00AC134B" w:rsidP="00FB5086">
      <w:pPr>
        <w:pStyle w:val="ListParagraph"/>
        <w:numPr>
          <w:ilvl w:val="0"/>
          <w:numId w:val="28"/>
        </w:numPr>
        <w:contextualSpacing w:val="0"/>
        <w:rPr>
          <w:rFonts w:ascii="Times New Roman" w:hAnsi="Times New Roman"/>
          <w:sz w:val="20"/>
          <w:szCs w:val="24"/>
        </w:rPr>
      </w:pPr>
      <w:r w:rsidRPr="00B71D5A">
        <w:rPr>
          <w:rFonts w:ascii="Times New Roman" w:hAnsi="Times New Roman"/>
          <w:sz w:val="24"/>
          <w:szCs w:val="28"/>
          <w:highlight w:val="yellow"/>
        </w:rPr>
        <w:t>Мето</w:t>
      </w:r>
      <w:r>
        <w:rPr>
          <w:rFonts w:ascii="Times New Roman" w:hAnsi="Times New Roman"/>
          <w:sz w:val="24"/>
          <w:szCs w:val="28"/>
        </w:rPr>
        <w:t>дическое пособие «Уроки доброты», «Уроки экологии»</w:t>
      </w:r>
    </w:p>
    <w:p w:rsidR="00AC134B" w:rsidRDefault="00AC134B" w:rsidP="00FB5086">
      <w:pPr>
        <w:pStyle w:val="ListParagraph"/>
        <w:numPr>
          <w:ilvl w:val="0"/>
          <w:numId w:val="28"/>
        </w:numPr>
        <w:contextualSpacing w:val="0"/>
        <w:rPr>
          <w:rFonts w:ascii="Times New Roman" w:hAnsi="Times New Roman"/>
          <w:sz w:val="24"/>
          <w:szCs w:val="24"/>
        </w:rPr>
      </w:pPr>
      <w:r w:rsidRPr="00B71D5A">
        <w:rPr>
          <w:rFonts w:ascii="Times New Roman" w:hAnsi="Times New Roman"/>
          <w:sz w:val="24"/>
          <w:szCs w:val="24"/>
          <w:highlight w:val="yellow"/>
        </w:rPr>
        <w:t>Аляб</w:t>
      </w:r>
      <w:r w:rsidRPr="00B71D5A">
        <w:rPr>
          <w:rFonts w:ascii="Times New Roman" w:hAnsi="Times New Roman"/>
          <w:sz w:val="24"/>
          <w:szCs w:val="24"/>
        </w:rPr>
        <w:t xml:space="preserve">ьева </w:t>
      </w:r>
      <w:r>
        <w:rPr>
          <w:rFonts w:ascii="Times New Roman" w:hAnsi="Times New Roman"/>
          <w:sz w:val="24"/>
          <w:szCs w:val="24"/>
        </w:rPr>
        <w:t xml:space="preserve">  Нравственно – эстетические беседы и игры с дошкольниками</w:t>
      </w:r>
    </w:p>
    <w:p w:rsidR="00AC134B" w:rsidRDefault="00AC134B" w:rsidP="00FB5086">
      <w:pPr>
        <w:pStyle w:val="ListParagraph"/>
        <w:numPr>
          <w:ilvl w:val="0"/>
          <w:numId w:val="28"/>
        </w:numPr>
        <w:contextualSpacing w:val="0"/>
        <w:rPr>
          <w:rFonts w:ascii="Times New Roman" w:hAnsi="Times New Roman"/>
          <w:sz w:val="24"/>
          <w:szCs w:val="24"/>
        </w:rPr>
      </w:pPr>
      <w:r w:rsidRPr="00B71D5A">
        <w:rPr>
          <w:rFonts w:ascii="Times New Roman" w:hAnsi="Times New Roman"/>
          <w:sz w:val="24"/>
          <w:szCs w:val="24"/>
          <w:highlight w:val="yellow"/>
        </w:rPr>
        <w:t>Бел</w:t>
      </w:r>
      <w:r>
        <w:rPr>
          <w:rFonts w:ascii="Times New Roman" w:hAnsi="Times New Roman"/>
          <w:sz w:val="24"/>
          <w:szCs w:val="24"/>
        </w:rPr>
        <w:t>ая К. Ю. Формирование основ безопасности у дошкольников</w:t>
      </w:r>
    </w:p>
    <w:p w:rsidR="00AC134B" w:rsidRDefault="00AC134B" w:rsidP="00FB5086">
      <w:pPr>
        <w:pStyle w:val="ListParagraph"/>
        <w:numPr>
          <w:ilvl w:val="0"/>
          <w:numId w:val="28"/>
        </w:numPr>
        <w:contextualSpacing w:val="0"/>
        <w:rPr>
          <w:rFonts w:ascii="Times New Roman" w:hAnsi="Times New Roman"/>
          <w:sz w:val="24"/>
          <w:szCs w:val="24"/>
        </w:rPr>
      </w:pPr>
      <w:r w:rsidRPr="00B71D5A">
        <w:rPr>
          <w:rFonts w:ascii="Times New Roman" w:hAnsi="Times New Roman"/>
          <w:sz w:val="24"/>
          <w:szCs w:val="24"/>
          <w:highlight w:val="yellow"/>
        </w:rPr>
        <w:t>Коломеец</w:t>
      </w:r>
      <w:r>
        <w:rPr>
          <w:rFonts w:ascii="Times New Roman" w:hAnsi="Times New Roman"/>
          <w:sz w:val="24"/>
          <w:szCs w:val="24"/>
        </w:rPr>
        <w:t xml:space="preserve"> Формирование культуры безопасного поведения</w:t>
      </w:r>
    </w:p>
    <w:p w:rsidR="00AC134B" w:rsidRPr="00B71D5A" w:rsidRDefault="00AC134B" w:rsidP="00FB5086">
      <w:pPr>
        <w:pStyle w:val="ListParagraph"/>
        <w:numPr>
          <w:ilvl w:val="0"/>
          <w:numId w:val="28"/>
        </w:numPr>
        <w:contextualSpacing w:val="0"/>
        <w:rPr>
          <w:rFonts w:ascii="Times New Roman" w:hAnsi="Times New Roman"/>
          <w:sz w:val="24"/>
          <w:szCs w:val="24"/>
        </w:rPr>
      </w:pPr>
      <w:r w:rsidRPr="00B71D5A">
        <w:rPr>
          <w:rFonts w:ascii="Times New Roman" w:hAnsi="Times New Roman"/>
          <w:sz w:val="24"/>
          <w:szCs w:val="24"/>
          <w:highlight w:val="yellow"/>
        </w:rPr>
        <w:t>Азбу</w:t>
      </w:r>
      <w:r>
        <w:rPr>
          <w:rFonts w:ascii="Times New Roman" w:hAnsi="Times New Roman"/>
          <w:sz w:val="24"/>
          <w:szCs w:val="24"/>
        </w:rPr>
        <w:t>ка общения</w:t>
      </w:r>
    </w:p>
    <w:p w:rsidR="00AC134B" w:rsidRPr="00861B9F" w:rsidRDefault="00AC134B" w:rsidP="00861B9F">
      <w:pPr>
        <w:pStyle w:val="ListParagraph"/>
        <w:numPr>
          <w:ilvl w:val="0"/>
          <w:numId w:val="28"/>
        </w:numPr>
        <w:contextualSpacing w:val="0"/>
        <w:rPr>
          <w:rFonts w:ascii="Times New Roman" w:hAnsi="Times New Roman"/>
          <w:sz w:val="20"/>
          <w:szCs w:val="24"/>
        </w:rPr>
      </w:pPr>
      <w:r w:rsidRPr="00861B9F">
        <w:rPr>
          <w:rFonts w:ascii="Times New Roman" w:hAnsi="Times New Roman"/>
          <w:sz w:val="24"/>
          <w:szCs w:val="28"/>
        </w:rPr>
        <w:t xml:space="preserve">Открытые мероприятия для детей подготовительной группы детского сада. </w:t>
      </w:r>
      <w:r>
        <w:rPr>
          <w:rFonts w:ascii="Times New Roman" w:hAnsi="Times New Roman"/>
          <w:sz w:val="24"/>
          <w:szCs w:val="28"/>
        </w:rPr>
        <w:t xml:space="preserve">Образовательная область «Речевое развитие» - авт.сост.: </w:t>
      </w:r>
      <w:r w:rsidRPr="00861B9F">
        <w:rPr>
          <w:rFonts w:ascii="Times New Roman" w:hAnsi="Times New Roman"/>
          <w:sz w:val="24"/>
          <w:szCs w:val="28"/>
        </w:rPr>
        <w:t>Аджи А.В.</w:t>
      </w:r>
      <w:r>
        <w:rPr>
          <w:rFonts w:ascii="Times New Roman" w:hAnsi="Times New Roman"/>
          <w:sz w:val="24"/>
          <w:szCs w:val="28"/>
        </w:rPr>
        <w:t>, Воронеж: ООО «Метода», 2015.-280 с.</w:t>
      </w:r>
    </w:p>
    <w:p w:rsidR="00AC134B" w:rsidRPr="00861B9F" w:rsidRDefault="00AC134B" w:rsidP="00861B9F">
      <w:pPr>
        <w:pStyle w:val="ListParagraph"/>
        <w:numPr>
          <w:ilvl w:val="0"/>
          <w:numId w:val="28"/>
        </w:numPr>
        <w:contextualSpacing w:val="0"/>
        <w:rPr>
          <w:rFonts w:ascii="Times New Roman" w:hAnsi="Times New Roman"/>
          <w:sz w:val="20"/>
          <w:szCs w:val="24"/>
        </w:rPr>
      </w:pPr>
      <w:r w:rsidRPr="00861B9F">
        <w:rPr>
          <w:rFonts w:ascii="Times New Roman" w:hAnsi="Times New Roman"/>
          <w:sz w:val="24"/>
          <w:szCs w:val="28"/>
        </w:rPr>
        <w:t xml:space="preserve">Открытые мероприятия для детей подготовительной группы детского сада. </w:t>
      </w:r>
      <w:r>
        <w:rPr>
          <w:rFonts w:ascii="Times New Roman" w:hAnsi="Times New Roman"/>
          <w:sz w:val="24"/>
          <w:szCs w:val="28"/>
        </w:rPr>
        <w:t xml:space="preserve">Образовательная область «Познавательное развитие» - авт.сост.: </w:t>
      </w:r>
      <w:r w:rsidRPr="00861B9F">
        <w:rPr>
          <w:rFonts w:ascii="Times New Roman" w:hAnsi="Times New Roman"/>
          <w:sz w:val="24"/>
          <w:szCs w:val="28"/>
        </w:rPr>
        <w:t>Аджи А.В.</w:t>
      </w:r>
      <w:r>
        <w:rPr>
          <w:rFonts w:ascii="Times New Roman" w:hAnsi="Times New Roman"/>
          <w:sz w:val="24"/>
          <w:szCs w:val="28"/>
        </w:rPr>
        <w:t>, Воронеж: ООО «Метода», 2014.-144 с.</w:t>
      </w:r>
    </w:p>
    <w:p w:rsidR="00AC134B" w:rsidRPr="00861B9F" w:rsidRDefault="00AC134B" w:rsidP="00861B9F">
      <w:pPr>
        <w:pStyle w:val="ListParagraph"/>
        <w:numPr>
          <w:ilvl w:val="0"/>
          <w:numId w:val="28"/>
        </w:numPr>
        <w:contextualSpacing w:val="0"/>
        <w:rPr>
          <w:rFonts w:ascii="Times New Roman" w:hAnsi="Times New Roman"/>
          <w:sz w:val="24"/>
          <w:szCs w:val="24"/>
        </w:rPr>
      </w:pPr>
      <w:r w:rsidRPr="00861B9F">
        <w:rPr>
          <w:rFonts w:ascii="Times New Roman" w:hAnsi="Times New Roman"/>
          <w:sz w:val="24"/>
          <w:szCs w:val="24"/>
        </w:rPr>
        <w:t xml:space="preserve">Познаем окружающий </w:t>
      </w:r>
      <w:r>
        <w:rPr>
          <w:rFonts w:ascii="Times New Roman" w:hAnsi="Times New Roman"/>
          <w:sz w:val="24"/>
          <w:szCs w:val="24"/>
        </w:rPr>
        <w:t>мир играя: сюжетно – дидактические игры для дошкольников. – М.: ТЦ Сфера, 2014.-112 с</w:t>
      </w:r>
      <w:r w:rsidRPr="00B71D5A">
        <w:rPr>
          <w:rFonts w:ascii="Times New Roman" w:hAnsi="Times New Roman"/>
          <w:sz w:val="24"/>
          <w:szCs w:val="24"/>
          <w:highlight w:val="yellow"/>
        </w:rPr>
        <w:t>. Федотова??</w:t>
      </w:r>
    </w:p>
    <w:p w:rsidR="00AC134B" w:rsidRPr="00096858" w:rsidRDefault="00AC134B" w:rsidP="00096858">
      <w:pPr>
        <w:pStyle w:val="ListParagraph"/>
        <w:numPr>
          <w:ilvl w:val="0"/>
          <w:numId w:val="28"/>
        </w:numPr>
        <w:contextualSpacing w:val="0"/>
        <w:rPr>
          <w:rFonts w:ascii="Times New Roman" w:hAnsi="Times New Roman"/>
          <w:sz w:val="24"/>
          <w:szCs w:val="24"/>
        </w:rPr>
      </w:pPr>
      <w:r w:rsidRPr="00096858">
        <w:rPr>
          <w:rFonts w:ascii="Times New Roman" w:hAnsi="Times New Roman"/>
          <w:sz w:val="24"/>
          <w:szCs w:val="24"/>
        </w:rPr>
        <w:t>Куцакова Л.В. Конструиров</w:t>
      </w:r>
      <w:r>
        <w:rPr>
          <w:rFonts w:ascii="Times New Roman" w:hAnsi="Times New Roman"/>
          <w:sz w:val="24"/>
          <w:szCs w:val="24"/>
        </w:rPr>
        <w:t>ание и художественный труд в де</w:t>
      </w:r>
      <w:r w:rsidRPr="00096858">
        <w:rPr>
          <w:rFonts w:ascii="Times New Roman" w:hAnsi="Times New Roman"/>
          <w:sz w:val="24"/>
          <w:szCs w:val="24"/>
        </w:rPr>
        <w:t>т</w:t>
      </w:r>
      <w:r>
        <w:rPr>
          <w:rFonts w:ascii="Times New Roman" w:hAnsi="Times New Roman"/>
          <w:sz w:val="24"/>
          <w:szCs w:val="24"/>
        </w:rPr>
        <w:t>с</w:t>
      </w:r>
      <w:r w:rsidRPr="00096858">
        <w:rPr>
          <w:rFonts w:ascii="Times New Roman" w:hAnsi="Times New Roman"/>
          <w:sz w:val="24"/>
          <w:szCs w:val="24"/>
        </w:rPr>
        <w:t>ком саду: Программа и конспекты занятий. – М.: ТЦ Сфера, 2005. – 240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Бондаренко Т.М. Экологические занятия с детьми 6-7 лет. Практическое пособие для воспитателей и методистов ДОУ. – Воронеж: ЧП Лакоценин С.С., 2006. – 190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Шорыгина Т.А. Беседы о природных явлениях и объектах. Методические рекомендации. – М.: ТЦ Сфера, 2014. – 96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Марудова Е.В. Ознакомление дошкольников с окружающим миром. Экспериментирование СПб.: ООО ИЗДАТЕЛЬСТВО «ДЕТСТВО-ПРЕСС», 2010. – 128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 xml:space="preserve">Добро пожаловать в экологию! Часть </w:t>
      </w:r>
      <w:r w:rsidRPr="00096858">
        <w:rPr>
          <w:rFonts w:ascii="Times New Roman" w:hAnsi="Times New Roman"/>
          <w:sz w:val="24"/>
          <w:szCs w:val="24"/>
          <w:lang w:val="en-US"/>
        </w:rPr>
        <w:t>II</w:t>
      </w:r>
      <w:r w:rsidRPr="00096858">
        <w:rPr>
          <w:rFonts w:ascii="Times New Roman" w:hAnsi="Times New Roman"/>
          <w:sz w:val="24"/>
          <w:szCs w:val="24"/>
        </w:rPr>
        <w:t xml:space="preserve"> Перспективный план работы по формированию экологической культуре у детей старшего дошкольного возраста. / Составитель О.А. Воронкевич.- СПб.: «ДЕТСТВО-ПРЕСС», 2003. – 336с.    </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Тугушева Т.П., Чистякова А.Е. Экспериментальная деятельность детей среднего и старшего дошкольного возраста: Методическое пособие. – СПб.: ДЕТСТВО-ПРЕСС, 2009. – 128 с.</w:t>
      </w:r>
    </w:p>
    <w:p w:rsidR="00AC134B"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Неизведанное рядом: Опыты и эксперименты для дошкольников/ под ред. О. В. Дыбиной. - 2-е изд., испр. - М.: ТЦ Сфера, 2013. - 192 с.</w:t>
      </w:r>
    </w:p>
    <w:p w:rsidR="00AC134B" w:rsidRDefault="00AC134B" w:rsidP="00096858">
      <w:pPr>
        <w:pStyle w:val="ListParagraph"/>
        <w:numPr>
          <w:ilvl w:val="0"/>
          <w:numId w:val="30"/>
        </w:numPr>
        <w:contextualSpacing w:val="0"/>
        <w:rPr>
          <w:rFonts w:ascii="Times New Roman" w:hAnsi="Times New Roman"/>
          <w:sz w:val="24"/>
          <w:szCs w:val="24"/>
        </w:rPr>
      </w:pPr>
      <w:r w:rsidRPr="001776CE">
        <w:rPr>
          <w:rFonts w:ascii="Times New Roman" w:hAnsi="Times New Roman"/>
          <w:sz w:val="24"/>
          <w:szCs w:val="24"/>
        </w:rPr>
        <w:t>Тимофеева Л.Л.Ребенок и окружающий мир. Комплексные занятия в подготовительной к школе группе. - СПб.: ООО «ИЗДАТЕЛЬСТВО «ДЕТСТВО - ПРЕСС»,2011.</w:t>
      </w:r>
    </w:p>
    <w:p w:rsidR="00AC134B" w:rsidRPr="001776CE" w:rsidRDefault="00AC134B" w:rsidP="00096858">
      <w:pPr>
        <w:pStyle w:val="ListParagraph"/>
        <w:numPr>
          <w:ilvl w:val="0"/>
          <w:numId w:val="30"/>
        </w:numPr>
        <w:contextualSpacing w:val="0"/>
        <w:rPr>
          <w:rFonts w:ascii="Times New Roman" w:hAnsi="Times New Roman"/>
          <w:sz w:val="28"/>
          <w:szCs w:val="24"/>
        </w:rPr>
      </w:pPr>
      <w:r w:rsidRPr="001776CE">
        <w:rPr>
          <w:rFonts w:ascii="Times New Roman" w:hAnsi="Times New Roman"/>
          <w:sz w:val="24"/>
        </w:rPr>
        <w:t>Волчкова .Н., Степанова Н.В. Конспекты за</w:t>
      </w:r>
      <w:r>
        <w:rPr>
          <w:rFonts w:ascii="Times New Roman" w:hAnsi="Times New Roman"/>
          <w:sz w:val="24"/>
        </w:rPr>
        <w:t>нятий в подготовительно</w:t>
      </w:r>
      <w:r w:rsidRPr="001776CE">
        <w:rPr>
          <w:rFonts w:ascii="Times New Roman" w:hAnsi="Times New Roman"/>
          <w:sz w:val="24"/>
        </w:rPr>
        <w:t>й группе детского сада. Познавательное развитие: Практическое пособие. – Воронеж: ТЦ «Учитель». 2005.</w:t>
      </w:r>
    </w:p>
    <w:p w:rsidR="00AC134B" w:rsidRPr="001776CE" w:rsidRDefault="00AC134B" w:rsidP="001776CE">
      <w:pPr>
        <w:pStyle w:val="ListParagraph"/>
        <w:numPr>
          <w:ilvl w:val="0"/>
          <w:numId w:val="30"/>
        </w:numPr>
        <w:jc w:val="both"/>
        <w:rPr>
          <w:rFonts w:ascii="Times New Roman" w:hAnsi="Times New Roman"/>
          <w:sz w:val="24"/>
        </w:rPr>
      </w:pPr>
      <w:r w:rsidRPr="001776CE">
        <w:rPr>
          <w:rFonts w:ascii="Times New Roman" w:hAnsi="Times New Roman"/>
          <w:sz w:val="24"/>
        </w:rPr>
        <w:t>Придумай слово: речевые игры и упражнения для дошкольников: Кн. для воспитателей детского сада / Под редакцией О.С. Ушаковой.- М.: ТЦ Сфера,20 Юг.</w:t>
      </w:r>
    </w:p>
    <w:p w:rsidR="00AC134B" w:rsidRPr="001776CE" w:rsidRDefault="00AC134B" w:rsidP="001776CE">
      <w:pPr>
        <w:pStyle w:val="ListParagraph"/>
        <w:numPr>
          <w:ilvl w:val="0"/>
          <w:numId w:val="30"/>
        </w:numPr>
        <w:jc w:val="both"/>
        <w:rPr>
          <w:rFonts w:ascii="Times New Roman" w:hAnsi="Times New Roman"/>
          <w:sz w:val="24"/>
        </w:rPr>
      </w:pPr>
      <w:r w:rsidRPr="001776CE">
        <w:rPr>
          <w:rFonts w:ascii="Times New Roman" w:hAnsi="Times New Roman"/>
          <w:sz w:val="24"/>
        </w:rPr>
        <w:t>Ушакова</w:t>
      </w:r>
      <w:r>
        <w:rPr>
          <w:rFonts w:ascii="Times New Roman" w:hAnsi="Times New Roman"/>
          <w:sz w:val="24"/>
        </w:rPr>
        <w:t xml:space="preserve"> О. С.</w:t>
      </w:r>
      <w:r w:rsidRPr="001776CE">
        <w:rPr>
          <w:rFonts w:ascii="Times New Roman" w:hAnsi="Times New Roman"/>
          <w:sz w:val="24"/>
        </w:rPr>
        <w:t xml:space="preserve"> Занятия по развитию речи для детей 5-7 лет. М.: ТЦ Сфера, 2009.</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Шорыгина Т. А. Беседы о пространстве и времени: методическое пособие. - М.: ТЦ Сфера, 2015.- 96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Основы безопасности жизнедеятельности детей дошкольного возраста. Планирование работы. Беседы. Игры, - СПб.: ООО «ИЗДАТЕЛЬСТВО ДЕТСТВО-ПРЕСС», 2011. – 240 с.</w:t>
      </w:r>
    </w:p>
    <w:p w:rsidR="00AC134B"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Шорыгина Т.А.  Беседы о правилах пожарной безопасности – М.: ТЦ Сфера, 2014. – 64с.</w:t>
      </w:r>
    </w:p>
    <w:p w:rsidR="00AC134B" w:rsidRPr="00B119B7" w:rsidRDefault="00AC134B" w:rsidP="00B119B7">
      <w:pPr>
        <w:pStyle w:val="ListParagraph"/>
        <w:numPr>
          <w:ilvl w:val="0"/>
          <w:numId w:val="30"/>
        </w:numPr>
        <w:contextualSpacing w:val="0"/>
        <w:rPr>
          <w:rFonts w:ascii="Times New Roman" w:hAnsi="Times New Roman"/>
          <w:sz w:val="24"/>
          <w:szCs w:val="24"/>
        </w:rPr>
      </w:pPr>
      <w:r w:rsidRPr="00B119B7">
        <w:rPr>
          <w:rFonts w:ascii="Times New Roman" w:hAnsi="Times New Roman"/>
          <w:sz w:val="24"/>
          <w:szCs w:val="24"/>
        </w:rPr>
        <w:t>Алешина Н.В. Ознакомление дошкольников с окружающим и социальной действ</w:t>
      </w:r>
      <w:r>
        <w:rPr>
          <w:rFonts w:ascii="Times New Roman" w:hAnsi="Times New Roman"/>
          <w:sz w:val="24"/>
          <w:szCs w:val="24"/>
        </w:rPr>
        <w:t>ительностью.</w:t>
      </w:r>
      <w:r w:rsidRPr="00B119B7">
        <w:rPr>
          <w:rFonts w:ascii="Times New Roman" w:hAnsi="Times New Roman"/>
          <w:sz w:val="24"/>
          <w:szCs w:val="24"/>
        </w:rPr>
        <w:t xml:space="preserve"> – М.: Элизе Трейдинг. ЦГЛ, 2004. – 246</w:t>
      </w:r>
      <w:r w:rsidRPr="004F7C03">
        <w:t xml:space="preserve">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Ушакова</w:t>
      </w:r>
      <w:r>
        <w:rPr>
          <w:rFonts w:ascii="Times New Roman" w:hAnsi="Times New Roman"/>
          <w:sz w:val="24"/>
          <w:szCs w:val="24"/>
        </w:rPr>
        <w:t xml:space="preserve"> </w:t>
      </w:r>
      <w:r w:rsidRPr="00096858">
        <w:rPr>
          <w:rFonts w:ascii="Times New Roman" w:hAnsi="Times New Roman"/>
          <w:sz w:val="24"/>
          <w:szCs w:val="24"/>
        </w:rPr>
        <w:t>О.С., Гавриш Н.В. Знакомим дошкольников с художественной литературой: Конспекты занятий. – М.: ТЦ «Сфера», 1998. – 224с.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Развитие речи: конспекты занятий для подготовительной группы / авт. сост. Л.Е. Кыласова. 2-е изд. – Волгоград: Учитель, 2011. – 332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Шадрина Л.Г., Фомина Е.А. Развиваем связную речь. Методические рекомендации. – М.: ТЦ Сфера, 2012. – 128 с.</w:t>
      </w:r>
    </w:p>
    <w:p w:rsidR="00AC134B" w:rsidRPr="00B119B7" w:rsidRDefault="00AC134B" w:rsidP="00B119B7">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Конспекты интегрированных занятий в подготовительной группе детского сада. Познавательное развитие. Развитие речи. Обучение грамоте. Практическое пособие для воспитателей ДОУ// Авт. сост. Аджи А.В. – Воронеж: ТЦ «Учитель», 2005. – 333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Мосалова Л.А. Я и мир: Конспекты занятий по социально-нравстенному воспитанию детей дошкольного возраста. – СПб.: «ДЕТСТВО-ПРЕСС», 2010. – 80с.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Мулько И.Ф. Развитие представлений о человеке в истории и культуре: Методическое пособие для ДОУ. – М.: ТЦ Сфера, 2005 – 112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Шорыгина Т.А. Беседы о хорошем и плохом поведении. – М.: ТЦ Сфера, 2014. – 96с.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Шорыгина Т.А. Беседы о профессиях. Методическое пособие. – М.: ТЦ Сфера, 2014. – 128с. Козлова С.А. Наша Родина: Пособие для воспитателя детского сада. – М.: Просвещение, 1984. – 304с.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Лаврова Л.Н. Проектная деятельность с дошкольниками по краеведению: учебно-методическое пособие / Л.Н. Лаврова, И.В. Чеботарева. – 2 изд. – Липецк: ЛИРО, 2014. – 154 с.</w:t>
      </w:r>
    </w:p>
    <w:p w:rsidR="00AC134B" w:rsidRPr="00096858"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Бабенкова Е.А., Параничева Т.М. Подвижные игры на прогулке. – М.: ТЦ Сфера, 2012. – 96 с. (Модули программы ДОУ)</w:t>
      </w:r>
    </w:p>
    <w:p w:rsidR="00AC134B" w:rsidRDefault="00AC134B" w:rsidP="00096858">
      <w:pPr>
        <w:pStyle w:val="ListParagraph"/>
        <w:numPr>
          <w:ilvl w:val="0"/>
          <w:numId w:val="30"/>
        </w:numPr>
        <w:contextualSpacing w:val="0"/>
        <w:rPr>
          <w:rFonts w:ascii="Times New Roman" w:hAnsi="Times New Roman"/>
          <w:sz w:val="24"/>
          <w:szCs w:val="24"/>
        </w:rPr>
      </w:pPr>
      <w:r w:rsidRPr="00096858">
        <w:rPr>
          <w:rFonts w:ascii="Times New Roman" w:hAnsi="Times New Roman"/>
          <w:sz w:val="24"/>
          <w:szCs w:val="24"/>
        </w:rPr>
        <w:t>Кравченко И.В., Долгова Т.Л. Прогулки в детском саду. Старшая и подготовительная к школе группы: Методическое пособие / Под ред. Г.М. Киселевой, Л.И. Пономаревой. – М.: ТЦ Сфера, 2011. – 208с.</w:t>
      </w:r>
    </w:p>
    <w:p w:rsidR="00AC134B" w:rsidRPr="00904C99" w:rsidRDefault="00AC134B" w:rsidP="00904C99">
      <w:pPr>
        <w:pStyle w:val="ListParagraph"/>
        <w:numPr>
          <w:ilvl w:val="0"/>
          <w:numId w:val="30"/>
        </w:numPr>
        <w:spacing w:after="0" w:line="240" w:lineRule="auto"/>
        <w:jc w:val="both"/>
        <w:rPr>
          <w:rFonts w:ascii="Times New Roman" w:hAnsi="Times New Roman"/>
          <w:sz w:val="24"/>
          <w:szCs w:val="24"/>
        </w:rPr>
      </w:pPr>
      <w:r w:rsidRPr="00904C99">
        <w:rPr>
          <w:rFonts w:ascii="Times New Roman" w:hAnsi="Times New Roman"/>
          <w:sz w:val="24"/>
          <w:szCs w:val="24"/>
        </w:rPr>
        <w:t>Петерсон Л.Г., Холина Л.П. Раз – ступенька, два – ступенька. Практический курс математики для дошкольников М.: Ювента, 2013-256л.</w:t>
      </w:r>
    </w:p>
    <w:p w:rsidR="00AC134B" w:rsidRPr="00096858" w:rsidRDefault="00AC134B" w:rsidP="00096858">
      <w:pPr>
        <w:jc w:val="center"/>
        <w:rPr>
          <w:rFonts w:ascii="Times New Roman" w:hAnsi="Times New Roman"/>
          <w:b/>
          <w:bCs/>
          <w:sz w:val="24"/>
          <w:szCs w:val="24"/>
        </w:rPr>
      </w:pPr>
    </w:p>
    <w:p w:rsidR="00AC134B" w:rsidRPr="00096858" w:rsidRDefault="00AC134B" w:rsidP="00096858">
      <w:pPr>
        <w:jc w:val="center"/>
        <w:rPr>
          <w:rFonts w:ascii="Times New Roman" w:hAnsi="Times New Roman"/>
          <w:b/>
          <w:bCs/>
          <w:sz w:val="24"/>
          <w:szCs w:val="24"/>
        </w:rPr>
      </w:pPr>
      <w:r w:rsidRPr="00096858">
        <w:rPr>
          <w:rFonts w:ascii="Times New Roman" w:hAnsi="Times New Roman"/>
          <w:b/>
          <w:bCs/>
          <w:sz w:val="24"/>
          <w:szCs w:val="24"/>
        </w:rPr>
        <w:t>Литература и наглядно-дидактические пособия для дошкольников</w:t>
      </w:r>
    </w:p>
    <w:p w:rsidR="00AC134B" w:rsidRPr="00096858" w:rsidRDefault="00AC134B" w:rsidP="00096858">
      <w:pPr>
        <w:pStyle w:val="ListParagraph"/>
        <w:numPr>
          <w:ilvl w:val="0"/>
          <w:numId w:val="30"/>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Цветные счетные палочки Кюизенера. Наглядно-дидактическое пособие. Методическое сопровождение З. А. Михайловой. — СПб.: Корвет, 1995—2011.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Логические блоки Дьенеша: наглядно-дидактическое пособие / Методическое сопровождение разработано З. А. Михайловой. — СПб.: Корвет, 1995—2011.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Финкельштейн Б. Б. Давайте вместе поиграем: комплект игр. — СПб.: Корвет, 1998—2011.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Финкельштейн Б. Б. Спасатели приходят на помощь: альбом. — СПб.: Корвет, 2005—2011.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 xml:space="preserve"> Финкельштейн Б. Б. Поиск затонувшего клада: альбом. — СПб.: Корвет, 2005—2011.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Финкельштейн Б. Б. Праздник в стране блоков: альбом. — СПб.: Корвет, 2006—2011.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Михайлова З. А., Чеплашкина И. Н. Логика и цифры: игра. — СПб.: Корвет, 2006—2011.</w:t>
      </w:r>
    </w:p>
    <w:p w:rsidR="00AC134B" w:rsidRPr="00096858" w:rsidRDefault="00AC134B" w:rsidP="00096858">
      <w:pPr>
        <w:pStyle w:val="ListParagraph"/>
        <w:numPr>
          <w:ilvl w:val="0"/>
          <w:numId w:val="31"/>
        </w:numPr>
        <w:contextualSpacing w:val="0"/>
        <w:rPr>
          <w:rFonts w:ascii="Times New Roman" w:hAnsi="Times New Roman"/>
          <w:sz w:val="24"/>
          <w:szCs w:val="24"/>
        </w:rPr>
      </w:pPr>
      <w:r w:rsidRPr="00096858">
        <w:rPr>
          <w:rFonts w:ascii="Times New Roman" w:hAnsi="Times New Roman"/>
          <w:sz w:val="24"/>
          <w:szCs w:val="24"/>
        </w:rPr>
        <w:t>Финкельштейн Б. Б. Кростики. Посудная лавка: альбом. — СПб.: Корвет, 2008—2011.</w:t>
      </w:r>
    </w:p>
    <w:p w:rsidR="00AC134B" w:rsidRPr="00096858" w:rsidRDefault="00AC134B" w:rsidP="00096858">
      <w:pPr>
        <w:pStyle w:val="ListParagraph"/>
        <w:numPr>
          <w:ilvl w:val="0"/>
          <w:numId w:val="31"/>
        </w:numPr>
        <w:contextualSpacing w:val="0"/>
        <w:rPr>
          <w:rFonts w:ascii="Times New Roman" w:hAnsi="Times New Roman"/>
          <w:sz w:val="24"/>
          <w:szCs w:val="24"/>
        </w:rPr>
      </w:pPr>
      <w:r w:rsidRPr="00096858">
        <w:rPr>
          <w:rFonts w:ascii="Times New Roman" w:hAnsi="Times New Roman"/>
          <w:sz w:val="24"/>
          <w:szCs w:val="24"/>
        </w:rPr>
        <w:t>Финкельштейн Б. Б. Играем в математику: игра. — СПб.: Корвет, 2006—2011.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Финкельштейн Б. Б. Математический планшет: наглядно-дидактическое пособие. — СПб.: Корвет, 2007—2011.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Михайлова З. А., Чеплашкина И. Н. Маленький дизайнер: игра. — СПб.: Корвет, 2003—2011.</w:t>
      </w:r>
    </w:p>
    <w:p w:rsidR="00AC134B" w:rsidRPr="00096858" w:rsidRDefault="00AC134B" w:rsidP="00096858">
      <w:pPr>
        <w:pStyle w:val="ListParagraph"/>
        <w:numPr>
          <w:ilvl w:val="0"/>
          <w:numId w:val="31"/>
        </w:numPr>
        <w:contextualSpacing w:val="0"/>
        <w:rPr>
          <w:rFonts w:ascii="Times New Roman" w:hAnsi="Times New Roman"/>
          <w:sz w:val="24"/>
          <w:szCs w:val="24"/>
        </w:rPr>
      </w:pPr>
      <w:r w:rsidRPr="00096858">
        <w:rPr>
          <w:rFonts w:ascii="Times New Roman" w:hAnsi="Times New Roman"/>
          <w:sz w:val="24"/>
          <w:szCs w:val="24"/>
        </w:rPr>
        <w:t>Финкельштейн Б. Б. Волшебный поясок: игра. — СПб.: Корвет, 2006—2011.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Сложи узор: игра. — СПб.: Корвет, 1998—2011.</w:t>
      </w:r>
    </w:p>
    <w:p w:rsidR="00AC134B" w:rsidRPr="00096858"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Семенова Н. Г. Чудо-кубики 1: альбом-игра к игре «Сложи узор». — СПб.: Корвет, 2008—2011.</w:t>
      </w:r>
    </w:p>
    <w:p w:rsidR="00AC134B" w:rsidRDefault="00AC134B" w:rsidP="00096858">
      <w:pPr>
        <w:pStyle w:val="ListParagraph"/>
        <w:numPr>
          <w:ilvl w:val="0"/>
          <w:numId w:val="31"/>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 xml:space="preserve"> Семенова Н. Г. Чудо-кубики 2: альбом-игра к игре «Сложи узор»». — СПб.:Корвет, 2008—2011.</w:t>
      </w:r>
    </w:p>
    <w:p w:rsidR="00AC134B" w:rsidRPr="00B119B7" w:rsidRDefault="00AC134B" w:rsidP="00B119B7">
      <w:pPr>
        <w:pStyle w:val="2"/>
        <w:numPr>
          <w:ilvl w:val="0"/>
          <w:numId w:val="31"/>
        </w:numPr>
        <w:autoSpaceDE w:val="0"/>
        <w:autoSpaceDN w:val="0"/>
        <w:adjustRightInd w:val="0"/>
        <w:rPr>
          <w:rFonts w:ascii="Times New Roman" w:hAnsi="Times New Roman"/>
          <w:sz w:val="24"/>
          <w:szCs w:val="28"/>
        </w:rPr>
      </w:pPr>
      <w:r w:rsidRPr="00B119B7">
        <w:rPr>
          <w:rFonts w:ascii="Times New Roman" w:hAnsi="Times New Roman"/>
          <w:sz w:val="24"/>
          <w:szCs w:val="28"/>
        </w:rPr>
        <w:t>«Раз – ступенька, два – ступенька…» Математика для детей  6</w:t>
      </w:r>
      <w:r>
        <w:rPr>
          <w:rFonts w:ascii="Times New Roman" w:hAnsi="Times New Roman"/>
          <w:sz w:val="24"/>
          <w:szCs w:val="28"/>
        </w:rPr>
        <w:t>-7</w:t>
      </w:r>
      <w:r w:rsidRPr="00B119B7">
        <w:rPr>
          <w:rFonts w:ascii="Times New Roman" w:hAnsi="Times New Roman"/>
          <w:sz w:val="24"/>
          <w:szCs w:val="28"/>
        </w:rPr>
        <w:t xml:space="preserve"> лет. Рабочая тетра</w:t>
      </w:r>
      <w:r>
        <w:rPr>
          <w:rFonts w:ascii="Times New Roman" w:hAnsi="Times New Roman"/>
          <w:sz w:val="24"/>
          <w:szCs w:val="28"/>
        </w:rPr>
        <w:t>дь – Издательство «Ювента». 2016</w:t>
      </w:r>
      <w:r w:rsidRPr="00B119B7">
        <w:rPr>
          <w:rFonts w:ascii="Times New Roman" w:hAnsi="Times New Roman"/>
          <w:sz w:val="24"/>
          <w:szCs w:val="28"/>
        </w:rPr>
        <w:t>.</w:t>
      </w:r>
    </w:p>
    <w:p w:rsidR="00AC134B" w:rsidRPr="00096858" w:rsidRDefault="00AC134B" w:rsidP="00096858">
      <w:pPr>
        <w:pStyle w:val="ListParagraph"/>
        <w:numPr>
          <w:ilvl w:val="0"/>
          <w:numId w:val="32"/>
        </w:numPr>
        <w:autoSpaceDE w:val="0"/>
        <w:autoSpaceDN w:val="0"/>
        <w:adjustRightInd w:val="0"/>
        <w:contextualSpacing w:val="0"/>
        <w:rPr>
          <w:rFonts w:ascii="Times New Roman" w:hAnsi="Times New Roman"/>
          <w:sz w:val="24"/>
          <w:szCs w:val="24"/>
        </w:rPr>
      </w:pPr>
      <w:r w:rsidRPr="00096858">
        <w:rPr>
          <w:rFonts w:ascii="Times New Roman" w:hAnsi="Times New Roman"/>
          <w:sz w:val="24"/>
          <w:szCs w:val="24"/>
        </w:rPr>
        <w:t>Погода: наглядно-дидактическое пособие / Методическое сопровождение разработано А. В. Евстратовой. — СПб.: Оксва, 2007—2011.</w:t>
      </w:r>
    </w:p>
    <w:p w:rsidR="00AC134B" w:rsidRPr="00B119B7" w:rsidRDefault="00AC134B" w:rsidP="00B119B7">
      <w:pPr>
        <w:pStyle w:val="ListParagraph"/>
        <w:numPr>
          <w:ilvl w:val="0"/>
          <w:numId w:val="32"/>
        </w:numPr>
        <w:contextualSpacing w:val="0"/>
        <w:rPr>
          <w:rFonts w:ascii="Times New Roman" w:hAnsi="Times New Roman"/>
          <w:sz w:val="24"/>
          <w:szCs w:val="24"/>
        </w:rPr>
      </w:pPr>
      <w:r w:rsidRPr="00096858">
        <w:rPr>
          <w:rFonts w:ascii="Times New Roman" w:hAnsi="Times New Roman"/>
          <w:sz w:val="24"/>
          <w:szCs w:val="24"/>
        </w:rPr>
        <w:t>Художественная литература по темам месяца.</w:t>
      </w:r>
    </w:p>
    <w:p w:rsidR="00AC134B" w:rsidRDefault="00AC134B" w:rsidP="002940D4">
      <w:pPr>
        <w:shd w:val="clear" w:color="auto" w:fill="FFFFFF"/>
        <w:ind w:left="567"/>
        <w:rPr>
          <w:rFonts w:ascii="Times New Roman" w:hAnsi="Times New Roman"/>
          <w:b/>
          <w:bCs/>
          <w:sz w:val="24"/>
          <w:szCs w:val="24"/>
          <w:shd w:val="clear" w:color="auto" w:fill="FFFFFF"/>
        </w:rPr>
      </w:pPr>
      <w:r w:rsidRPr="002940D4">
        <w:rPr>
          <w:rFonts w:ascii="Times New Roman" w:hAnsi="Times New Roman"/>
          <w:b/>
          <w:bCs/>
          <w:sz w:val="24"/>
          <w:szCs w:val="24"/>
          <w:shd w:val="clear" w:color="auto" w:fill="FFFFFF"/>
        </w:rPr>
        <w:t>Материально-т</w:t>
      </w:r>
      <w:r>
        <w:rPr>
          <w:rFonts w:ascii="Times New Roman" w:hAnsi="Times New Roman"/>
          <w:b/>
          <w:bCs/>
          <w:sz w:val="24"/>
          <w:szCs w:val="24"/>
          <w:shd w:val="clear" w:color="auto" w:fill="FFFFFF"/>
        </w:rPr>
        <w:t>ехническое обеспечение</w:t>
      </w:r>
      <w:r w:rsidRPr="002940D4">
        <w:rPr>
          <w:rFonts w:ascii="Times New Roman" w:hAnsi="Times New Roman"/>
          <w:b/>
          <w:bCs/>
          <w:sz w:val="24"/>
          <w:szCs w:val="24"/>
          <w:shd w:val="clear" w:color="auto" w:fill="FFFFFF"/>
        </w:rPr>
        <w:t>:</w:t>
      </w:r>
    </w:p>
    <w:p w:rsidR="00AC134B" w:rsidRDefault="00AC134B" w:rsidP="002940D4">
      <w:pPr>
        <w:shd w:val="clear" w:color="auto" w:fill="FFFFFF"/>
        <w:ind w:left="567"/>
        <w:rPr>
          <w:rFonts w:ascii="Times New Roman" w:hAnsi="Times New Roman"/>
          <w:bCs/>
          <w:sz w:val="24"/>
          <w:szCs w:val="24"/>
          <w:shd w:val="clear" w:color="auto" w:fill="FFFFFF"/>
        </w:rPr>
      </w:pPr>
      <w:r w:rsidRPr="00096A64">
        <w:rPr>
          <w:rFonts w:ascii="Times New Roman" w:hAnsi="Times New Roman"/>
          <w:bCs/>
          <w:sz w:val="24"/>
          <w:szCs w:val="24"/>
          <w:u w:val="single"/>
          <w:shd w:val="clear" w:color="auto" w:fill="FFFFFF"/>
        </w:rPr>
        <w:t>Техническое оснащение</w:t>
      </w:r>
      <w:r w:rsidRPr="00096A64">
        <w:rPr>
          <w:rFonts w:ascii="Times New Roman" w:hAnsi="Times New Roman"/>
          <w:bCs/>
          <w:sz w:val="24"/>
          <w:szCs w:val="24"/>
          <w:shd w:val="clear" w:color="auto" w:fill="FFFFFF"/>
        </w:rPr>
        <w:t>:</w:t>
      </w:r>
    </w:p>
    <w:p w:rsidR="00AC134B" w:rsidRPr="00096A64" w:rsidRDefault="00AC134B" w:rsidP="002940D4">
      <w:pPr>
        <w:shd w:val="clear" w:color="auto" w:fill="FFFFFF"/>
        <w:ind w:left="567"/>
        <w:rPr>
          <w:rFonts w:ascii="Times New Roman" w:hAnsi="Times New Roman"/>
          <w:bCs/>
          <w:sz w:val="24"/>
          <w:szCs w:val="24"/>
          <w:shd w:val="clear" w:color="auto" w:fill="FFFFFF"/>
        </w:rPr>
      </w:pPr>
      <w:r>
        <w:rPr>
          <w:rFonts w:ascii="Times New Roman" w:hAnsi="Times New Roman"/>
          <w:bCs/>
          <w:sz w:val="24"/>
          <w:szCs w:val="24"/>
          <w:shd w:val="clear" w:color="auto" w:fill="FFFFFF"/>
        </w:rPr>
        <w:t xml:space="preserve">Магнитофон, телевизор, </w:t>
      </w:r>
      <w:r>
        <w:rPr>
          <w:rFonts w:ascii="Times New Roman" w:hAnsi="Times New Roman"/>
          <w:bCs/>
          <w:sz w:val="24"/>
          <w:szCs w:val="24"/>
          <w:shd w:val="clear" w:color="auto" w:fill="FFFFFF"/>
          <w:lang w:val="en-US"/>
        </w:rPr>
        <w:t>DVD</w:t>
      </w:r>
      <w:r>
        <w:rPr>
          <w:rFonts w:ascii="Times New Roman" w:hAnsi="Times New Roman"/>
          <w:bCs/>
          <w:sz w:val="24"/>
          <w:szCs w:val="24"/>
          <w:shd w:val="clear" w:color="auto" w:fill="FFFFFF"/>
        </w:rPr>
        <w:t>-плеер, набор дисков и кассет, фильмоскоп, диафильмы.</w:t>
      </w:r>
    </w:p>
    <w:p w:rsidR="00AC134B" w:rsidRPr="002940D4" w:rsidRDefault="00AC134B" w:rsidP="002940D4">
      <w:pPr>
        <w:ind w:left="567"/>
        <w:rPr>
          <w:rFonts w:ascii="Times New Roman" w:hAnsi="Times New Roman"/>
          <w:sz w:val="24"/>
          <w:szCs w:val="24"/>
        </w:rPr>
      </w:pPr>
      <w:r w:rsidRPr="00096A64">
        <w:rPr>
          <w:rFonts w:ascii="Times New Roman" w:hAnsi="Times New Roman"/>
          <w:sz w:val="24"/>
          <w:szCs w:val="24"/>
          <w:u w:val="single"/>
        </w:rPr>
        <w:t>Предметно-развивающее пространство</w:t>
      </w:r>
      <w:r>
        <w:rPr>
          <w:rFonts w:ascii="Times New Roman" w:hAnsi="Times New Roman"/>
          <w:sz w:val="24"/>
          <w:szCs w:val="24"/>
        </w:rPr>
        <w:t xml:space="preserve"> в</w:t>
      </w:r>
      <w:r w:rsidRPr="002940D4">
        <w:rPr>
          <w:rFonts w:ascii="Times New Roman" w:hAnsi="Times New Roman"/>
          <w:sz w:val="24"/>
          <w:szCs w:val="24"/>
        </w:rPr>
        <w:t xml:space="preserve"> группе представлено центрами детской деятельности:</w:t>
      </w:r>
    </w:p>
    <w:p w:rsidR="00AC134B" w:rsidRPr="002940D4" w:rsidRDefault="00AC134B" w:rsidP="002940D4">
      <w:pPr>
        <w:numPr>
          <w:ilvl w:val="0"/>
          <w:numId w:val="23"/>
        </w:numPr>
        <w:spacing w:after="0" w:line="240" w:lineRule="auto"/>
        <w:ind w:left="567"/>
        <w:rPr>
          <w:rFonts w:ascii="Times New Roman" w:hAnsi="Times New Roman"/>
          <w:sz w:val="24"/>
          <w:szCs w:val="24"/>
        </w:rPr>
      </w:pPr>
      <w:r w:rsidRPr="002940D4">
        <w:rPr>
          <w:rFonts w:ascii="Times New Roman" w:hAnsi="Times New Roman"/>
          <w:b/>
          <w:sz w:val="24"/>
          <w:szCs w:val="24"/>
        </w:rPr>
        <w:t>центр для сюжетно-ролевых игр</w:t>
      </w:r>
      <w:r w:rsidRPr="002940D4">
        <w:rPr>
          <w:rFonts w:ascii="Times New Roman" w:hAnsi="Times New Roman"/>
          <w:sz w:val="24"/>
          <w:szCs w:val="24"/>
        </w:rPr>
        <w:t xml:space="preserve"> (мебель и оборудование для различных игр «Магазин», «Парикмахерская», «Семья» и т.п., наборы   по профессиям «Маленький доктор» и др., мелкие игрушки для режиссерских игр, набор предметов - заменителей);</w:t>
      </w:r>
    </w:p>
    <w:p w:rsidR="00AC134B" w:rsidRPr="002940D4" w:rsidRDefault="00AC134B" w:rsidP="002940D4">
      <w:pPr>
        <w:numPr>
          <w:ilvl w:val="0"/>
          <w:numId w:val="23"/>
        </w:numPr>
        <w:spacing w:after="0" w:line="240" w:lineRule="auto"/>
        <w:ind w:left="567"/>
        <w:rPr>
          <w:rFonts w:ascii="Times New Roman" w:hAnsi="Times New Roman"/>
          <w:sz w:val="24"/>
          <w:szCs w:val="24"/>
        </w:rPr>
      </w:pPr>
      <w:r w:rsidRPr="002940D4">
        <w:rPr>
          <w:rFonts w:ascii="Times New Roman" w:hAnsi="Times New Roman"/>
          <w:b/>
          <w:sz w:val="24"/>
          <w:szCs w:val="24"/>
        </w:rPr>
        <w:t>центр книги</w:t>
      </w:r>
      <w:r w:rsidRPr="002940D4">
        <w:rPr>
          <w:rFonts w:ascii="Times New Roman" w:hAnsi="Times New Roman"/>
          <w:sz w:val="24"/>
          <w:szCs w:val="24"/>
        </w:rPr>
        <w:t xml:space="preserve"> (книги по темам недели, подборки книг  одного автора, познавательная литература, подборки по жанрам, портреты писателей, картины художников-иллюстраторов, пазлы по сказкам, маршрутные игры по произведениям, материал для ремонта книг).</w:t>
      </w:r>
    </w:p>
    <w:p w:rsidR="00AC134B" w:rsidRPr="002940D4" w:rsidRDefault="00AC134B" w:rsidP="002940D4">
      <w:pPr>
        <w:numPr>
          <w:ilvl w:val="0"/>
          <w:numId w:val="23"/>
        </w:numPr>
        <w:spacing w:after="0" w:line="240" w:lineRule="auto"/>
        <w:ind w:left="567"/>
        <w:rPr>
          <w:rFonts w:ascii="Times New Roman" w:hAnsi="Times New Roman"/>
          <w:sz w:val="24"/>
          <w:szCs w:val="24"/>
        </w:rPr>
      </w:pPr>
      <w:r w:rsidRPr="002940D4">
        <w:rPr>
          <w:rFonts w:ascii="Times New Roman" w:hAnsi="Times New Roman"/>
          <w:b/>
          <w:sz w:val="24"/>
          <w:szCs w:val="24"/>
        </w:rPr>
        <w:t>центр  математики и развивающих игр (</w:t>
      </w:r>
      <w:r w:rsidRPr="002940D4">
        <w:rPr>
          <w:rFonts w:ascii="Times New Roman" w:hAnsi="Times New Roman"/>
          <w:sz w:val="24"/>
          <w:szCs w:val="24"/>
        </w:rPr>
        <w:t>игры математического содержания, авторские развивающие игры: Воскобовича, Дьенеша, Никитина, Кюизенера, пособия для знакомства со свойствами и признаками предметов, временными представлениями, количеством и счетом).</w:t>
      </w:r>
    </w:p>
    <w:p w:rsidR="00AC134B" w:rsidRPr="002940D4" w:rsidRDefault="00AC134B" w:rsidP="002940D4">
      <w:pPr>
        <w:numPr>
          <w:ilvl w:val="0"/>
          <w:numId w:val="23"/>
        </w:numPr>
        <w:spacing w:after="0" w:line="240" w:lineRule="auto"/>
        <w:ind w:left="567"/>
        <w:rPr>
          <w:rFonts w:ascii="Times New Roman" w:hAnsi="Times New Roman"/>
          <w:sz w:val="24"/>
          <w:szCs w:val="24"/>
        </w:rPr>
      </w:pPr>
      <w:r w:rsidRPr="002940D4">
        <w:rPr>
          <w:rFonts w:ascii="Times New Roman" w:hAnsi="Times New Roman"/>
          <w:b/>
          <w:sz w:val="24"/>
          <w:szCs w:val="24"/>
        </w:rPr>
        <w:t>центр научно – исследовательской деятельности</w:t>
      </w:r>
      <w:r w:rsidRPr="002940D4">
        <w:rPr>
          <w:rFonts w:ascii="Times New Roman" w:hAnsi="Times New Roman"/>
          <w:sz w:val="24"/>
          <w:szCs w:val="24"/>
        </w:rPr>
        <w:t xml:space="preserve"> (микроскоп, песочные часы, лупы, компас,  материалы для опытов, коллекции, игры,  – головоломки,  гербарии, пособия для изучения различных материалов, дидактический материал для ознакомления с природой).</w:t>
      </w:r>
    </w:p>
    <w:p w:rsidR="00AC134B" w:rsidRPr="002940D4" w:rsidRDefault="00AC134B" w:rsidP="002940D4">
      <w:pPr>
        <w:numPr>
          <w:ilvl w:val="0"/>
          <w:numId w:val="23"/>
        </w:numPr>
        <w:tabs>
          <w:tab w:val="left" w:pos="-4678"/>
        </w:tabs>
        <w:spacing w:after="0" w:line="240" w:lineRule="auto"/>
        <w:ind w:left="567"/>
        <w:jc w:val="both"/>
        <w:rPr>
          <w:rFonts w:ascii="Times New Roman" w:hAnsi="Times New Roman"/>
          <w:sz w:val="24"/>
          <w:szCs w:val="24"/>
        </w:rPr>
      </w:pPr>
      <w:r w:rsidRPr="002940D4">
        <w:rPr>
          <w:rFonts w:ascii="Times New Roman" w:hAnsi="Times New Roman"/>
          <w:b/>
          <w:sz w:val="24"/>
          <w:szCs w:val="24"/>
        </w:rPr>
        <w:t>центр двигательной активности</w:t>
      </w:r>
      <w:r w:rsidRPr="002940D4">
        <w:rPr>
          <w:rFonts w:ascii="Times New Roman" w:hAnsi="Times New Roman"/>
          <w:sz w:val="24"/>
          <w:szCs w:val="24"/>
        </w:rPr>
        <w:t xml:space="preserve"> (обручи, мячи, кубики, мишень, мешочки с песком, кегли, скакалки, мягкие модули, султанчики, флаж</w:t>
      </w:r>
      <w:r>
        <w:rPr>
          <w:rFonts w:ascii="Times New Roman" w:hAnsi="Times New Roman"/>
          <w:sz w:val="24"/>
          <w:szCs w:val="24"/>
        </w:rPr>
        <w:t xml:space="preserve">ки, ленты, веревочки, массажные </w:t>
      </w:r>
      <w:r w:rsidRPr="002940D4">
        <w:rPr>
          <w:rFonts w:ascii="Times New Roman" w:hAnsi="Times New Roman"/>
          <w:sz w:val="24"/>
          <w:szCs w:val="24"/>
        </w:rPr>
        <w:t xml:space="preserve">коврики, городки, маски для подвижных игр, платочки, настольные игры «Футбол», </w:t>
      </w:r>
      <w:r w:rsidRPr="002940D4">
        <w:rPr>
          <w:rFonts w:ascii="Times New Roman" w:hAnsi="Times New Roman"/>
          <w:sz w:val="24"/>
          <w:szCs w:val="24"/>
        </w:rPr>
        <w:tab/>
        <w:t>«Хоккей».. Наглядно-дидактические пособия:</w:t>
      </w:r>
      <w:r w:rsidRPr="002940D4">
        <w:rPr>
          <w:rFonts w:ascii="Times New Roman" w:hAnsi="Times New Roman"/>
          <w:i/>
          <w:sz w:val="24"/>
          <w:szCs w:val="24"/>
        </w:rPr>
        <w:t xml:space="preserve"> « </w:t>
      </w:r>
      <w:r w:rsidRPr="002940D4">
        <w:rPr>
          <w:rFonts w:ascii="Times New Roman" w:hAnsi="Times New Roman"/>
          <w:sz w:val="24"/>
          <w:szCs w:val="24"/>
        </w:rPr>
        <w:t xml:space="preserve">Береги здоровье»; «Части тела»; «Мое </w:t>
      </w:r>
      <w:r w:rsidRPr="002940D4">
        <w:rPr>
          <w:rFonts w:ascii="Times New Roman" w:hAnsi="Times New Roman"/>
          <w:sz w:val="24"/>
          <w:szCs w:val="24"/>
        </w:rPr>
        <w:tab/>
        <w:t xml:space="preserve">тело»;  Картотека сюжетных картинок  «Подвижные игры», « Виды спорта», «Зимние </w:t>
      </w:r>
      <w:r w:rsidRPr="002940D4">
        <w:rPr>
          <w:rFonts w:ascii="Times New Roman" w:hAnsi="Times New Roman"/>
          <w:sz w:val="24"/>
          <w:szCs w:val="24"/>
        </w:rPr>
        <w:tab/>
        <w:t xml:space="preserve">виды спорта»; « Валеология или здоровый малыш»). </w:t>
      </w:r>
    </w:p>
    <w:p w:rsidR="00AC134B" w:rsidRPr="002940D4" w:rsidRDefault="00AC134B" w:rsidP="002940D4">
      <w:pPr>
        <w:numPr>
          <w:ilvl w:val="0"/>
          <w:numId w:val="23"/>
        </w:numPr>
        <w:spacing w:after="0" w:line="240" w:lineRule="auto"/>
        <w:ind w:left="567"/>
        <w:rPr>
          <w:rFonts w:ascii="Times New Roman" w:hAnsi="Times New Roman"/>
          <w:sz w:val="24"/>
          <w:szCs w:val="24"/>
        </w:rPr>
      </w:pPr>
      <w:r w:rsidRPr="002940D4">
        <w:rPr>
          <w:rFonts w:ascii="Times New Roman" w:hAnsi="Times New Roman"/>
          <w:b/>
          <w:sz w:val="24"/>
          <w:szCs w:val="24"/>
        </w:rPr>
        <w:t>центр для игр с песком</w:t>
      </w:r>
      <w:r w:rsidRPr="002940D4">
        <w:rPr>
          <w:rFonts w:ascii="Times New Roman" w:hAnsi="Times New Roman"/>
          <w:sz w:val="24"/>
          <w:szCs w:val="24"/>
        </w:rPr>
        <w:t xml:space="preserve"> (ранний возраст: формочки, наборы резиновых игрушек,);</w:t>
      </w:r>
    </w:p>
    <w:p w:rsidR="00AC134B" w:rsidRPr="002940D4" w:rsidRDefault="00AC134B" w:rsidP="002940D4">
      <w:pPr>
        <w:numPr>
          <w:ilvl w:val="0"/>
          <w:numId w:val="23"/>
        </w:numPr>
        <w:spacing w:after="0" w:line="240" w:lineRule="auto"/>
        <w:ind w:left="567"/>
        <w:rPr>
          <w:rFonts w:ascii="Times New Roman" w:hAnsi="Times New Roman"/>
          <w:sz w:val="24"/>
          <w:szCs w:val="24"/>
        </w:rPr>
      </w:pPr>
      <w:r w:rsidRPr="002940D4">
        <w:rPr>
          <w:rFonts w:ascii="Times New Roman" w:hAnsi="Times New Roman"/>
          <w:b/>
          <w:sz w:val="24"/>
          <w:szCs w:val="24"/>
        </w:rPr>
        <w:t>центр художественного творчества</w:t>
      </w:r>
      <w:r w:rsidRPr="002940D4">
        <w:rPr>
          <w:rFonts w:ascii="Times New Roman" w:hAnsi="Times New Roman"/>
          <w:sz w:val="24"/>
          <w:szCs w:val="24"/>
        </w:rPr>
        <w:t xml:space="preserve"> (репродукции картин, трафареты, алгоритмы предметного рисования, народные игрушки, дидактические игры, материал для изобразительной деятельности, раскраски, альбомы по народному творчеству, эстампы, малые скульптуры, портреты художников);</w:t>
      </w:r>
    </w:p>
    <w:p w:rsidR="00AC134B" w:rsidRPr="002940D4" w:rsidRDefault="00AC134B" w:rsidP="002940D4">
      <w:pPr>
        <w:numPr>
          <w:ilvl w:val="0"/>
          <w:numId w:val="23"/>
        </w:numPr>
        <w:spacing w:after="0" w:line="240" w:lineRule="auto"/>
        <w:ind w:left="567"/>
        <w:jc w:val="both"/>
        <w:rPr>
          <w:rFonts w:ascii="Times New Roman" w:hAnsi="Times New Roman"/>
          <w:sz w:val="24"/>
          <w:szCs w:val="24"/>
        </w:rPr>
      </w:pPr>
      <w:r w:rsidRPr="002940D4">
        <w:rPr>
          <w:rFonts w:ascii="Times New Roman" w:hAnsi="Times New Roman"/>
          <w:b/>
          <w:sz w:val="24"/>
          <w:szCs w:val="24"/>
        </w:rPr>
        <w:t>центр конструирования</w:t>
      </w:r>
      <w:r w:rsidRPr="002940D4">
        <w:rPr>
          <w:rFonts w:ascii="Times New Roman" w:hAnsi="Times New Roman"/>
          <w:sz w:val="24"/>
          <w:szCs w:val="24"/>
        </w:rPr>
        <w:t xml:space="preserve"> (конструктор Поликарпова, конструктор из мягких деталей, конструктор деревянный настольный, конструктор пластиковый настольный, конструктор тематический, конструктор «Лего», схемы и образцы по конструированию, конструктор «Липучка»)</w:t>
      </w:r>
    </w:p>
    <w:p w:rsidR="00AC134B" w:rsidRPr="002940D4" w:rsidRDefault="00AC134B" w:rsidP="002940D4">
      <w:pPr>
        <w:numPr>
          <w:ilvl w:val="0"/>
          <w:numId w:val="23"/>
        </w:numPr>
        <w:spacing w:after="0" w:line="240" w:lineRule="auto"/>
        <w:ind w:left="567"/>
        <w:rPr>
          <w:rFonts w:ascii="Times New Roman" w:hAnsi="Times New Roman"/>
          <w:sz w:val="24"/>
          <w:szCs w:val="24"/>
        </w:rPr>
      </w:pPr>
      <w:r>
        <w:rPr>
          <w:rFonts w:ascii="Times New Roman" w:hAnsi="Times New Roman"/>
          <w:b/>
          <w:sz w:val="24"/>
          <w:szCs w:val="24"/>
        </w:rPr>
        <w:t>ц</w:t>
      </w:r>
      <w:r w:rsidRPr="002940D4">
        <w:rPr>
          <w:rFonts w:ascii="Times New Roman" w:hAnsi="Times New Roman"/>
          <w:b/>
          <w:sz w:val="24"/>
          <w:szCs w:val="24"/>
        </w:rPr>
        <w:t>ентр музыкального творчества</w:t>
      </w:r>
      <w:r w:rsidRPr="002940D4">
        <w:rPr>
          <w:rFonts w:ascii="Times New Roman" w:hAnsi="Times New Roman"/>
          <w:sz w:val="24"/>
          <w:szCs w:val="24"/>
        </w:rPr>
        <w:t xml:space="preserve"> (портреты композиторов,  дидактические игры, комплект аудиозаписей для сопровождения деятельности детей в режимных моментах (прием пищи, сон, игровая деятельность, изобразительная деятельность), не озвученные</w:t>
      </w:r>
    </w:p>
    <w:p w:rsidR="00AC134B" w:rsidRDefault="00AC134B" w:rsidP="00674704">
      <w:pPr>
        <w:ind w:left="567"/>
        <w:rPr>
          <w:rFonts w:ascii="Times New Roman" w:hAnsi="Times New Roman"/>
          <w:sz w:val="24"/>
          <w:szCs w:val="24"/>
        </w:rPr>
      </w:pPr>
      <w:r w:rsidRPr="002940D4">
        <w:rPr>
          <w:rFonts w:ascii="Times New Roman" w:hAnsi="Times New Roman"/>
          <w:sz w:val="24"/>
          <w:szCs w:val="24"/>
        </w:rPr>
        <w:t>музыкальные игрушки, музыкальные игрушки, игрушки – забавы, русские  шумовые инс</w:t>
      </w:r>
      <w:r>
        <w:rPr>
          <w:rFonts w:ascii="Times New Roman" w:hAnsi="Times New Roman"/>
          <w:sz w:val="24"/>
          <w:szCs w:val="24"/>
        </w:rPr>
        <w:t xml:space="preserve">трументы, бубен ,  металлофон, </w:t>
      </w:r>
      <w:r w:rsidRPr="002940D4">
        <w:rPr>
          <w:rFonts w:ascii="Times New Roman" w:hAnsi="Times New Roman"/>
          <w:sz w:val="24"/>
          <w:szCs w:val="24"/>
        </w:rPr>
        <w:t>погремушки)</w:t>
      </w: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Default="00AC134B" w:rsidP="00674704">
      <w:pPr>
        <w:ind w:left="567"/>
        <w:rPr>
          <w:rFonts w:ascii="Times New Roman" w:hAnsi="Times New Roman"/>
          <w:sz w:val="24"/>
          <w:szCs w:val="24"/>
        </w:rPr>
      </w:pPr>
    </w:p>
    <w:p w:rsidR="00AC134B" w:rsidRPr="00674704" w:rsidRDefault="00AC134B" w:rsidP="00674704">
      <w:pPr>
        <w:ind w:left="567"/>
        <w:rPr>
          <w:rFonts w:ascii="Times New Roman" w:hAnsi="Times New Roman"/>
          <w:sz w:val="24"/>
          <w:szCs w:val="24"/>
        </w:rPr>
      </w:pPr>
    </w:p>
    <w:p w:rsidR="00AC134B" w:rsidRPr="002940D4" w:rsidRDefault="00AC134B" w:rsidP="00523CA3">
      <w:pPr>
        <w:pStyle w:val="ListParagraph"/>
        <w:numPr>
          <w:ilvl w:val="0"/>
          <w:numId w:val="5"/>
        </w:numPr>
        <w:ind w:right="-456"/>
        <w:jc w:val="center"/>
        <w:rPr>
          <w:rFonts w:ascii="Times New Roman" w:hAnsi="Times New Roman"/>
          <w:b/>
          <w:sz w:val="28"/>
          <w:szCs w:val="24"/>
        </w:rPr>
      </w:pPr>
      <w:r w:rsidRPr="002940D4">
        <w:rPr>
          <w:rFonts w:ascii="Times New Roman" w:hAnsi="Times New Roman"/>
          <w:b/>
          <w:sz w:val="28"/>
          <w:szCs w:val="24"/>
        </w:rPr>
        <w:t>Приложение</w:t>
      </w:r>
    </w:p>
    <w:p w:rsidR="00AC134B" w:rsidRPr="002940D4" w:rsidRDefault="00AC134B" w:rsidP="00523CA3">
      <w:pPr>
        <w:pStyle w:val="ListParagraph"/>
        <w:jc w:val="center"/>
        <w:rPr>
          <w:rFonts w:ascii="Times New Roman" w:hAnsi="Times New Roman"/>
          <w:b/>
          <w:sz w:val="28"/>
          <w:szCs w:val="24"/>
        </w:rPr>
      </w:pPr>
      <w:r w:rsidRPr="002940D4">
        <w:rPr>
          <w:rFonts w:ascii="Times New Roman" w:hAnsi="Times New Roman"/>
          <w:b/>
          <w:sz w:val="28"/>
          <w:szCs w:val="24"/>
        </w:rPr>
        <w:t>Объем образовательной нагрузки в подготовительной к школе группе на 2017 – 2018 учебный год</w:t>
      </w:r>
    </w:p>
    <w:tbl>
      <w:tblPr>
        <w:tblW w:w="1318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6"/>
        <w:gridCol w:w="6094"/>
        <w:gridCol w:w="1559"/>
        <w:gridCol w:w="1418"/>
        <w:gridCol w:w="1276"/>
      </w:tblGrid>
      <w:tr w:rsidR="00AC134B" w:rsidRPr="00990D78" w:rsidTr="00990D78">
        <w:trPr>
          <w:trHeight w:val="369"/>
        </w:trPr>
        <w:tc>
          <w:tcPr>
            <w:tcW w:w="2836" w:type="dxa"/>
            <w:vMerge w:val="restart"/>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Образовательная область</w:t>
            </w:r>
          </w:p>
        </w:tc>
        <w:tc>
          <w:tcPr>
            <w:tcW w:w="6094" w:type="dxa"/>
            <w:vMerge w:val="restart"/>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Образовательная ситуация</w:t>
            </w:r>
          </w:p>
        </w:tc>
        <w:tc>
          <w:tcPr>
            <w:tcW w:w="4253" w:type="dxa"/>
            <w:gridSpan w:val="3"/>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 xml:space="preserve">Количество учебных часов </w:t>
            </w:r>
          </w:p>
        </w:tc>
      </w:tr>
      <w:tr w:rsidR="00AC134B" w:rsidRPr="00990D78" w:rsidTr="00990D78">
        <w:trPr>
          <w:trHeight w:val="435"/>
        </w:trPr>
        <w:tc>
          <w:tcPr>
            <w:tcW w:w="2836" w:type="dxa"/>
            <w:vMerge/>
          </w:tcPr>
          <w:p w:rsidR="00AC134B" w:rsidRPr="00990D78" w:rsidRDefault="00AC134B" w:rsidP="00990D78">
            <w:pPr>
              <w:spacing w:after="0" w:line="240" w:lineRule="auto"/>
              <w:jc w:val="center"/>
              <w:rPr>
                <w:rFonts w:ascii="Times New Roman" w:hAnsi="Times New Roman"/>
                <w:sz w:val="24"/>
                <w:szCs w:val="24"/>
              </w:rPr>
            </w:pPr>
          </w:p>
        </w:tc>
        <w:tc>
          <w:tcPr>
            <w:tcW w:w="6094" w:type="dxa"/>
            <w:vMerge/>
          </w:tcPr>
          <w:p w:rsidR="00AC134B" w:rsidRPr="00990D78" w:rsidRDefault="00AC134B" w:rsidP="00990D78">
            <w:pPr>
              <w:spacing w:after="0" w:line="240" w:lineRule="auto"/>
              <w:jc w:val="center"/>
              <w:rPr>
                <w:rFonts w:ascii="Times New Roman" w:hAnsi="Times New Roman"/>
                <w:sz w:val="24"/>
                <w:szCs w:val="24"/>
              </w:rPr>
            </w:pP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неделя</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месяц</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год</w:t>
            </w:r>
          </w:p>
        </w:tc>
      </w:tr>
      <w:tr w:rsidR="00AC134B" w:rsidRPr="00990D78" w:rsidTr="00990D78">
        <w:trPr>
          <w:trHeight w:val="382"/>
        </w:trPr>
        <w:tc>
          <w:tcPr>
            <w:tcW w:w="2836" w:type="dxa"/>
            <w:vMerge w:val="restart"/>
          </w:tcPr>
          <w:p w:rsidR="00AC134B" w:rsidRPr="00990D78" w:rsidRDefault="00AC134B" w:rsidP="00D458DB">
            <w:pPr>
              <w:pStyle w:val="Default"/>
              <w:rPr>
                <w:color w:val="auto"/>
              </w:rPr>
            </w:pPr>
            <w:r w:rsidRPr="00990D78">
              <w:rPr>
                <w:color w:val="auto"/>
              </w:rPr>
              <w:t>Познавательное развитие</w:t>
            </w: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ФЭМП</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2</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8</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72</w:t>
            </w:r>
          </w:p>
        </w:tc>
      </w:tr>
      <w:tr w:rsidR="00AC134B" w:rsidRPr="00990D78" w:rsidTr="00990D78">
        <w:trPr>
          <w:trHeight w:val="379"/>
        </w:trPr>
        <w:tc>
          <w:tcPr>
            <w:tcW w:w="2836" w:type="dxa"/>
            <w:vMerge/>
          </w:tcPr>
          <w:p w:rsidR="00AC134B" w:rsidRPr="00990D78" w:rsidRDefault="00AC134B" w:rsidP="00D458DB">
            <w:pPr>
              <w:pStyle w:val="Default"/>
              <w:rPr>
                <w:color w:val="auto"/>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Ознакомление с природным миром</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4</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36</w:t>
            </w:r>
          </w:p>
        </w:tc>
      </w:tr>
      <w:tr w:rsidR="00AC134B" w:rsidRPr="00990D78" w:rsidTr="00990D78">
        <w:trPr>
          <w:trHeight w:val="424"/>
        </w:trPr>
        <w:tc>
          <w:tcPr>
            <w:tcW w:w="2836" w:type="dxa"/>
            <w:vMerge/>
          </w:tcPr>
          <w:p w:rsidR="00AC134B" w:rsidRPr="00990D78" w:rsidRDefault="00AC134B" w:rsidP="00D458DB">
            <w:pPr>
              <w:pStyle w:val="Default"/>
              <w:rPr>
                <w:color w:val="auto"/>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Ознакомление с окружающим миром</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0,5</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2</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18</w:t>
            </w:r>
          </w:p>
        </w:tc>
      </w:tr>
      <w:tr w:rsidR="00AC134B" w:rsidRPr="00990D78" w:rsidTr="00990D78">
        <w:trPr>
          <w:trHeight w:val="1018"/>
        </w:trPr>
        <w:tc>
          <w:tcPr>
            <w:tcW w:w="2836"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Социально – коммуникативное развитие</w:t>
            </w: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Мир социальных отношений</w:t>
            </w:r>
          </w:p>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(включая ОБЖ, труд)</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0,5</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2</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18</w:t>
            </w:r>
          </w:p>
        </w:tc>
      </w:tr>
      <w:tr w:rsidR="00AC134B" w:rsidRPr="00990D78" w:rsidTr="00990D78">
        <w:trPr>
          <w:trHeight w:val="369"/>
        </w:trPr>
        <w:tc>
          <w:tcPr>
            <w:tcW w:w="2836" w:type="dxa"/>
            <w:vMerge w:val="restart"/>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Речевое развитие</w:t>
            </w: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Развитие речи</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2</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8</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 xml:space="preserve">   72</w:t>
            </w:r>
            <w:r w:rsidRPr="00990D78">
              <w:rPr>
                <w:rFonts w:ascii="Times New Roman" w:hAnsi="Times New Roman"/>
                <w:sz w:val="24"/>
                <w:szCs w:val="24"/>
              </w:rPr>
              <w:tab/>
            </w:r>
          </w:p>
        </w:tc>
      </w:tr>
      <w:tr w:rsidR="00AC134B" w:rsidRPr="00990D78" w:rsidTr="00990D78">
        <w:trPr>
          <w:trHeight w:val="197"/>
        </w:trPr>
        <w:tc>
          <w:tcPr>
            <w:tcW w:w="2836" w:type="dxa"/>
            <w:vMerge/>
          </w:tcPr>
          <w:p w:rsidR="00AC134B" w:rsidRPr="00990D78" w:rsidRDefault="00AC134B" w:rsidP="00990D78">
            <w:pPr>
              <w:spacing w:after="0" w:line="240" w:lineRule="auto"/>
              <w:rPr>
                <w:rFonts w:ascii="Times New Roman" w:hAnsi="Times New Roman"/>
                <w:sz w:val="24"/>
                <w:szCs w:val="24"/>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Подготовка к обучению грамоте</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4</w:t>
            </w:r>
          </w:p>
        </w:tc>
        <w:tc>
          <w:tcPr>
            <w:tcW w:w="1276"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 xml:space="preserve">         36</w:t>
            </w:r>
          </w:p>
        </w:tc>
      </w:tr>
      <w:tr w:rsidR="00AC134B" w:rsidRPr="00990D78" w:rsidTr="00990D78">
        <w:trPr>
          <w:trHeight w:val="197"/>
        </w:trPr>
        <w:tc>
          <w:tcPr>
            <w:tcW w:w="2836" w:type="dxa"/>
            <w:vMerge/>
          </w:tcPr>
          <w:p w:rsidR="00AC134B" w:rsidRPr="00990D78" w:rsidRDefault="00AC134B" w:rsidP="00990D78">
            <w:pPr>
              <w:spacing w:after="0" w:line="240" w:lineRule="auto"/>
              <w:rPr>
                <w:rFonts w:ascii="Times New Roman" w:hAnsi="Times New Roman"/>
                <w:sz w:val="24"/>
                <w:szCs w:val="24"/>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Восприятие художественной литературы</w:t>
            </w:r>
          </w:p>
          <w:p w:rsidR="00AC134B" w:rsidRPr="00990D78" w:rsidRDefault="00AC134B" w:rsidP="00990D78">
            <w:pPr>
              <w:spacing w:after="0" w:line="240" w:lineRule="auto"/>
              <w:rPr>
                <w:rFonts w:ascii="Times New Roman" w:hAnsi="Times New Roman"/>
                <w:sz w:val="24"/>
                <w:szCs w:val="24"/>
              </w:rPr>
            </w:pP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4</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 xml:space="preserve">   36</w:t>
            </w:r>
            <w:r w:rsidRPr="00990D78">
              <w:rPr>
                <w:rFonts w:ascii="Times New Roman" w:hAnsi="Times New Roman"/>
                <w:sz w:val="24"/>
                <w:szCs w:val="24"/>
              </w:rPr>
              <w:tab/>
            </w:r>
          </w:p>
        </w:tc>
      </w:tr>
      <w:tr w:rsidR="00AC134B" w:rsidRPr="00990D78" w:rsidTr="00990D78">
        <w:trPr>
          <w:trHeight w:val="513"/>
        </w:trPr>
        <w:tc>
          <w:tcPr>
            <w:tcW w:w="2836" w:type="dxa"/>
            <w:vMerge w:val="restart"/>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Художественно – эстетическое развитие</w:t>
            </w: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Рисование</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4</w:t>
            </w:r>
          </w:p>
        </w:tc>
        <w:tc>
          <w:tcPr>
            <w:tcW w:w="1276"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 xml:space="preserve">         36</w:t>
            </w:r>
          </w:p>
        </w:tc>
      </w:tr>
      <w:tr w:rsidR="00AC134B" w:rsidRPr="00990D78" w:rsidTr="00990D78">
        <w:trPr>
          <w:trHeight w:val="434"/>
        </w:trPr>
        <w:tc>
          <w:tcPr>
            <w:tcW w:w="2836" w:type="dxa"/>
            <w:vMerge/>
          </w:tcPr>
          <w:p w:rsidR="00AC134B" w:rsidRPr="00990D78" w:rsidRDefault="00AC134B" w:rsidP="00990D78">
            <w:pPr>
              <w:spacing w:after="0" w:line="240" w:lineRule="auto"/>
              <w:rPr>
                <w:rFonts w:ascii="Times New Roman" w:hAnsi="Times New Roman"/>
                <w:sz w:val="24"/>
                <w:szCs w:val="24"/>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Лепка</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0,5</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2</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18</w:t>
            </w:r>
          </w:p>
        </w:tc>
      </w:tr>
      <w:tr w:rsidR="00AC134B" w:rsidRPr="00990D78" w:rsidTr="00990D78">
        <w:trPr>
          <w:trHeight w:val="412"/>
        </w:trPr>
        <w:tc>
          <w:tcPr>
            <w:tcW w:w="2836" w:type="dxa"/>
            <w:vMerge/>
          </w:tcPr>
          <w:p w:rsidR="00AC134B" w:rsidRPr="00990D78" w:rsidRDefault="00AC134B" w:rsidP="00990D78">
            <w:pPr>
              <w:spacing w:after="0" w:line="240" w:lineRule="auto"/>
              <w:rPr>
                <w:rFonts w:ascii="Times New Roman" w:hAnsi="Times New Roman"/>
                <w:sz w:val="24"/>
                <w:szCs w:val="24"/>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Аппликация</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0,5</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2</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18</w:t>
            </w:r>
          </w:p>
        </w:tc>
      </w:tr>
      <w:tr w:rsidR="00AC134B" w:rsidRPr="00990D78" w:rsidTr="00990D78">
        <w:trPr>
          <w:trHeight w:val="197"/>
        </w:trPr>
        <w:tc>
          <w:tcPr>
            <w:tcW w:w="2836" w:type="dxa"/>
            <w:vMerge/>
          </w:tcPr>
          <w:p w:rsidR="00AC134B" w:rsidRPr="00990D78" w:rsidRDefault="00AC134B" w:rsidP="00990D78">
            <w:pPr>
              <w:spacing w:after="0" w:line="240" w:lineRule="auto"/>
              <w:jc w:val="center"/>
              <w:rPr>
                <w:rFonts w:ascii="Times New Roman" w:hAnsi="Times New Roman"/>
                <w:sz w:val="24"/>
                <w:szCs w:val="24"/>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Конструирование</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4</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36</w:t>
            </w:r>
          </w:p>
        </w:tc>
      </w:tr>
      <w:tr w:rsidR="00AC134B" w:rsidRPr="00990D78" w:rsidTr="00990D78">
        <w:trPr>
          <w:trHeight w:val="197"/>
        </w:trPr>
        <w:tc>
          <w:tcPr>
            <w:tcW w:w="2836" w:type="dxa"/>
            <w:vMerge/>
          </w:tcPr>
          <w:p w:rsidR="00AC134B" w:rsidRPr="00990D78" w:rsidRDefault="00AC134B" w:rsidP="00990D78">
            <w:pPr>
              <w:spacing w:after="0" w:line="240" w:lineRule="auto"/>
              <w:jc w:val="center"/>
              <w:rPr>
                <w:rFonts w:ascii="Times New Roman" w:hAnsi="Times New Roman"/>
                <w:sz w:val="24"/>
                <w:szCs w:val="24"/>
              </w:rPr>
            </w:pP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Музыкальная деятельность</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2</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8</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72</w:t>
            </w:r>
          </w:p>
        </w:tc>
      </w:tr>
      <w:tr w:rsidR="00AC134B" w:rsidRPr="00990D78" w:rsidTr="00990D78">
        <w:trPr>
          <w:trHeight w:val="451"/>
        </w:trPr>
        <w:tc>
          <w:tcPr>
            <w:tcW w:w="2836"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Физическое развитие</w:t>
            </w:r>
          </w:p>
        </w:tc>
        <w:tc>
          <w:tcPr>
            <w:tcW w:w="6094" w:type="dxa"/>
          </w:tcPr>
          <w:p w:rsidR="00AC134B" w:rsidRPr="00990D78" w:rsidRDefault="00AC134B" w:rsidP="00990D78">
            <w:pPr>
              <w:spacing w:after="0" w:line="240" w:lineRule="auto"/>
              <w:rPr>
                <w:rFonts w:ascii="Times New Roman" w:hAnsi="Times New Roman"/>
                <w:sz w:val="24"/>
                <w:szCs w:val="24"/>
              </w:rPr>
            </w:pPr>
            <w:r w:rsidRPr="00990D78">
              <w:rPr>
                <w:rFonts w:ascii="Times New Roman" w:hAnsi="Times New Roman"/>
                <w:sz w:val="24"/>
                <w:szCs w:val="24"/>
              </w:rPr>
              <w:t>Физическая культура</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3</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12</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108</w:t>
            </w:r>
          </w:p>
        </w:tc>
      </w:tr>
      <w:tr w:rsidR="00AC134B" w:rsidRPr="00990D78" w:rsidTr="00990D78">
        <w:trPr>
          <w:trHeight w:val="390"/>
        </w:trPr>
        <w:tc>
          <w:tcPr>
            <w:tcW w:w="8930" w:type="dxa"/>
            <w:gridSpan w:val="2"/>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Общее количество</w:t>
            </w:r>
          </w:p>
        </w:tc>
        <w:tc>
          <w:tcPr>
            <w:tcW w:w="1559"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16</w:t>
            </w:r>
          </w:p>
        </w:tc>
        <w:tc>
          <w:tcPr>
            <w:tcW w:w="1418"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64</w:t>
            </w:r>
          </w:p>
        </w:tc>
        <w:tc>
          <w:tcPr>
            <w:tcW w:w="1276" w:type="dxa"/>
          </w:tcPr>
          <w:p w:rsidR="00AC134B" w:rsidRPr="00990D78" w:rsidRDefault="00AC134B" w:rsidP="00990D78">
            <w:pPr>
              <w:spacing w:after="0" w:line="240" w:lineRule="auto"/>
              <w:jc w:val="center"/>
              <w:rPr>
                <w:rFonts w:ascii="Times New Roman" w:hAnsi="Times New Roman"/>
                <w:sz w:val="24"/>
                <w:szCs w:val="24"/>
              </w:rPr>
            </w:pPr>
            <w:r w:rsidRPr="00990D78">
              <w:rPr>
                <w:rFonts w:ascii="Times New Roman" w:hAnsi="Times New Roman"/>
                <w:sz w:val="24"/>
                <w:szCs w:val="24"/>
              </w:rPr>
              <w:t>576</w:t>
            </w:r>
          </w:p>
        </w:tc>
      </w:tr>
    </w:tbl>
    <w:p w:rsidR="00AC134B" w:rsidRPr="00523CA3" w:rsidRDefault="00AC134B" w:rsidP="00523CA3">
      <w:pPr>
        <w:pStyle w:val="ListParagraph"/>
        <w:tabs>
          <w:tab w:val="left" w:pos="4817"/>
        </w:tabs>
        <w:rPr>
          <w:rFonts w:ascii="Times New Roman" w:hAnsi="Times New Roman"/>
          <w:b/>
          <w:sz w:val="32"/>
          <w:szCs w:val="32"/>
        </w:rPr>
      </w:pPr>
    </w:p>
    <w:p w:rsidR="00AC134B" w:rsidRDefault="00AC134B"/>
    <w:p w:rsidR="00AC134B" w:rsidRDefault="00AC134B"/>
    <w:sectPr w:rsidR="00AC134B" w:rsidSect="00FE30C9">
      <w:footerReference w:type="default" r:id="rId8"/>
      <w:pgSz w:w="16838" w:h="11906" w:orient="landscape"/>
      <w:pgMar w:top="567" w:right="1134" w:bottom="709" w:left="1134" w:header="170"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134B" w:rsidRDefault="00AC134B" w:rsidP="00523CA3">
      <w:pPr>
        <w:spacing w:after="0" w:line="240" w:lineRule="auto"/>
      </w:pPr>
      <w:r>
        <w:separator/>
      </w:r>
    </w:p>
  </w:endnote>
  <w:endnote w:type="continuationSeparator" w:id="0">
    <w:p w:rsidR="00AC134B" w:rsidRDefault="00AC134B" w:rsidP="00523C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134B" w:rsidRDefault="00AC134B">
    <w:pPr>
      <w:pStyle w:val="Footer"/>
      <w:jc w:val="center"/>
    </w:pPr>
    <w:fldSimple w:instr=" PAGE   \* MERGEFORMAT ">
      <w:r>
        <w:rPr>
          <w:noProof/>
        </w:rPr>
        <w:t>2</w:t>
      </w:r>
    </w:fldSimple>
  </w:p>
  <w:p w:rsidR="00AC134B" w:rsidRDefault="00AC13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134B" w:rsidRDefault="00AC134B" w:rsidP="00523CA3">
      <w:pPr>
        <w:spacing w:after="0" w:line="240" w:lineRule="auto"/>
      </w:pPr>
      <w:r>
        <w:separator/>
      </w:r>
    </w:p>
  </w:footnote>
  <w:footnote w:type="continuationSeparator" w:id="0">
    <w:p w:rsidR="00AC134B" w:rsidRDefault="00AC134B" w:rsidP="00523C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9173BA"/>
    <w:multiLevelType w:val="hybridMultilevel"/>
    <w:tmpl w:val="0E4AA37C"/>
    <w:lvl w:ilvl="0" w:tplc="5B2AEAA0">
      <w:start w:val="1"/>
      <w:numFmt w:val="decimal"/>
      <w:suff w:val="space"/>
      <w:lvlText w:val="%1."/>
      <w:lvlJc w:val="left"/>
      <w:pPr>
        <w:ind w:firstLine="34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234FF4"/>
    <w:multiLevelType w:val="hybridMultilevel"/>
    <w:tmpl w:val="4D705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5B77D5"/>
    <w:multiLevelType w:val="hybridMultilevel"/>
    <w:tmpl w:val="D64CD6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A980A57"/>
    <w:multiLevelType w:val="hybridMultilevel"/>
    <w:tmpl w:val="9CCA8D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436AD6"/>
    <w:multiLevelType w:val="hybridMultilevel"/>
    <w:tmpl w:val="66A2B72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114C4168"/>
    <w:multiLevelType w:val="hybridMultilevel"/>
    <w:tmpl w:val="C97417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82569A0"/>
    <w:multiLevelType w:val="hybridMultilevel"/>
    <w:tmpl w:val="C8FAA1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8954D26"/>
    <w:multiLevelType w:val="hybridMultilevel"/>
    <w:tmpl w:val="D346B5D4"/>
    <w:lvl w:ilvl="0" w:tplc="0419000F">
      <w:start w:val="1"/>
      <w:numFmt w:val="decimal"/>
      <w:lvlText w:val="%1."/>
      <w:lvlJc w:val="left"/>
      <w:pPr>
        <w:tabs>
          <w:tab w:val="num" w:pos="780"/>
        </w:tabs>
        <w:ind w:left="780" w:hanging="360"/>
      </w:pPr>
      <w:rPr>
        <w:rFonts w:cs="Times New Roman"/>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9">
    <w:nsid w:val="1BFA69F1"/>
    <w:multiLevelType w:val="hybridMultilevel"/>
    <w:tmpl w:val="1A06D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5F2B0A"/>
    <w:multiLevelType w:val="hybridMultilevel"/>
    <w:tmpl w:val="DFBA8F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E44696"/>
    <w:multiLevelType w:val="hybridMultilevel"/>
    <w:tmpl w:val="B890251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1F5129F2"/>
    <w:multiLevelType w:val="hybridMultilevel"/>
    <w:tmpl w:val="DA3A75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64C6E68"/>
    <w:multiLevelType w:val="hybridMultilevel"/>
    <w:tmpl w:val="D346B5D4"/>
    <w:lvl w:ilvl="0" w:tplc="0419000F">
      <w:start w:val="1"/>
      <w:numFmt w:val="decimal"/>
      <w:lvlText w:val="%1."/>
      <w:lvlJc w:val="left"/>
      <w:pPr>
        <w:tabs>
          <w:tab w:val="num" w:pos="780"/>
        </w:tabs>
        <w:ind w:left="780" w:hanging="360"/>
      </w:pPr>
      <w:rPr>
        <w:rFonts w:cs="Times New Roman"/>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14">
    <w:nsid w:val="2A7760C3"/>
    <w:multiLevelType w:val="hybridMultilevel"/>
    <w:tmpl w:val="05303A1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2F23204B"/>
    <w:multiLevelType w:val="hybridMultilevel"/>
    <w:tmpl w:val="1D84A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027AEE"/>
    <w:multiLevelType w:val="hybridMultilevel"/>
    <w:tmpl w:val="36108194"/>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3F27FD1"/>
    <w:multiLevelType w:val="hybridMultilevel"/>
    <w:tmpl w:val="7B9688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5B48CC"/>
    <w:multiLevelType w:val="hybridMultilevel"/>
    <w:tmpl w:val="FE1E4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8F5F0B"/>
    <w:multiLevelType w:val="hybridMultilevel"/>
    <w:tmpl w:val="83DAEAF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0">
    <w:nsid w:val="3A243163"/>
    <w:multiLevelType w:val="hybridMultilevel"/>
    <w:tmpl w:val="4D7056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DEB1D13"/>
    <w:multiLevelType w:val="hybridMultilevel"/>
    <w:tmpl w:val="B1DA981E"/>
    <w:lvl w:ilvl="0" w:tplc="0419000F">
      <w:start w:val="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0F37388"/>
    <w:multiLevelType w:val="hybridMultilevel"/>
    <w:tmpl w:val="EB5857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11808BE"/>
    <w:multiLevelType w:val="hybridMultilevel"/>
    <w:tmpl w:val="79EE16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2917D58"/>
    <w:multiLevelType w:val="hybridMultilevel"/>
    <w:tmpl w:val="C59A4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82207C4"/>
    <w:multiLevelType w:val="hybridMultilevel"/>
    <w:tmpl w:val="9EDE5548"/>
    <w:lvl w:ilvl="0" w:tplc="5B2AEAA0">
      <w:start w:val="1"/>
      <w:numFmt w:val="decimal"/>
      <w:suff w:val="space"/>
      <w:lvlText w:val="%1."/>
      <w:lvlJc w:val="left"/>
      <w:pPr>
        <w:ind w:firstLine="340"/>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26">
    <w:nsid w:val="48262A39"/>
    <w:multiLevelType w:val="hybridMultilevel"/>
    <w:tmpl w:val="0B88CD56"/>
    <w:lvl w:ilvl="0" w:tplc="04190001">
      <w:start w:val="1"/>
      <w:numFmt w:val="bullet"/>
      <w:lvlText w:val=""/>
      <w:lvlJc w:val="left"/>
      <w:pPr>
        <w:tabs>
          <w:tab w:val="num" w:pos="1788"/>
        </w:tabs>
        <w:ind w:left="1788"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27">
    <w:nsid w:val="4E596F6E"/>
    <w:multiLevelType w:val="hybridMultilevel"/>
    <w:tmpl w:val="06927D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5213571A"/>
    <w:multiLevelType w:val="hybridMultilevel"/>
    <w:tmpl w:val="7E1426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533F534A"/>
    <w:multiLevelType w:val="hybridMultilevel"/>
    <w:tmpl w:val="F57C54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35755A8"/>
    <w:multiLevelType w:val="hybridMultilevel"/>
    <w:tmpl w:val="A92695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67700EF3"/>
    <w:multiLevelType w:val="hybridMultilevel"/>
    <w:tmpl w:val="DE4A5F4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D8D12E9"/>
    <w:multiLevelType w:val="hybridMultilevel"/>
    <w:tmpl w:val="830AABA2"/>
    <w:lvl w:ilvl="0" w:tplc="EF5AFE5C">
      <w:start w:val="1"/>
      <w:numFmt w:val="decimal"/>
      <w:lvlText w:val="%1."/>
      <w:lvlJc w:val="left"/>
      <w:pPr>
        <w:tabs>
          <w:tab w:val="num" w:pos="786"/>
        </w:tabs>
        <w:ind w:left="786" w:hanging="360"/>
      </w:pPr>
      <w:rPr>
        <w:rFonts w:ascii="Times New Roman" w:eastAsia="Times New Roman" w:hAnsi="Times New Roman" w:cs="Times New Roman"/>
        <w:b w:val="0"/>
        <w:i w:val="0"/>
      </w:rPr>
    </w:lvl>
    <w:lvl w:ilvl="1" w:tplc="04190019" w:tentative="1">
      <w:start w:val="1"/>
      <w:numFmt w:val="lowerLetter"/>
      <w:lvlText w:val="%2."/>
      <w:lvlJc w:val="left"/>
      <w:pPr>
        <w:tabs>
          <w:tab w:val="num" w:pos="1506"/>
        </w:tabs>
        <w:ind w:left="1506" w:hanging="360"/>
      </w:pPr>
      <w:rPr>
        <w:rFonts w:cs="Times New Roman"/>
      </w:rPr>
    </w:lvl>
    <w:lvl w:ilvl="2" w:tplc="0419001B" w:tentative="1">
      <w:start w:val="1"/>
      <w:numFmt w:val="lowerRoman"/>
      <w:lvlText w:val="%3."/>
      <w:lvlJc w:val="right"/>
      <w:pPr>
        <w:tabs>
          <w:tab w:val="num" w:pos="2226"/>
        </w:tabs>
        <w:ind w:left="2226" w:hanging="180"/>
      </w:pPr>
      <w:rPr>
        <w:rFonts w:cs="Times New Roman"/>
      </w:rPr>
    </w:lvl>
    <w:lvl w:ilvl="3" w:tplc="0419000F" w:tentative="1">
      <w:start w:val="1"/>
      <w:numFmt w:val="decimal"/>
      <w:lvlText w:val="%4."/>
      <w:lvlJc w:val="left"/>
      <w:pPr>
        <w:tabs>
          <w:tab w:val="num" w:pos="2946"/>
        </w:tabs>
        <w:ind w:left="2946" w:hanging="360"/>
      </w:pPr>
      <w:rPr>
        <w:rFonts w:cs="Times New Roman"/>
      </w:rPr>
    </w:lvl>
    <w:lvl w:ilvl="4" w:tplc="04190019" w:tentative="1">
      <w:start w:val="1"/>
      <w:numFmt w:val="lowerLetter"/>
      <w:lvlText w:val="%5."/>
      <w:lvlJc w:val="left"/>
      <w:pPr>
        <w:tabs>
          <w:tab w:val="num" w:pos="3666"/>
        </w:tabs>
        <w:ind w:left="3666" w:hanging="360"/>
      </w:pPr>
      <w:rPr>
        <w:rFonts w:cs="Times New Roman"/>
      </w:rPr>
    </w:lvl>
    <w:lvl w:ilvl="5" w:tplc="0419001B" w:tentative="1">
      <w:start w:val="1"/>
      <w:numFmt w:val="lowerRoman"/>
      <w:lvlText w:val="%6."/>
      <w:lvlJc w:val="right"/>
      <w:pPr>
        <w:tabs>
          <w:tab w:val="num" w:pos="4386"/>
        </w:tabs>
        <w:ind w:left="4386" w:hanging="180"/>
      </w:pPr>
      <w:rPr>
        <w:rFonts w:cs="Times New Roman"/>
      </w:rPr>
    </w:lvl>
    <w:lvl w:ilvl="6" w:tplc="0419000F" w:tentative="1">
      <w:start w:val="1"/>
      <w:numFmt w:val="decimal"/>
      <w:lvlText w:val="%7."/>
      <w:lvlJc w:val="left"/>
      <w:pPr>
        <w:tabs>
          <w:tab w:val="num" w:pos="5106"/>
        </w:tabs>
        <w:ind w:left="5106" w:hanging="360"/>
      </w:pPr>
      <w:rPr>
        <w:rFonts w:cs="Times New Roman"/>
      </w:rPr>
    </w:lvl>
    <w:lvl w:ilvl="7" w:tplc="04190019" w:tentative="1">
      <w:start w:val="1"/>
      <w:numFmt w:val="lowerLetter"/>
      <w:lvlText w:val="%8."/>
      <w:lvlJc w:val="left"/>
      <w:pPr>
        <w:tabs>
          <w:tab w:val="num" w:pos="5826"/>
        </w:tabs>
        <w:ind w:left="5826" w:hanging="360"/>
      </w:pPr>
      <w:rPr>
        <w:rFonts w:cs="Times New Roman"/>
      </w:rPr>
    </w:lvl>
    <w:lvl w:ilvl="8" w:tplc="0419001B" w:tentative="1">
      <w:start w:val="1"/>
      <w:numFmt w:val="lowerRoman"/>
      <w:lvlText w:val="%9."/>
      <w:lvlJc w:val="right"/>
      <w:pPr>
        <w:tabs>
          <w:tab w:val="num" w:pos="6546"/>
        </w:tabs>
        <w:ind w:left="6546" w:hanging="180"/>
      </w:pPr>
      <w:rPr>
        <w:rFonts w:cs="Times New Roman"/>
      </w:rPr>
    </w:lvl>
  </w:abstractNum>
  <w:abstractNum w:abstractNumId="33">
    <w:nsid w:val="70635929"/>
    <w:multiLevelType w:val="hybridMultilevel"/>
    <w:tmpl w:val="94C027A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735020FE"/>
    <w:multiLevelType w:val="hybridMultilevel"/>
    <w:tmpl w:val="D0B2D04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5">
    <w:nsid w:val="75C5615E"/>
    <w:multiLevelType w:val="hybridMultilevel"/>
    <w:tmpl w:val="2722918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75D24B90"/>
    <w:multiLevelType w:val="hybridMultilevel"/>
    <w:tmpl w:val="499A26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7BD27D19"/>
    <w:multiLevelType w:val="hybridMultilevel"/>
    <w:tmpl w:val="D3DADA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9"/>
  </w:num>
  <w:num w:numId="4">
    <w:abstractNumId w:val="2"/>
  </w:num>
  <w:num w:numId="5">
    <w:abstractNumId w:val="21"/>
  </w:num>
  <w:num w:numId="6">
    <w:abstractNumId w:val="31"/>
  </w:num>
  <w:num w:numId="7">
    <w:abstractNumId w:val="13"/>
  </w:num>
  <w:num w:numId="8">
    <w:abstractNumId w:val="12"/>
  </w:num>
  <w:num w:numId="9">
    <w:abstractNumId w:val="36"/>
  </w:num>
  <w:num w:numId="10">
    <w:abstractNumId w:val="35"/>
  </w:num>
  <w:num w:numId="11">
    <w:abstractNumId w:val="33"/>
  </w:num>
  <w:num w:numId="12">
    <w:abstractNumId w:val="7"/>
  </w:num>
  <w:num w:numId="13">
    <w:abstractNumId w:val="3"/>
  </w:num>
  <w:num w:numId="14">
    <w:abstractNumId w:val="32"/>
  </w:num>
  <w:num w:numId="15">
    <w:abstractNumId w:val="16"/>
  </w:num>
  <w:num w:numId="16">
    <w:abstractNumId w:val="34"/>
  </w:num>
  <w:num w:numId="17">
    <w:abstractNumId w:val="26"/>
  </w:num>
  <w:num w:numId="18">
    <w:abstractNumId w:val="17"/>
  </w:num>
  <w:num w:numId="19">
    <w:abstractNumId w:val="22"/>
  </w:num>
  <w:num w:numId="20">
    <w:abstractNumId w:val="24"/>
  </w:num>
  <w:num w:numId="21">
    <w:abstractNumId w:val="18"/>
  </w:num>
  <w:num w:numId="22">
    <w:abstractNumId w:val="37"/>
  </w:num>
  <w:num w:numId="23">
    <w:abstractNumId w:val="4"/>
  </w:num>
  <w:num w:numId="24">
    <w:abstractNumId w:val="23"/>
  </w:num>
  <w:num w:numId="25">
    <w:abstractNumId w:val="10"/>
  </w:num>
  <w:num w:numId="26">
    <w:abstractNumId w:val="8"/>
  </w:num>
  <w:num w:numId="27">
    <w:abstractNumId w:val="11"/>
  </w:num>
  <w:num w:numId="28">
    <w:abstractNumId w:val="27"/>
  </w:num>
  <w:num w:numId="29">
    <w:abstractNumId w:val="30"/>
  </w:num>
  <w:num w:numId="30">
    <w:abstractNumId w:val="5"/>
  </w:num>
  <w:num w:numId="31">
    <w:abstractNumId w:val="19"/>
  </w:num>
  <w:num w:numId="32">
    <w:abstractNumId w:val="14"/>
  </w:num>
  <w:num w:numId="33">
    <w:abstractNumId w:val="28"/>
  </w:num>
  <w:num w:numId="34">
    <w:abstractNumId w:val="9"/>
  </w:num>
  <w:num w:numId="35">
    <w:abstractNumId w:val="15"/>
  </w:num>
  <w:num w:numId="36">
    <w:abstractNumId w:val="6"/>
  </w:num>
  <w:num w:numId="37">
    <w:abstractNumId w:val="1"/>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3CA3"/>
    <w:rsid w:val="00004BB9"/>
    <w:rsid w:val="0001225D"/>
    <w:rsid w:val="000123AD"/>
    <w:rsid w:val="0001329F"/>
    <w:rsid w:val="00020E05"/>
    <w:rsid w:val="00021F35"/>
    <w:rsid w:val="000301BE"/>
    <w:rsid w:val="0003185D"/>
    <w:rsid w:val="000334FE"/>
    <w:rsid w:val="0003364E"/>
    <w:rsid w:val="0003443B"/>
    <w:rsid w:val="00034EAC"/>
    <w:rsid w:val="00040480"/>
    <w:rsid w:val="000470C1"/>
    <w:rsid w:val="00051FAE"/>
    <w:rsid w:val="00065114"/>
    <w:rsid w:val="00075A1B"/>
    <w:rsid w:val="00091B0B"/>
    <w:rsid w:val="00096181"/>
    <w:rsid w:val="00096858"/>
    <w:rsid w:val="00096A64"/>
    <w:rsid w:val="000A3A67"/>
    <w:rsid w:val="000A457C"/>
    <w:rsid w:val="000B3860"/>
    <w:rsid w:val="000B7608"/>
    <w:rsid w:val="000C0DA3"/>
    <w:rsid w:val="000C51CA"/>
    <w:rsid w:val="000F00A1"/>
    <w:rsid w:val="000F1B3C"/>
    <w:rsid w:val="000F397E"/>
    <w:rsid w:val="00103C62"/>
    <w:rsid w:val="001046AE"/>
    <w:rsid w:val="001218BA"/>
    <w:rsid w:val="0012727B"/>
    <w:rsid w:val="00130880"/>
    <w:rsid w:val="001335B4"/>
    <w:rsid w:val="00133BF0"/>
    <w:rsid w:val="00136CE7"/>
    <w:rsid w:val="001429C3"/>
    <w:rsid w:val="00146B7A"/>
    <w:rsid w:val="0015330A"/>
    <w:rsid w:val="001572B5"/>
    <w:rsid w:val="001654E6"/>
    <w:rsid w:val="00175A1E"/>
    <w:rsid w:val="001776CE"/>
    <w:rsid w:val="00180D40"/>
    <w:rsid w:val="001850C9"/>
    <w:rsid w:val="001918EC"/>
    <w:rsid w:val="001A24CA"/>
    <w:rsid w:val="001C02B3"/>
    <w:rsid w:val="001C1E7E"/>
    <w:rsid w:val="001C2032"/>
    <w:rsid w:val="001C36C8"/>
    <w:rsid w:val="001C7321"/>
    <w:rsid w:val="001C7A1F"/>
    <w:rsid w:val="001D4556"/>
    <w:rsid w:val="001D7984"/>
    <w:rsid w:val="001E20E5"/>
    <w:rsid w:val="001F0D7D"/>
    <w:rsid w:val="001F2D43"/>
    <w:rsid w:val="001F6B89"/>
    <w:rsid w:val="002127FA"/>
    <w:rsid w:val="002169E0"/>
    <w:rsid w:val="00230C71"/>
    <w:rsid w:val="00242F71"/>
    <w:rsid w:val="00246A0F"/>
    <w:rsid w:val="002565A1"/>
    <w:rsid w:val="00261FF6"/>
    <w:rsid w:val="00262179"/>
    <w:rsid w:val="00266644"/>
    <w:rsid w:val="00282C93"/>
    <w:rsid w:val="00285136"/>
    <w:rsid w:val="00290442"/>
    <w:rsid w:val="00291A59"/>
    <w:rsid w:val="002940D4"/>
    <w:rsid w:val="002B3BAB"/>
    <w:rsid w:val="002C686C"/>
    <w:rsid w:val="002D64E6"/>
    <w:rsid w:val="002E19A0"/>
    <w:rsid w:val="002E1DFB"/>
    <w:rsid w:val="002E2C4B"/>
    <w:rsid w:val="002E3235"/>
    <w:rsid w:val="002F1109"/>
    <w:rsid w:val="002F5915"/>
    <w:rsid w:val="00307FDA"/>
    <w:rsid w:val="003110D8"/>
    <w:rsid w:val="00313D8C"/>
    <w:rsid w:val="0032157C"/>
    <w:rsid w:val="00332711"/>
    <w:rsid w:val="00341B39"/>
    <w:rsid w:val="00353F60"/>
    <w:rsid w:val="003634D9"/>
    <w:rsid w:val="00386E40"/>
    <w:rsid w:val="003946E5"/>
    <w:rsid w:val="00395452"/>
    <w:rsid w:val="003A4268"/>
    <w:rsid w:val="003A5624"/>
    <w:rsid w:val="003A5749"/>
    <w:rsid w:val="003A6590"/>
    <w:rsid w:val="003B2E54"/>
    <w:rsid w:val="003B51CB"/>
    <w:rsid w:val="003B5211"/>
    <w:rsid w:val="003B5FD3"/>
    <w:rsid w:val="003C37ED"/>
    <w:rsid w:val="003D0EDF"/>
    <w:rsid w:val="003D6BA5"/>
    <w:rsid w:val="003F25DB"/>
    <w:rsid w:val="00416C0E"/>
    <w:rsid w:val="00423146"/>
    <w:rsid w:val="004516AC"/>
    <w:rsid w:val="00454D85"/>
    <w:rsid w:val="004562A7"/>
    <w:rsid w:val="00457250"/>
    <w:rsid w:val="004707BA"/>
    <w:rsid w:val="00471212"/>
    <w:rsid w:val="004772A9"/>
    <w:rsid w:val="00491C4B"/>
    <w:rsid w:val="00496375"/>
    <w:rsid w:val="004A1BAC"/>
    <w:rsid w:val="004A6D3E"/>
    <w:rsid w:val="004B4208"/>
    <w:rsid w:val="004B6FAE"/>
    <w:rsid w:val="004C4B74"/>
    <w:rsid w:val="004D092C"/>
    <w:rsid w:val="004D167B"/>
    <w:rsid w:val="004D668C"/>
    <w:rsid w:val="004E70DC"/>
    <w:rsid w:val="004F4993"/>
    <w:rsid w:val="004F7C03"/>
    <w:rsid w:val="00506A81"/>
    <w:rsid w:val="0051199F"/>
    <w:rsid w:val="0051450B"/>
    <w:rsid w:val="00520814"/>
    <w:rsid w:val="00523CA3"/>
    <w:rsid w:val="0052686A"/>
    <w:rsid w:val="00537AE4"/>
    <w:rsid w:val="00544FD6"/>
    <w:rsid w:val="00545092"/>
    <w:rsid w:val="00546270"/>
    <w:rsid w:val="0055382E"/>
    <w:rsid w:val="00554776"/>
    <w:rsid w:val="00561424"/>
    <w:rsid w:val="00563514"/>
    <w:rsid w:val="00564C11"/>
    <w:rsid w:val="0057000C"/>
    <w:rsid w:val="0057709E"/>
    <w:rsid w:val="00577C37"/>
    <w:rsid w:val="0058339A"/>
    <w:rsid w:val="00583C81"/>
    <w:rsid w:val="0059294C"/>
    <w:rsid w:val="00593A15"/>
    <w:rsid w:val="005A0212"/>
    <w:rsid w:val="005A22D7"/>
    <w:rsid w:val="005A3F86"/>
    <w:rsid w:val="005B5CCD"/>
    <w:rsid w:val="005C2761"/>
    <w:rsid w:val="005C2A9B"/>
    <w:rsid w:val="005F0A7F"/>
    <w:rsid w:val="00601497"/>
    <w:rsid w:val="00631122"/>
    <w:rsid w:val="0064237D"/>
    <w:rsid w:val="00643FB4"/>
    <w:rsid w:val="006626CC"/>
    <w:rsid w:val="0066674C"/>
    <w:rsid w:val="00671F66"/>
    <w:rsid w:val="00672ADB"/>
    <w:rsid w:val="00674704"/>
    <w:rsid w:val="006775EA"/>
    <w:rsid w:val="006949F9"/>
    <w:rsid w:val="006B7C43"/>
    <w:rsid w:val="006C4905"/>
    <w:rsid w:val="006C5574"/>
    <w:rsid w:val="006D4477"/>
    <w:rsid w:val="006E0120"/>
    <w:rsid w:val="006E0596"/>
    <w:rsid w:val="006E0702"/>
    <w:rsid w:val="006F0B4D"/>
    <w:rsid w:val="00701246"/>
    <w:rsid w:val="00705DA9"/>
    <w:rsid w:val="00710EDB"/>
    <w:rsid w:val="00716348"/>
    <w:rsid w:val="0072367A"/>
    <w:rsid w:val="007248FC"/>
    <w:rsid w:val="00726158"/>
    <w:rsid w:val="00737125"/>
    <w:rsid w:val="007437B3"/>
    <w:rsid w:val="00747F34"/>
    <w:rsid w:val="00750781"/>
    <w:rsid w:val="00762A98"/>
    <w:rsid w:val="00764F37"/>
    <w:rsid w:val="007662D9"/>
    <w:rsid w:val="00766E52"/>
    <w:rsid w:val="00772086"/>
    <w:rsid w:val="00775210"/>
    <w:rsid w:val="00780F20"/>
    <w:rsid w:val="00781A66"/>
    <w:rsid w:val="00784050"/>
    <w:rsid w:val="0079515F"/>
    <w:rsid w:val="007A225F"/>
    <w:rsid w:val="007A3740"/>
    <w:rsid w:val="007B76BB"/>
    <w:rsid w:val="007C5FF2"/>
    <w:rsid w:val="007D23E2"/>
    <w:rsid w:val="007D5CBD"/>
    <w:rsid w:val="007E0DBA"/>
    <w:rsid w:val="007E6F5A"/>
    <w:rsid w:val="007F0597"/>
    <w:rsid w:val="007F2537"/>
    <w:rsid w:val="007F2A49"/>
    <w:rsid w:val="00800FDB"/>
    <w:rsid w:val="008111E2"/>
    <w:rsid w:val="0081222E"/>
    <w:rsid w:val="00814778"/>
    <w:rsid w:val="0081568C"/>
    <w:rsid w:val="00821734"/>
    <w:rsid w:val="00825897"/>
    <w:rsid w:val="00830E71"/>
    <w:rsid w:val="0083247A"/>
    <w:rsid w:val="00832B21"/>
    <w:rsid w:val="0083421F"/>
    <w:rsid w:val="00835206"/>
    <w:rsid w:val="00835CB6"/>
    <w:rsid w:val="008374AF"/>
    <w:rsid w:val="008462F6"/>
    <w:rsid w:val="00860EDC"/>
    <w:rsid w:val="00861B9F"/>
    <w:rsid w:val="008666D0"/>
    <w:rsid w:val="008740CA"/>
    <w:rsid w:val="00877952"/>
    <w:rsid w:val="00883A5C"/>
    <w:rsid w:val="008A4E97"/>
    <w:rsid w:val="008A6B3B"/>
    <w:rsid w:val="008B3574"/>
    <w:rsid w:val="008C3DC3"/>
    <w:rsid w:val="008C4507"/>
    <w:rsid w:val="008C47E7"/>
    <w:rsid w:val="008E11C3"/>
    <w:rsid w:val="008E66A1"/>
    <w:rsid w:val="008F077A"/>
    <w:rsid w:val="008F0851"/>
    <w:rsid w:val="00901EAB"/>
    <w:rsid w:val="00903E28"/>
    <w:rsid w:val="00904C99"/>
    <w:rsid w:val="00905A53"/>
    <w:rsid w:val="00906259"/>
    <w:rsid w:val="0091322E"/>
    <w:rsid w:val="0091450A"/>
    <w:rsid w:val="00924209"/>
    <w:rsid w:val="00925121"/>
    <w:rsid w:val="00925891"/>
    <w:rsid w:val="00925E82"/>
    <w:rsid w:val="00926577"/>
    <w:rsid w:val="00927118"/>
    <w:rsid w:val="0093550C"/>
    <w:rsid w:val="00941774"/>
    <w:rsid w:val="0095715D"/>
    <w:rsid w:val="00957655"/>
    <w:rsid w:val="00964221"/>
    <w:rsid w:val="00964B29"/>
    <w:rsid w:val="00970538"/>
    <w:rsid w:val="00970957"/>
    <w:rsid w:val="00976A90"/>
    <w:rsid w:val="00986DB0"/>
    <w:rsid w:val="00990D78"/>
    <w:rsid w:val="00997311"/>
    <w:rsid w:val="009A03F1"/>
    <w:rsid w:val="009A3435"/>
    <w:rsid w:val="009A482E"/>
    <w:rsid w:val="009B3D3F"/>
    <w:rsid w:val="009B6EE5"/>
    <w:rsid w:val="009B7ECE"/>
    <w:rsid w:val="009C1CE6"/>
    <w:rsid w:val="009C3C37"/>
    <w:rsid w:val="009C4545"/>
    <w:rsid w:val="009E5714"/>
    <w:rsid w:val="009F2AFD"/>
    <w:rsid w:val="00A00095"/>
    <w:rsid w:val="00A016F0"/>
    <w:rsid w:val="00A02EA8"/>
    <w:rsid w:val="00A0303A"/>
    <w:rsid w:val="00A06354"/>
    <w:rsid w:val="00A06544"/>
    <w:rsid w:val="00A10A23"/>
    <w:rsid w:val="00A14F4A"/>
    <w:rsid w:val="00A223CC"/>
    <w:rsid w:val="00A416E2"/>
    <w:rsid w:val="00A4403E"/>
    <w:rsid w:val="00A53B15"/>
    <w:rsid w:val="00A7629B"/>
    <w:rsid w:val="00A76C00"/>
    <w:rsid w:val="00A77D31"/>
    <w:rsid w:val="00AB2168"/>
    <w:rsid w:val="00AC134B"/>
    <w:rsid w:val="00AE151A"/>
    <w:rsid w:val="00AF1302"/>
    <w:rsid w:val="00AF5908"/>
    <w:rsid w:val="00B022BD"/>
    <w:rsid w:val="00B035F1"/>
    <w:rsid w:val="00B119B7"/>
    <w:rsid w:val="00B143F5"/>
    <w:rsid w:val="00B2384C"/>
    <w:rsid w:val="00B23E88"/>
    <w:rsid w:val="00B24969"/>
    <w:rsid w:val="00B32F83"/>
    <w:rsid w:val="00B41E05"/>
    <w:rsid w:val="00B41E65"/>
    <w:rsid w:val="00B52898"/>
    <w:rsid w:val="00B53B1B"/>
    <w:rsid w:val="00B64BC4"/>
    <w:rsid w:val="00B672E1"/>
    <w:rsid w:val="00B71D5A"/>
    <w:rsid w:val="00B74111"/>
    <w:rsid w:val="00B74AC9"/>
    <w:rsid w:val="00B80AE8"/>
    <w:rsid w:val="00B82E59"/>
    <w:rsid w:val="00BA4533"/>
    <w:rsid w:val="00BB2BF0"/>
    <w:rsid w:val="00BF4759"/>
    <w:rsid w:val="00C005D9"/>
    <w:rsid w:val="00C03AAC"/>
    <w:rsid w:val="00C136E6"/>
    <w:rsid w:val="00C20558"/>
    <w:rsid w:val="00C211ED"/>
    <w:rsid w:val="00C2272F"/>
    <w:rsid w:val="00C236B2"/>
    <w:rsid w:val="00C318A5"/>
    <w:rsid w:val="00C31C45"/>
    <w:rsid w:val="00C45B06"/>
    <w:rsid w:val="00C50BBF"/>
    <w:rsid w:val="00C6370D"/>
    <w:rsid w:val="00C64D5A"/>
    <w:rsid w:val="00C658D3"/>
    <w:rsid w:val="00C65C31"/>
    <w:rsid w:val="00C71862"/>
    <w:rsid w:val="00C77402"/>
    <w:rsid w:val="00C86B54"/>
    <w:rsid w:val="00C93793"/>
    <w:rsid w:val="00C97CE9"/>
    <w:rsid w:val="00CA4214"/>
    <w:rsid w:val="00CB07D8"/>
    <w:rsid w:val="00CC07C6"/>
    <w:rsid w:val="00CD009A"/>
    <w:rsid w:val="00CD7A1B"/>
    <w:rsid w:val="00CE7145"/>
    <w:rsid w:val="00CF6139"/>
    <w:rsid w:val="00CF6B76"/>
    <w:rsid w:val="00D0147A"/>
    <w:rsid w:val="00D05967"/>
    <w:rsid w:val="00D15721"/>
    <w:rsid w:val="00D171E7"/>
    <w:rsid w:val="00D21B70"/>
    <w:rsid w:val="00D22692"/>
    <w:rsid w:val="00D22BC7"/>
    <w:rsid w:val="00D23D8E"/>
    <w:rsid w:val="00D458DB"/>
    <w:rsid w:val="00D5530D"/>
    <w:rsid w:val="00D612B4"/>
    <w:rsid w:val="00D62071"/>
    <w:rsid w:val="00D63747"/>
    <w:rsid w:val="00D70358"/>
    <w:rsid w:val="00D70B71"/>
    <w:rsid w:val="00D77492"/>
    <w:rsid w:val="00D857E9"/>
    <w:rsid w:val="00D877ED"/>
    <w:rsid w:val="00D95B13"/>
    <w:rsid w:val="00DB1309"/>
    <w:rsid w:val="00DB65A4"/>
    <w:rsid w:val="00DD2ADA"/>
    <w:rsid w:val="00DD7756"/>
    <w:rsid w:val="00DE3961"/>
    <w:rsid w:val="00DE5C3C"/>
    <w:rsid w:val="00DE7A6C"/>
    <w:rsid w:val="00DF5773"/>
    <w:rsid w:val="00DF5E7F"/>
    <w:rsid w:val="00E022ED"/>
    <w:rsid w:val="00E03925"/>
    <w:rsid w:val="00E0579F"/>
    <w:rsid w:val="00E06A48"/>
    <w:rsid w:val="00E16B3C"/>
    <w:rsid w:val="00E349CE"/>
    <w:rsid w:val="00E3536F"/>
    <w:rsid w:val="00E413A6"/>
    <w:rsid w:val="00E4145E"/>
    <w:rsid w:val="00E46C92"/>
    <w:rsid w:val="00E53478"/>
    <w:rsid w:val="00E54174"/>
    <w:rsid w:val="00E56A23"/>
    <w:rsid w:val="00E60DE4"/>
    <w:rsid w:val="00E610C3"/>
    <w:rsid w:val="00E91DDA"/>
    <w:rsid w:val="00EA1684"/>
    <w:rsid w:val="00EA19E2"/>
    <w:rsid w:val="00EA1AF0"/>
    <w:rsid w:val="00EA24A7"/>
    <w:rsid w:val="00EA2D9A"/>
    <w:rsid w:val="00EA336D"/>
    <w:rsid w:val="00EA37B5"/>
    <w:rsid w:val="00EC5D9D"/>
    <w:rsid w:val="00ED011F"/>
    <w:rsid w:val="00ED26CD"/>
    <w:rsid w:val="00EE5409"/>
    <w:rsid w:val="00EF176E"/>
    <w:rsid w:val="00EF5B22"/>
    <w:rsid w:val="00F05A7F"/>
    <w:rsid w:val="00F1072E"/>
    <w:rsid w:val="00F12E94"/>
    <w:rsid w:val="00F1308F"/>
    <w:rsid w:val="00F218B3"/>
    <w:rsid w:val="00F42086"/>
    <w:rsid w:val="00F53954"/>
    <w:rsid w:val="00F54D79"/>
    <w:rsid w:val="00F65B20"/>
    <w:rsid w:val="00F70C61"/>
    <w:rsid w:val="00F71386"/>
    <w:rsid w:val="00F718B8"/>
    <w:rsid w:val="00F83B68"/>
    <w:rsid w:val="00F85947"/>
    <w:rsid w:val="00F866F6"/>
    <w:rsid w:val="00F935B1"/>
    <w:rsid w:val="00F96246"/>
    <w:rsid w:val="00FA0A88"/>
    <w:rsid w:val="00FB07C9"/>
    <w:rsid w:val="00FB08AE"/>
    <w:rsid w:val="00FB0E83"/>
    <w:rsid w:val="00FB5086"/>
    <w:rsid w:val="00FE04B1"/>
    <w:rsid w:val="00FE30C9"/>
    <w:rsid w:val="00FF0C26"/>
    <w:rsid w:val="00FF19C6"/>
    <w:rsid w:val="00FF7A2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CA3"/>
    <w:pPr>
      <w:spacing w:after="200" w:line="276" w:lineRule="auto"/>
    </w:pPr>
    <w:rPr>
      <w:lang w:eastAsia="en-US"/>
    </w:rPr>
  </w:style>
  <w:style w:type="paragraph" w:styleId="Heading1">
    <w:name w:val="heading 1"/>
    <w:basedOn w:val="Normal"/>
    <w:next w:val="Normal"/>
    <w:link w:val="Heading1Char"/>
    <w:uiPriority w:val="99"/>
    <w:qFormat/>
    <w:rsid w:val="00523CA3"/>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23CA3"/>
    <w:rPr>
      <w:rFonts w:ascii="Cambria" w:hAnsi="Cambria" w:cs="Times New Roman"/>
      <w:b/>
      <w:bCs/>
      <w:color w:val="365F91"/>
      <w:sz w:val="28"/>
      <w:szCs w:val="28"/>
    </w:rPr>
  </w:style>
  <w:style w:type="paragraph" w:customStyle="1" w:styleId="Default">
    <w:name w:val="Default"/>
    <w:uiPriority w:val="99"/>
    <w:rsid w:val="00523CA3"/>
    <w:pPr>
      <w:autoSpaceDE w:val="0"/>
      <w:autoSpaceDN w:val="0"/>
      <w:adjustRightInd w:val="0"/>
    </w:pPr>
    <w:rPr>
      <w:rFonts w:ascii="Times New Roman" w:hAnsi="Times New Roman"/>
      <w:color w:val="000000"/>
      <w:sz w:val="24"/>
      <w:szCs w:val="24"/>
      <w:lang w:eastAsia="en-US"/>
    </w:rPr>
  </w:style>
  <w:style w:type="paragraph" w:styleId="BodyText">
    <w:name w:val="Body Text"/>
    <w:basedOn w:val="Normal"/>
    <w:link w:val="BodyTextChar"/>
    <w:uiPriority w:val="99"/>
    <w:rsid w:val="00523CA3"/>
    <w:pPr>
      <w:widowControl w:val="0"/>
      <w:shd w:val="clear" w:color="auto" w:fill="FFFFFF"/>
      <w:spacing w:after="0" w:line="326" w:lineRule="exact"/>
    </w:pPr>
    <w:rPr>
      <w:rFonts w:ascii="Times New Roman" w:eastAsia="Times New Roman" w:hAnsi="Times New Roman"/>
      <w:sz w:val="24"/>
      <w:szCs w:val="24"/>
      <w:lang w:eastAsia="ru-RU"/>
    </w:rPr>
  </w:style>
  <w:style w:type="character" w:customStyle="1" w:styleId="BodyTextChar">
    <w:name w:val="Body Text Char"/>
    <w:basedOn w:val="DefaultParagraphFont"/>
    <w:link w:val="BodyText"/>
    <w:uiPriority w:val="99"/>
    <w:locked/>
    <w:rsid w:val="00523CA3"/>
    <w:rPr>
      <w:rFonts w:ascii="Times New Roman" w:hAnsi="Times New Roman" w:cs="Times New Roman"/>
      <w:sz w:val="24"/>
      <w:szCs w:val="24"/>
      <w:shd w:val="clear" w:color="auto" w:fill="FFFFFF"/>
      <w:lang w:eastAsia="ru-RU"/>
    </w:rPr>
  </w:style>
  <w:style w:type="paragraph" w:customStyle="1" w:styleId="1">
    <w:name w:val="Абзац списка1"/>
    <w:basedOn w:val="Normal"/>
    <w:uiPriority w:val="99"/>
    <w:rsid w:val="00523CA3"/>
    <w:pPr>
      <w:spacing w:after="0" w:line="240" w:lineRule="auto"/>
      <w:ind w:left="720"/>
      <w:contextualSpacing/>
    </w:pPr>
    <w:rPr>
      <w:rFonts w:ascii="Cambria" w:eastAsia="Times New Roman" w:hAnsi="Cambria"/>
      <w:lang w:val="en-US"/>
    </w:rPr>
  </w:style>
  <w:style w:type="paragraph" w:styleId="Header">
    <w:name w:val="header"/>
    <w:basedOn w:val="Normal"/>
    <w:link w:val="HeaderChar"/>
    <w:uiPriority w:val="99"/>
    <w:rsid w:val="00523CA3"/>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23CA3"/>
    <w:rPr>
      <w:rFonts w:cs="Times New Roman"/>
    </w:rPr>
  </w:style>
  <w:style w:type="paragraph" w:styleId="Footer">
    <w:name w:val="footer"/>
    <w:basedOn w:val="Normal"/>
    <w:link w:val="FooterChar"/>
    <w:uiPriority w:val="99"/>
    <w:rsid w:val="00523CA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23CA3"/>
    <w:rPr>
      <w:rFonts w:cs="Times New Roman"/>
    </w:rPr>
  </w:style>
  <w:style w:type="paragraph" w:styleId="ListParagraph">
    <w:name w:val="List Paragraph"/>
    <w:basedOn w:val="Normal"/>
    <w:uiPriority w:val="99"/>
    <w:qFormat/>
    <w:rsid w:val="00523CA3"/>
    <w:pPr>
      <w:ind w:left="720"/>
      <w:contextualSpacing/>
    </w:pPr>
  </w:style>
  <w:style w:type="paragraph" w:customStyle="1" w:styleId="c8">
    <w:name w:val="c8"/>
    <w:basedOn w:val="Normal"/>
    <w:uiPriority w:val="99"/>
    <w:rsid w:val="00523CA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DefaultParagraphFont"/>
    <w:uiPriority w:val="99"/>
    <w:rsid w:val="00523CA3"/>
    <w:rPr>
      <w:rFonts w:cs="Times New Roman"/>
    </w:rPr>
  </w:style>
  <w:style w:type="character" w:customStyle="1" w:styleId="c1c19">
    <w:name w:val="c1 c19"/>
    <w:basedOn w:val="DefaultParagraphFont"/>
    <w:uiPriority w:val="99"/>
    <w:rsid w:val="00523CA3"/>
    <w:rPr>
      <w:rFonts w:cs="Times New Roman"/>
    </w:rPr>
  </w:style>
  <w:style w:type="table" w:styleId="TableGrid">
    <w:name w:val="Table Grid"/>
    <w:basedOn w:val="TableNormal"/>
    <w:uiPriority w:val="99"/>
    <w:rsid w:val="00523CA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4">
    <w:name w:val="s4"/>
    <w:uiPriority w:val="99"/>
    <w:rsid w:val="00B52898"/>
  </w:style>
  <w:style w:type="paragraph" w:styleId="BalloonText">
    <w:name w:val="Balloon Text"/>
    <w:basedOn w:val="Normal"/>
    <w:link w:val="BalloonTextChar"/>
    <w:uiPriority w:val="99"/>
    <w:semiHidden/>
    <w:rsid w:val="00724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248FC"/>
    <w:rPr>
      <w:rFonts w:ascii="Tahoma" w:hAnsi="Tahoma" w:cs="Tahoma"/>
      <w:sz w:val="16"/>
      <w:szCs w:val="16"/>
    </w:rPr>
  </w:style>
  <w:style w:type="paragraph" w:customStyle="1" w:styleId="3">
    <w:name w:val="Абзац списка3"/>
    <w:basedOn w:val="Normal"/>
    <w:uiPriority w:val="99"/>
    <w:rsid w:val="00780F20"/>
    <w:pPr>
      <w:spacing w:after="0" w:line="240" w:lineRule="auto"/>
      <w:ind w:left="720"/>
      <w:contextualSpacing/>
    </w:pPr>
    <w:rPr>
      <w:rFonts w:ascii="Cambria" w:eastAsia="Times New Roman" w:hAnsi="Cambria"/>
      <w:lang w:val="en-US"/>
    </w:rPr>
  </w:style>
  <w:style w:type="character" w:customStyle="1" w:styleId="c4">
    <w:name w:val="c4"/>
    <w:basedOn w:val="DefaultParagraphFont"/>
    <w:uiPriority w:val="99"/>
    <w:rsid w:val="001D7984"/>
    <w:rPr>
      <w:rFonts w:cs="Times New Roman"/>
    </w:rPr>
  </w:style>
  <w:style w:type="paragraph" w:customStyle="1" w:styleId="2">
    <w:name w:val="Абзац списка2"/>
    <w:basedOn w:val="Normal"/>
    <w:uiPriority w:val="99"/>
    <w:rsid w:val="00B119B7"/>
    <w:pPr>
      <w:ind w:left="720"/>
      <w:contextualSpacing/>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3742</TotalTime>
  <Pages>91</Pages>
  <Words>25213</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136</cp:revision>
  <dcterms:created xsi:type="dcterms:W3CDTF">2017-07-19T20:16:00Z</dcterms:created>
  <dcterms:modified xsi:type="dcterms:W3CDTF">2017-10-12T11:00:00Z</dcterms:modified>
</cp:coreProperties>
</file>